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1D3A" w:rsidRPr="00BC03FD" w:rsidRDefault="00B22F2A" w:rsidP="0027787F">
      <w:pPr>
        <w:pStyle w:val="coverpageReporttitledescription"/>
        <w:rPr>
          <w:lang w:val="en-GB"/>
        </w:rPr>
      </w:pPr>
      <w:r w:rsidRPr="00DD2C50">
        <w:fldChar w:fldCharType="begin">
          <w:ffData>
            <w:name w:val=""/>
            <w:enabled/>
            <w:calcOnExit w:val="0"/>
            <w:textInput>
              <w:default w:val="Compatibility and sharing studies related to NGSO satellite systems operating in the FSS bands 10.7-12.75 GHz (space-to-Earth) and 14-14.5 GHz (Earth-to-space)"/>
            </w:textInput>
          </w:ffData>
        </w:fldChar>
      </w:r>
      <w:r w:rsidRPr="00DD2C50">
        <w:rPr>
          <w:lang w:val="en-GB"/>
        </w:rPr>
        <w:instrText xml:space="preserve"> FORMTEXT </w:instrText>
      </w:r>
      <w:r w:rsidRPr="00DD2C50">
        <w:fldChar w:fldCharType="separate"/>
      </w:r>
      <w:r w:rsidRPr="00DD2C50">
        <w:rPr>
          <w:noProof/>
          <w:lang w:val="en-GB"/>
        </w:rPr>
        <w:t>Compatibility and sharing studies related to NGSO satellite systems operating in the FSS bands 10.7-12.75 GHz (space-to-Earth) and 14-14.5 GHz (Earth-to-space)</w:t>
      </w:r>
      <w:r w:rsidRPr="00DD2C50">
        <w:fldChar w:fldCharType="end"/>
      </w:r>
    </w:p>
    <w:p w:rsidR="00930439" w:rsidRPr="00BC03FD" w:rsidRDefault="0027787F" w:rsidP="00941D3A">
      <w:pPr>
        <w:pStyle w:val="coverpageapprovedDDMMYY"/>
        <w:rPr>
          <w:lang w:val="en-GB"/>
        </w:rPr>
      </w:pPr>
      <w:r w:rsidRPr="00BC03FD">
        <w:rPr>
          <w:noProof/>
          <w:lang w:eastAsia="da-DK"/>
        </w:rPr>
        <mc:AlternateContent>
          <mc:Choice Requires="wpg">
            <w:drawing>
              <wp:anchor distT="0" distB="0" distL="114300" distR="114300" simplePos="0" relativeHeight="251663360" behindDoc="0" locked="1" layoutInCell="1" allowOverlap="1" wp14:anchorId="4A062E4F" wp14:editId="6A2B77EB">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087" w:rsidRPr="00F7440E" w:rsidRDefault="00423087" w:rsidP="00264464">
                              <w:pPr>
                                <w:pStyle w:val="coverpageECCReport"/>
                                <w:shd w:val="clear" w:color="auto" w:fill="auto"/>
                              </w:pPr>
                              <w:r w:rsidRPr="00264464">
                                <w:t xml:space="preserve">ECC Report </w:t>
                              </w:r>
                              <w:bookmarkStart w:id="0" w:name="Report_Number"/>
                              <w:r>
                                <w:rPr>
                                  <w:rStyle w:val="IntenseReference"/>
                                </w:rPr>
                                <w:t>271</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uppieren 15" o:spid="_x0000_s1026" style="position:absolute;left:0;text-align:left;margin-left:0;margin-top:113.4pt;width:595.3pt;height:128.15pt;z-index:25166336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D8VsIA&#10;AADbAAAADwAAAGRycy9kb3ducmV2LnhtbERPTWvCQBC9F/wPywi9NZtaaWrqKhIQqhRKUg8eh+w0&#10;Cc3OhuyapP/eFYTe5vE+Z72dTCsG6l1jWcFzFIMgLq1uuFJw+t4/vYFwHllja5kU/JGD7Wb2sMZU&#10;25FzGgpfiRDCLkUFtfddKqUrazLoItsRB+7H9gZ9gH0ldY9jCDetXMTxqzTYcGiosaOspvK3uBgF&#10;59VOdudjliS5+1zQy2GwfvxS6nE+7d5BeJr8v/ju/tBh/hJuv4QD5O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PxWwgAAANsAAAAPAAAAAAAAAAAAAAAAAJgCAABkcnMvZG93&#10;bnJldi54bWxQSwUGAAAAAAQABAD1AAAAhwMAAAAA&#10;" fillcolor="#887e6e" stroked="f">
                  <v:textbox inset="80mm,15mm">
                    <w:txbxContent>
                      <w:p w:rsidR="00423087" w:rsidRPr="00F7440E" w:rsidRDefault="00423087" w:rsidP="00264464">
                        <w:pPr>
                          <w:pStyle w:val="coverpageECCReport"/>
                          <w:shd w:val="clear" w:color="auto" w:fill="auto"/>
                        </w:pPr>
                        <w:r w:rsidRPr="00264464">
                          <w:t xml:space="preserve">ECC Report </w:t>
                        </w:r>
                        <w:bookmarkStart w:id="1" w:name="Report_Number"/>
                        <w:r>
                          <w:rPr>
                            <w:rStyle w:val="IntenseReference"/>
                          </w:rPr>
                          <w:t>271</w:t>
                        </w:r>
                        <w:bookmarkEnd w:id="1"/>
                      </w:p>
                    </w:txbxContent>
                  </v:textbox>
                </v:shape>
                <v:group id="Group 18" o:spid="_x0000_s1028" style="position:absolute;left:8281;top:345;width:17037;height:15646" coordorigin="431,2744" coordsize="2683,2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line id="Line 11" o:spid="_x0000_s1029"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r5MQAAADaAAAADwAAAGRycy9kb3ducmV2LnhtbESPT2vCQBTE74V+h+UVvNVNK4YYXaUU&#10;xT940Va8PrLPJJh9G3ZXjd/eFQo9DjPzG2Yy60wjruR8bVnBRz8BQVxYXXOp4Pdn8Z6B8AFZY2OZ&#10;FNzJw2z6+jLBXNsb7+i6D6WIEPY5KqhCaHMpfVGRQd+3LXH0TtYZDFG6UmqHtwg3jfxMklQarDku&#10;VNjSd0XFeX8xCpbZdp4ei1G9QZdmh8VlfdwMhkr13rqvMYhAXfgP/7VXWsEInlfiD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evkxAAAANoAAAAPAAAAAAAAAAAA&#10;AAAAAKECAABkcnMvZG93bnJldi54bWxQSwUGAAAAAAQABAD5AAAAkgMAAAAA&#10;" strokecolor="#d2232a" strokeweight="15pt"/>
                  <v:line id="Line 12" o:spid="_x0000_s1030"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gDcEAAADbAAAADwAAAGRycy9kb3ducmV2LnhtbESPQYvCQAyF74L/YYjgTacKylIdRQRB&#10;T7quHrzFTmyrnUzpjFr//eawsLeE9/Lel/mydZV6URNKzwZGwwQUceZtybmB089m8AUqRGSLlWcy&#10;8KEAy0W3M8fU+jd/0+sYcyUhHFI0UMRYp1qHrCCHYehrYtFuvnEYZW1ybRt8S7ir9DhJptphydJQ&#10;YE3rgrLH8ekM0JXO9xsRHibTy8TlH73bhL0x/V67moGK1MZ/89/11gq+0MsvMoB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ANwQAAANsAAAAPAAAAAAAAAAAAAAAA&#10;AKECAABkcnMvZG93bnJldi54bWxQSwUGAAAAAAQABAD5AAAAjwMAAAAA&#10;" strokecolor="#d2232a" strokeweight="15pt"/>
                  <v:line id="Line 13" o:spid="_x0000_s1031"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9sMAAADbAAAADwAAAGRycy9kb3ducmV2LnhtbERPTWvCQBC9C/0PyxR6EbOxBZE0q1ih&#10;RQ8FY4t4HLLTJDQ7G3fXmP77riB4m8f7nHw5mFb05HxjWcE0SUEQl1Y3XCn4/nqfzEH4gKyxtUwK&#10;/sjDcvEwyjHT9sIF9ftQiRjCPkMFdQhdJqUvazLoE9sRR+7HOoMhQldJ7fASw00rn9N0Jg02HBtq&#10;7GhdU/m7PxsFZ3dC9zF+w8PusArt8aXY9p+FUk+Pw+oVRKAh3MU390bH+VO4/h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dv/bDAAAA2wAAAA8AAAAAAAAAAAAA&#10;AAAAoQIAAGRycy9kb3ducmV2LnhtbFBLBQYAAAAABAAEAPkAAACRAwAAAAA=&#10;" strokecolor="white" strokeweight="15pt"/>
                  <v:line id="Line 14" o:spid="_x0000_s1032"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hgcMAAADbAAAADwAAAGRycy9kb3ducmV2LnhtbERPTWvCQBC9F/wPywheitnUgpQ0q2hB&#10;aQ9CY4t4HLLTJJidjbtrTP+9WxB6m8f7nHw5mFb05HxjWcFTkoIgLq1uuFLw/bWZvoDwAVlja5kU&#10;/JKH5WL0kGOm7ZUL6vehEjGEfYYK6hC6TEpf1mTQJ7YjjtyPdQZDhK6S2uE1hptWztJ0Lg02HBtq&#10;7OitpvK0vxgFF3dGt31c4+HzsArt8bn46HeFUpPxsHoFEWgI/+K7+13H+TP4+yUe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PIYHDAAAA2wAAAA8AAAAAAAAAAAAA&#10;AAAAoQIAAGRycy9kb3ducmV2LnhtbFBLBQYAAAAABAAEAPkAAACRAwAAAAA=&#10;" strokecolor="white" strokeweight="15pt"/>
                  <v:line id="Line 15" o:spid="_x0000_s1033"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ThcEAAADbAAAADwAAAGRycy9kb3ducmV2LnhtbERPTWvCQBC9C/0PyxR6000tiE1dJUgD&#10;3rSa0OuQnWZDs7Npdk3iv3cLhd7m8T5ns5tsKwbqfeNYwfMiAUFcOd1wraC45PM1CB+QNbaOScGN&#10;POy2D7MNptqN/EHDOdQihrBPUYEJoUul9JUhi37hOuLIfbneYoiwr6XucYzhtpXLJFlJiw3HBoMd&#10;7Q1V3+erVZBlyWe7L8r8uNTm/VT+4Ou4Xin19DhlbyACTeFf/Oc+6Dj/BX5/iQ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c9OFwQAAANsAAAAPAAAAAAAAAAAAAAAA&#10;AKECAABkcnMvZG93bnJldi54bWxQSwUGAAAAAAQABAD5AAAAjwMAAAAA&#10;" strokecolor="#887e6e" strokeweight="15.5pt"/>
                </v:group>
                <w10:wrap type="topAndBottom" anchorx="page" anchory="page"/>
                <w10:anchorlock/>
              </v:group>
            </w:pict>
          </mc:Fallback>
        </mc:AlternateContent>
      </w:r>
      <w:r w:rsidR="00B22F2A">
        <w:rPr>
          <w:lang w:val="en-GB"/>
        </w:rPr>
        <w:fldChar w:fldCharType="begin">
          <w:ffData>
            <w:name w:val="Text8"/>
            <w:enabled/>
            <w:calcOnExit w:val="0"/>
            <w:textInput>
              <w:default w:val="approved 26 January 2018"/>
            </w:textInput>
          </w:ffData>
        </w:fldChar>
      </w:r>
      <w:r w:rsidR="00B22F2A">
        <w:rPr>
          <w:lang w:val="en-GB"/>
        </w:rPr>
        <w:instrText xml:space="preserve"> </w:instrText>
      </w:r>
      <w:bookmarkStart w:id="1" w:name="Text8"/>
      <w:r w:rsidR="00B22F2A">
        <w:rPr>
          <w:lang w:val="en-GB"/>
        </w:rPr>
        <w:instrText xml:space="preserve">FORMTEXT </w:instrText>
      </w:r>
      <w:r w:rsidR="00B22F2A">
        <w:rPr>
          <w:lang w:val="en-GB"/>
        </w:rPr>
      </w:r>
      <w:r w:rsidR="00B22F2A">
        <w:rPr>
          <w:lang w:val="en-GB"/>
        </w:rPr>
        <w:fldChar w:fldCharType="separate"/>
      </w:r>
      <w:r w:rsidR="00B22F2A">
        <w:rPr>
          <w:noProof/>
          <w:lang w:val="en-GB"/>
        </w:rPr>
        <w:t>approved 26 January 2018</w:t>
      </w:r>
      <w:r w:rsidR="00B22F2A">
        <w:rPr>
          <w:lang w:val="en-GB"/>
        </w:rPr>
        <w:fldChar w:fldCharType="end"/>
      </w:r>
      <w:bookmarkEnd w:id="1"/>
    </w:p>
    <w:p w:rsidR="00930439" w:rsidRPr="00BC03FD" w:rsidRDefault="00930439" w:rsidP="00673A9B">
      <w:pPr>
        <w:pStyle w:val="coverpagelastupdatedDDMMYY"/>
        <w:rPr>
          <w:lang w:val="en-GB"/>
        </w:rPr>
      </w:pPr>
      <w:r w:rsidRPr="00BC03FD">
        <w:rPr>
          <w:noProof/>
          <w:lang w:eastAsia="da-DK"/>
        </w:rPr>
        <mc:AlternateContent>
          <mc:Choice Requires="wps">
            <w:drawing>
              <wp:anchor distT="0" distB="0" distL="114300" distR="114300" simplePos="0" relativeHeight="251662336" behindDoc="0" locked="1" layoutInCell="1" allowOverlap="1" wp14:anchorId="20A46FCE" wp14:editId="5F61E7DC">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1pt;margin-top:771.95pt;width:595.25pt;height:14.1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r w:rsidR="00B22F2A">
        <w:rPr>
          <w:lang w:val="en-GB"/>
        </w:rPr>
        <w:fldChar w:fldCharType="begin">
          <w:ffData>
            <w:name w:val="Text3"/>
            <w:enabled/>
            <w:calcOnExit w:val="0"/>
            <w:textInput>
              <w:default w:val="Updated: 25 January 2019"/>
            </w:textInput>
          </w:ffData>
        </w:fldChar>
      </w:r>
      <w:r w:rsidR="00B22F2A">
        <w:rPr>
          <w:lang w:val="en-GB"/>
        </w:rPr>
        <w:instrText xml:space="preserve"> </w:instrText>
      </w:r>
      <w:bookmarkStart w:id="2" w:name="Text3"/>
      <w:r w:rsidR="00B22F2A">
        <w:rPr>
          <w:lang w:val="en-GB"/>
        </w:rPr>
        <w:instrText xml:space="preserve">FORMTEXT </w:instrText>
      </w:r>
      <w:r w:rsidR="00B22F2A">
        <w:rPr>
          <w:lang w:val="en-GB"/>
        </w:rPr>
      </w:r>
      <w:r w:rsidR="00B22F2A">
        <w:rPr>
          <w:lang w:val="en-GB"/>
        </w:rPr>
        <w:fldChar w:fldCharType="separate"/>
      </w:r>
      <w:r w:rsidR="00B22F2A">
        <w:rPr>
          <w:noProof/>
          <w:lang w:val="en-GB"/>
        </w:rPr>
        <w:t>Updated: 25 January 2019</w:t>
      </w:r>
      <w:r w:rsidR="00B22F2A">
        <w:rPr>
          <w:lang w:val="en-GB"/>
        </w:rPr>
        <w:fldChar w:fldCharType="end"/>
      </w:r>
      <w:bookmarkEnd w:id="2"/>
    </w:p>
    <w:p w:rsidR="008A54FC" w:rsidRPr="00BC03FD" w:rsidRDefault="008A54FC" w:rsidP="00264464">
      <w:pPr>
        <w:rPr>
          <w:rStyle w:val="ECCParagraph"/>
        </w:rPr>
      </w:pPr>
    </w:p>
    <w:p w:rsidR="008A54FC" w:rsidRPr="00BC03FD" w:rsidRDefault="008A54FC" w:rsidP="009465E0">
      <w:pPr>
        <w:pStyle w:val="Heading1"/>
        <w:rPr>
          <w:lang w:val="en-GB"/>
        </w:rPr>
      </w:pPr>
      <w:bookmarkStart w:id="3" w:name="_Toc536696503"/>
      <w:bookmarkStart w:id="4" w:name="_Toc536700363"/>
      <w:bookmarkStart w:id="5" w:name="_Toc380056496"/>
      <w:bookmarkStart w:id="6" w:name="_Toc380059747"/>
      <w:bookmarkStart w:id="7" w:name="_Toc380059784"/>
      <w:bookmarkStart w:id="8" w:name="_Toc396153635"/>
      <w:bookmarkStart w:id="9" w:name="_Toc396383862"/>
      <w:bookmarkStart w:id="10" w:name="_Toc396917295"/>
      <w:bookmarkStart w:id="11" w:name="_Toc396917344"/>
      <w:bookmarkStart w:id="12" w:name="_Toc396917406"/>
      <w:bookmarkStart w:id="13" w:name="_Toc396917459"/>
      <w:bookmarkStart w:id="14" w:name="_Toc396917626"/>
      <w:bookmarkStart w:id="15" w:name="_Toc396917641"/>
      <w:bookmarkStart w:id="16" w:name="_Toc396917746"/>
      <w:r w:rsidRPr="00BC03FD">
        <w:rPr>
          <w:lang w:val="en-GB"/>
        </w:rPr>
        <w:lastRenderedPageBreak/>
        <w:t>Executive summary</w:t>
      </w:r>
      <w:bookmarkEnd w:id="3"/>
      <w:bookmarkEnd w:id="4"/>
      <w:r w:rsidRPr="00BC03FD">
        <w:rPr>
          <w:lang w:val="en-GB"/>
        </w:rPr>
        <w:t xml:space="preserve"> </w:t>
      </w:r>
      <w:bookmarkEnd w:id="5"/>
      <w:bookmarkEnd w:id="6"/>
      <w:bookmarkEnd w:id="7"/>
      <w:bookmarkEnd w:id="8"/>
      <w:bookmarkEnd w:id="9"/>
      <w:bookmarkEnd w:id="10"/>
      <w:bookmarkEnd w:id="11"/>
      <w:bookmarkEnd w:id="12"/>
      <w:bookmarkEnd w:id="13"/>
      <w:bookmarkEnd w:id="14"/>
      <w:bookmarkEnd w:id="15"/>
      <w:bookmarkEnd w:id="16"/>
    </w:p>
    <w:p w:rsidR="00BB6EFF" w:rsidRPr="00BB6EFF" w:rsidRDefault="00BB6EFF" w:rsidP="00BB6EFF">
      <w:r w:rsidRPr="00BB6EFF">
        <w:t>This Report contains compatibility and sharing studies between the operations of non-Geostationary Satellite Orbit (NGSO) Fixed Satellite Service (FSS) systems in both space-to-Earth and Earth-to-space directions and the incumbent services. The Report also looks at the protection of aircraft from Earth stations deployed near airports.</w:t>
      </w:r>
    </w:p>
    <w:p w:rsidR="00BB6EFF" w:rsidRPr="00BB6EFF" w:rsidRDefault="00BB6EFF" w:rsidP="00BB6EFF">
      <w:r w:rsidRPr="00BB6EFF">
        <w:t>The Report presents the studies of two NGSO FSS systems: OneWeb and SpaceX. The Report does not address compatibility between the two NGSO systems. Furthermore, it does not assess aggregate interference in the case of simultaneous operation of these two NGSO systems on other victim services.</w:t>
      </w:r>
    </w:p>
    <w:p w:rsidR="00BB6EFF" w:rsidRPr="00BB6EFF" w:rsidRDefault="00BB6EFF" w:rsidP="00BB6EFF">
      <w:r w:rsidRPr="00BB6EFF">
        <w:t xml:space="preserve">The studies cover the compatibility of the operations in the FSS downlink allocation in the band </w:t>
      </w:r>
      <w:r w:rsidRPr="00BB6EFF">
        <w:br/>
        <w:t xml:space="preserve">10.7-12.75 GHz with the radio astronomy service (RAS) and the EESS (earth exploration-satellite service) (passive), and the compatibility of the earth stations using the FSS uplink allocation in the band 14-14.5 GHz with the fixed service (FS) and the RAS. </w:t>
      </w:r>
    </w:p>
    <w:p w:rsidR="00BB6EFF" w:rsidRPr="00BB6EFF" w:rsidRDefault="00BB6EFF" w:rsidP="00BB6EFF">
      <w:r w:rsidRPr="00BB6EFF">
        <w:t>Throughout this Report, reference will be made to findings from the study of the SpaceX system and the study of the OneWeb system, separately.</w:t>
      </w:r>
    </w:p>
    <w:p w:rsidR="00BB6EFF" w:rsidRPr="00BB6EFF" w:rsidRDefault="00BB6EFF" w:rsidP="00BB6EFF">
      <w:r w:rsidRPr="00BB6EFF">
        <w:t>In the study of the OneWeb system, two kinds of earth station were considered, namely the fixed stations, and Earth Stations In-Motion (ESIM). The ESIM include mobile stations on land, ships and aircraft. The study of the SpaceX system specifically focused on the compatibility of SpaceX's NGSO operations in the FSS downlink allocation in the 10.7-12.75 GHz band with the passive RAS and EES services as well as</w:t>
      </w:r>
      <w:r w:rsidRPr="00BB6EFF" w:rsidDel="00A07908">
        <w:t xml:space="preserve"> </w:t>
      </w:r>
      <w:r w:rsidRPr="00BB6EFF">
        <w:t>the compatibility of fixed Earth Stations using the FSS uplink allocation in the 14-14.5 GHz band with the Fixed Service (FS) and the RAS.</w:t>
      </w:r>
    </w:p>
    <w:p w:rsidR="00BB6EFF" w:rsidRPr="00BB6EFF" w:rsidRDefault="00BB6EFF" w:rsidP="00BB6EFF">
      <w:r w:rsidRPr="00BB6EFF">
        <w:t xml:space="preserve">OneWeb studies have been conducted to determine unwanted emissions e.i.r.p. levels that have to be met in each beam of any satellite of this NGSO FSS constellation in order to meet the 2% data loss limit at radio astronomy stations performing observations in the band 10.6-10.7 GHz. These unwanted emission e.i.r.p. levels can be met by the NGSO FSS constellation through a careful design of the satellite payload using appropriate modulation shaping, Intermediate Frequency (IF) and Radio Frequency (RF) filtering, constraints on the SSPA design. However, these techniques would not be sufficient for the OneWeb frequency channel immediately adjacent to the passive band (10.7-10.95 GHz) and this channel would therefore have to be deactivated when in visibility of a RAS station performing observations in this band. In general, any NGSO FSS satellite emissions shall not exceed an epfd value </w:t>
      </w:r>
      <w:proofErr w:type="gramStart"/>
      <w:r w:rsidRPr="00BB6EFF">
        <w:t>of -241 dBW/m² in the band 10.6-10.7 GHz</w:t>
      </w:r>
      <w:proofErr w:type="gramEnd"/>
      <w:r w:rsidRPr="00BB6EFF">
        <w:t xml:space="preserve"> for more than 2% of the time. The unwanted emission e.i.r.p. limits determined for this NGSO FSS system (OneWeb) also ensure protection of EESS (passive) sensors operating in the band 10.6-10.7 GHz.  </w:t>
      </w:r>
    </w:p>
    <w:p w:rsidR="00BB6EFF" w:rsidRPr="00BB6EFF" w:rsidRDefault="00BB6EFF" w:rsidP="00BB6EFF">
      <w:r w:rsidRPr="00BB6EFF">
        <w:t>The purpose of the studies conducted is to determine unwanted emissions e.i.r.p. levels that must be met by any individual spacecraft within the proposed SpaceX NGSO FSS constellation in order to meet the 2% data loss limit at radio astronomy stations performing observations in the 10.6-10.7 GHz band. These unwanted emission levels can be met through a careful design of the satellite payload itself by using appropriate modulation shaping and filtering and constraints on the PA design. Emissions from NGSO FSS satellites shall not produce a value exceeding -239.4 dBW/m² in the 10.6-10.7 GHz band for more than 2% of the time (with a 100m victim antenna using Recommendation ITU-R S.1428 pattern). The same unwanted emissions e.i.r.p. levels also ensure protection of EESS (passive) sensors operating in the 10.6-10.7 GHz band.</w:t>
      </w:r>
    </w:p>
    <w:p w:rsidR="00BB6EFF" w:rsidRPr="00BB6EFF" w:rsidRDefault="00BB6EFF" w:rsidP="00BB6EFF">
      <w:r w:rsidRPr="00BB6EFF">
        <w:t xml:space="preserve">Note that meeting an e.i.r.p. limit </w:t>
      </w:r>
      <w:proofErr w:type="gramStart"/>
      <w:r w:rsidRPr="00BB6EFF">
        <w:t>of -142 dBW/Hz</w:t>
      </w:r>
      <w:proofErr w:type="gramEnd"/>
      <w:r w:rsidRPr="00BB6EFF">
        <w:t xml:space="preserve"> prevents SpaceX from using the lowest Ku-band channel (10.7-10.95GHz) on a global basis.</w:t>
      </w:r>
    </w:p>
    <w:p w:rsidR="00BB6EFF" w:rsidRPr="00BB6EFF" w:rsidRDefault="00BB6EFF" w:rsidP="00BB6EFF">
      <w:r w:rsidRPr="00BB6EFF">
        <w:t>The studies related to NGSO FSS earth stations operating in the band 14-14.5 GHz at fixed locations concluded the following:</w:t>
      </w:r>
    </w:p>
    <w:p w:rsidR="00BB6EFF" w:rsidRPr="00BB6EFF" w:rsidRDefault="00BB6EFF" w:rsidP="00BB6EFF">
      <w:pPr>
        <w:numPr>
          <w:ilvl w:val="0"/>
          <w:numId w:val="2"/>
        </w:numPr>
        <w:tabs>
          <w:tab w:val="left" w:pos="340"/>
        </w:tabs>
        <w:spacing w:before="60" w:after="0"/>
        <w:ind w:left="340" w:hanging="340"/>
      </w:pPr>
      <w:r w:rsidRPr="00BB6EFF">
        <w:t xml:space="preserve">The results of a survey conducted by CEPT show that so far only five administrations out of the 25 respondents have deployments of fixed service in the 14.25-14.5 GHz band. Compatibility with fixed service stations in the band 14.25-14.5 GHz used in a few CEPT countries will be achieved through the establishment of relevant areas around the fixed service station. In these areas, the FSS earth stations would have to avoid transmitting on frequency channels overlapping with the channel used by the FS </w:t>
      </w:r>
      <w:r w:rsidRPr="00BB6EFF">
        <w:lastRenderedPageBreak/>
        <w:t>station. The actual size of the area has to be determined on a case by case basis, taking into account the FS and FSS ES characteristics as well as the surrounding terrain. The typical size of these areas has been determined to be in the order of 58 to 77 km in a 37 dBi FS main beam direction assuming smooth Earth and FSS terminals with an e.i.r.p. towards the horizon of -20 dBW/(40 kHz), but decreases rapidly down to 11 km outside the pointing direction of the FS station, under the same assumptions;</w:t>
      </w:r>
    </w:p>
    <w:p w:rsidR="00BB6EFF" w:rsidRPr="00BB6EFF" w:rsidRDefault="00BB6EFF" w:rsidP="00BB6EFF">
      <w:pPr>
        <w:numPr>
          <w:ilvl w:val="0"/>
          <w:numId w:val="2"/>
        </w:numPr>
        <w:tabs>
          <w:tab w:val="left" w:pos="340"/>
        </w:tabs>
        <w:spacing w:before="60" w:after="0"/>
        <w:ind w:left="340" w:hanging="340"/>
      </w:pPr>
      <w:r w:rsidRPr="00BB6EFF">
        <w:t>There are a limited number of RAS stations within the CEPT that perform observations in the secondary RAS allocation in the frequency band 14.47-14.5 GHz. The protection of these RAS stations can be achieved through areas around such stations where any NGSO FSS earth station will have to cease transmissions on channels overlapping with the band 14.47-14.5 GHz. The size of the areas has to be determined on a case-by-case basis taking into account the FSS and terrain characteristics. For FSS terminals with an e.i.r.p. towards the horizon of -20 dBW/(40 kHz) the size of the area can be up to 340 km (single entry analysis), thus not limiting it to a national issue for some of these RAS stations.</w:t>
      </w:r>
    </w:p>
    <w:p w:rsidR="00BB6EFF" w:rsidRPr="00BB6EFF" w:rsidRDefault="00BB6EFF" w:rsidP="00BB6EFF">
      <w:r w:rsidRPr="00BB6EFF">
        <w:t>The compatibility studies related to land NGSO FSS ESIM operating in the band 14-14.5 GHz concluded the following:</w:t>
      </w:r>
    </w:p>
    <w:p w:rsidR="00BB6EFF" w:rsidRPr="00BB6EFF" w:rsidRDefault="00BB6EFF" w:rsidP="00BB6EFF">
      <w:pPr>
        <w:numPr>
          <w:ilvl w:val="0"/>
          <w:numId w:val="2"/>
        </w:numPr>
        <w:tabs>
          <w:tab w:val="left" w:pos="340"/>
        </w:tabs>
        <w:spacing w:before="60" w:after="0"/>
        <w:ind w:left="340" w:hanging="340"/>
      </w:pPr>
      <w:r w:rsidRPr="00BB6EFF">
        <w:t xml:space="preserve">The compatibility with fixed service stations in the band 14.25-14.5 GHz used in few CEPT countries can be achieved through relevant protection zones. Once the earth station enters into a protection zone, it should cease transmitting on frequency channels overlapping with the channel used by the FS station. This cessation of transmission should be automatically performed by the network control unit of the NGSO FSS satellite system and this action will be assisted by the GPS receiver incorporated in the earth station. The actual size of the exclusion area has to be determined on a case by case basis, taking into account the FS and NGSO FSS ES characteristics, as well as the surrounding terrain. The typical size of these protection zones for the FSS terminals with an e.i.r.p. of -33 dBW/(40 kHz) towards the horizon has been determined to be in the order of 33 km in the 37 dBi FS antenna main beam direction (assuming smooth Earth), but decreases rapidly down to 2 km outside the pointing direction of the FS station; </w:t>
      </w:r>
    </w:p>
    <w:p w:rsidR="00BB6EFF" w:rsidRPr="00BB6EFF" w:rsidRDefault="00BB6EFF" w:rsidP="00BB6EFF">
      <w:pPr>
        <w:numPr>
          <w:ilvl w:val="0"/>
          <w:numId w:val="2"/>
        </w:numPr>
        <w:tabs>
          <w:tab w:val="left" w:pos="340"/>
        </w:tabs>
        <w:spacing w:before="60" w:after="0"/>
        <w:ind w:left="340" w:hanging="340"/>
      </w:pPr>
      <w:r w:rsidRPr="00BB6EFF">
        <w:t>The protection of the RAS stations performing observations in the band 14.47-14.5 GHz can be achieved through areas around such stations where any NGSO FSS earth station will have to cease transmissions on channels overlapping with the band 14.47-14.5 GHz. The size of the areas has to be determined on a case-by-case basis taking into account the FSS and terrain characteristics. For FSS terminals with an e.i.r.p. towards the horizon of -33 dBW</w:t>
      </w:r>
      <w:proofErr w:type="gramStart"/>
      <w:r w:rsidRPr="00BB6EFF">
        <w:t>/(</w:t>
      </w:r>
      <w:proofErr w:type="gramEnd"/>
      <w:r w:rsidRPr="00BB6EFF">
        <w:t>40 kHz) the size of the area can be up to 200 km (single-entry analysis). The GPS capability of the Earth station and the network control unit of the NGSO satellite system mentioned above should be able to automatically perform the cessation of transmissions.</w:t>
      </w:r>
    </w:p>
    <w:p w:rsidR="00BB6EFF" w:rsidRPr="00BB6EFF" w:rsidRDefault="00BB6EFF" w:rsidP="00BB6EFF">
      <w:r w:rsidRPr="00BB6EFF">
        <w:t>The compatibility studies related to airborne NGSO FSS ESIM operating in the band 14-14.5 GHz concluded the following:</w:t>
      </w:r>
    </w:p>
    <w:p w:rsidR="00BB6EFF" w:rsidRPr="00BB6EFF" w:rsidRDefault="00BB6EFF" w:rsidP="00BB6EFF">
      <w:pPr>
        <w:numPr>
          <w:ilvl w:val="0"/>
          <w:numId w:val="2"/>
        </w:numPr>
        <w:tabs>
          <w:tab w:val="left" w:pos="340"/>
        </w:tabs>
        <w:spacing w:before="60" w:after="0"/>
        <w:ind w:left="340" w:hanging="340"/>
      </w:pPr>
      <w:r w:rsidRPr="00BB6EFF">
        <w:t>Assuming that the airborne ESIM operate under the primary FSS allocation, the protection of fixed service stations in the band 14.25-14.5 GHz used in some CEPT countries can be achieved through a pfd mask. The proposed mask is the following:</w:t>
      </w:r>
    </w:p>
    <w:p w:rsidR="00BB6EFF" w:rsidRPr="00BB6EFF" w:rsidRDefault="00BB6EFF" w:rsidP="007923E7">
      <w:pPr>
        <w:pStyle w:val="ECCBulletsLv2"/>
      </w:pPr>
      <w:r w:rsidRPr="00BB6EFF">
        <w:t>–122</w:t>
      </w:r>
      <w:r w:rsidRPr="00BB6EFF">
        <w:tab/>
      </w:r>
      <w:r w:rsidRPr="00BB6EFF">
        <w:tab/>
      </w:r>
      <w:r w:rsidRPr="00BB6EFF">
        <w:tab/>
      </w:r>
      <w:r w:rsidRPr="00BB6EFF">
        <w:tab/>
        <w:t>dB(W/(m² · MHz))</w:t>
      </w:r>
      <w:r w:rsidRPr="00BB6EFF">
        <w:tab/>
      </w:r>
      <w:r w:rsidRPr="00BB6EFF">
        <w:tab/>
        <w:t>for</w:t>
      </w:r>
      <w:r w:rsidRPr="00BB6EFF">
        <w:tab/>
      </w:r>
      <w:r w:rsidRPr="00BB6EFF">
        <w:sym w:font="Symbol" w:char="F071"/>
      </w:r>
      <w:r w:rsidRPr="00BB6EFF">
        <w:t xml:space="preserve"> ≤ 5°;</w:t>
      </w:r>
    </w:p>
    <w:p w:rsidR="00BB6EFF" w:rsidRPr="00BB6EFF" w:rsidRDefault="00BB6EFF" w:rsidP="007923E7">
      <w:pPr>
        <w:pStyle w:val="ECCBulletsLv2"/>
      </w:pPr>
      <w:r w:rsidRPr="00BB6EFF">
        <w:t xml:space="preserve">–127 + </w:t>
      </w:r>
      <w:r w:rsidRPr="00BB6EFF">
        <w:sym w:font="Symbol" w:char="F071"/>
      </w:r>
      <w:r w:rsidRPr="00BB6EFF">
        <w:tab/>
      </w:r>
      <w:r w:rsidRPr="00BB6EFF">
        <w:tab/>
      </w:r>
      <w:r w:rsidRPr="00BB6EFF">
        <w:tab/>
        <w:t>dB(W/(m² · MHz))</w:t>
      </w:r>
      <w:r w:rsidRPr="00BB6EFF">
        <w:tab/>
      </w:r>
      <w:r w:rsidRPr="00BB6EFF">
        <w:tab/>
        <w:t>for</w:t>
      </w:r>
      <w:r w:rsidRPr="00BB6EFF">
        <w:tab/>
        <w:t xml:space="preserve">5° &lt; </w:t>
      </w:r>
      <w:r w:rsidRPr="00BB6EFF">
        <w:sym w:font="Symbol" w:char="F071"/>
      </w:r>
      <w:r w:rsidRPr="00BB6EFF">
        <w:t xml:space="preserve"> ≤40°;</w:t>
      </w:r>
    </w:p>
    <w:p w:rsidR="00BB6EFF" w:rsidRPr="00BB6EFF" w:rsidRDefault="00BB6EFF" w:rsidP="007923E7">
      <w:pPr>
        <w:pStyle w:val="ECCBulletsLv2"/>
      </w:pPr>
      <w:r w:rsidRPr="00BB6EFF">
        <w:t>–87</w:t>
      </w:r>
      <w:r w:rsidRPr="00BB6EFF">
        <w:tab/>
      </w:r>
      <w:r w:rsidRPr="00BB6EFF">
        <w:tab/>
      </w:r>
      <w:r w:rsidRPr="00BB6EFF">
        <w:tab/>
      </w:r>
      <w:r w:rsidRPr="00BB6EFF">
        <w:tab/>
      </w:r>
      <w:proofErr w:type="gramStart"/>
      <w:r w:rsidRPr="00BB6EFF">
        <w:t>dB(</w:t>
      </w:r>
      <w:proofErr w:type="gramEnd"/>
      <w:r w:rsidRPr="00BB6EFF">
        <w:t>W/(m² · MHz))</w:t>
      </w:r>
      <w:r w:rsidRPr="00BB6EFF">
        <w:tab/>
      </w:r>
      <w:r w:rsidRPr="00BB6EFF">
        <w:tab/>
        <w:t>for</w:t>
      </w:r>
      <w:r w:rsidRPr="00BB6EFF">
        <w:tab/>
        <w:t>40° &lt;</w:t>
      </w:r>
      <w:r w:rsidRPr="00BB6EFF">
        <w:tab/>
      </w:r>
      <w:r w:rsidRPr="00BB6EFF">
        <w:sym w:font="Symbol" w:char="F071"/>
      </w:r>
      <w:r w:rsidRPr="00BB6EFF">
        <w:t xml:space="preserve"> ≤90°.</w:t>
      </w:r>
    </w:p>
    <w:p w:rsidR="00BB6EFF" w:rsidRPr="00BB6EFF" w:rsidRDefault="00BB6EFF" w:rsidP="00BB6EFF">
      <w:proofErr w:type="gramStart"/>
      <w:r w:rsidRPr="00BB6EFF">
        <w:t>where</w:t>
      </w:r>
      <w:proofErr w:type="gramEnd"/>
      <w:r w:rsidRPr="00BB6EFF">
        <w:t xml:space="preserve"> </w:t>
      </w:r>
      <w:r w:rsidRPr="00BB6EFF">
        <w:sym w:font="Symbol" w:char="F071"/>
      </w:r>
      <w:r w:rsidRPr="00BB6EFF">
        <w:t xml:space="preserve"> is the angle of arrival of the radio-frequency wave (degrees above the horizontal);</w:t>
      </w:r>
    </w:p>
    <w:p w:rsidR="00BB6EFF" w:rsidRPr="00BB6EFF" w:rsidRDefault="00BB6EFF" w:rsidP="00BB6EFF">
      <w:pPr>
        <w:numPr>
          <w:ilvl w:val="0"/>
          <w:numId w:val="2"/>
        </w:numPr>
        <w:tabs>
          <w:tab w:val="left" w:pos="340"/>
        </w:tabs>
        <w:spacing w:before="60" w:after="0"/>
        <w:ind w:left="340" w:hanging="340"/>
      </w:pPr>
      <w:r w:rsidRPr="00BB6EFF">
        <w:t xml:space="preserve">The protection of the RAS stations observing in the secondary RAS allocation in the band </w:t>
      </w:r>
      <w:r w:rsidRPr="00BB6EFF">
        <w:br/>
        <w:t>14.47-14.5 GHz can be achieved through a pfd mask. The proposed mask is the following:</w:t>
      </w:r>
    </w:p>
    <w:p w:rsidR="00BB6EFF" w:rsidRPr="00BB6EFF" w:rsidRDefault="00BB6EFF" w:rsidP="007923E7">
      <w:pPr>
        <w:pStyle w:val="ECCBulletsLv2"/>
      </w:pPr>
      <w:r w:rsidRPr="00BB6EFF">
        <w:t>–185 + 0.5 · </w:t>
      </w:r>
      <w:r w:rsidRPr="00BB6EFF">
        <w:sym w:font="Symbol" w:char="F071"/>
      </w:r>
      <w:r w:rsidRPr="00BB6EFF">
        <w:tab/>
      </w:r>
      <w:r w:rsidRPr="00BB6EFF">
        <w:tab/>
        <w:t>dB(W/(m</w:t>
      </w:r>
      <w:r w:rsidRPr="00BB6EFF">
        <w:rPr>
          <w:vertAlign w:val="superscript"/>
        </w:rPr>
        <w:t>2</w:t>
      </w:r>
      <w:r w:rsidRPr="00BB6EFF">
        <w:t> · 150 kHz))</w:t>
      </w:r>
      <w:r w:rsidRPr="00BB6EFF">
        <w:tab/>
        <w:t>for</w:t>
      </w:r>
      <w:r w:rsidRPr="00BB6EFF">
        <w:tab/>
      </w:r>
      <w:r w:rsidRPr="00BB6EFF">
        <w:sym w:font="Symbol" w:char="F071"/>
      </w:r>
      <w:r w:rsidRPr="00BB6EFF">
        <w:t xml:space="preserve"> </w:t>
      </w:r>
      <w:r w:rsidRPr="00BB6EFF">
        <w:sym w:font="Symbol" w:char="F0A3"/>
      </w:r>
      <w:r w:rsidRPr="00BB6EFF">
        <w:t xml:space="preserve"> 10</w:t>
      </w:r>
      <w:r w:rsidRPr="00BB6EFF">
        <w:sym w:font="Symbol" w:char="F0B0"/>
      </w:r>
      <w:r w:rsidRPr="00BB6EFF">
        <w:t>;</w:t>
      </w:r>
    </w:p>
    <w:p w:rsidR="00BB6EFF" w:rsidRPr="00BB6EFF" w:rsidRDefault="00BB6EFF" w:rsidP="007923E7">
      <w:pPr>
        <w:pStyle w:val="ECCBulletsLv2"/>
      </w:pPr>
      <w:r w:rsidRPr="00BB6EFF">
        <w:t>–180</w:t>
      </w:r>
      <w:r w:rsidRPr="00BB6EFF">
        <w:tab/>
      </w:r>
      <w:r w:rsidRPr="00BB6EFF">
        <w:tab/>
      </w:r>
      <w:r w:rsidRPr="00BB6EFF">
        <w:tab/>
      </w:r>
      <w:r w:rsidRPr="00BB6EFF">
        <w:tab/>
      </w:r>
      <w:proofErr w:type="gramStart"/>
      <w:r w:rsidRPr="00BB6EFF">
        <w:t>dB(</w:t>
      </w:r>
      <w:proofErr w:type="gramEnd"/>
      <w:r w:rsidRPr="00BB6EFF">
        <w:t>W/(m</w:t>
      </w:r>
      <w:r w:rsidRPr="00BB6EFF">
        <w:rPr>
          <w:vertAlign w:val="superscript"/>
        </w:rPr>
        <w:t>2</w:t>
      </w:r>
      <w:r w:rsidRPr="00BB6EFF">
        <w:t> · 150 kHz))</w:t>
      </w:r>
      <w:r w:rsidRPr="00BB6EFF">
        <w:tab/>
        <w:t>for</w:t>
      </w:r>
      <w:r w:rsidRPr="00BB6EFF">
        <w:tab/>
        <w:t>10</w:t>
      </w:r>
      <w:r w:rsidRPr="00BB6EFF">
        <w:sym w:font="Symbol" w:char="F0B0"/>
      </w:r>
      <w:r w:rsidRPr="00BB6EFF">
        <w:t xml:space="preserve"> &lt; </w:t>
      </w:r>
      <w:r w:rsidRPr="00BB6EFF">
        <w:sym w:font="Symbol" w:char="F071"/>
      </w:r>
      <w:r w:rsidRPr="00BB6EFF">
        <w:t xml:space="preserve"> </w:t>
      </w:r>
      <w:r w:rsidRPr="00BB6EFF">
        <w:sym w:font="Symbol" w:char="F0A3"/>
      </w:r>
      <w:r w:rsidRPr="00BB6EFF">
        <w:t xml:space="preserve"> 90</w:t>
      </w:r>
      <w:r w:rsidRPr="00BB6EFF">
        <w:sym w:font="Symbol" w:char="F0B0"/>
      </w:r>
      <w:r w:rsidRPr="00BB6EFF">
        <w:t>.</w:t>
      </w:r>
    </w:p>
    <w:p w:rsidR="00BB6EFF" w:rsidRPr="00BB6EFF" w:rsidRDefault="00BB6EFF" w:rsidP="00BB6EFF">
      <w:proofErr w:type="gramStart"/>
      <w:r w:rsidRPr="00BB6EFF">
        <w:t>where</w:t>
      </w:r>
      <w:proofErr w:type="gramEnd"/>
      <w:r w:rsidRPr="00BB6EFF">
        <w:t xml:space="preserve"> </w:t>
      </w:r>
      <w:r w:rsidRPr="00BB6EFF">
        <w:sym w:font="Symbol" w:char="F071"/>
      </w:r>
      <w:r w:rsidRPr="00BB6EFF">
        <w:t xml:space="preserve"> is the angle of arrival of the radio-frequency wave (degrees above the horizontal);</w:t>
      </w:r>
      <w:r w:rsidRPr="00BB6EFF">
        <w:tab/>
      </w:r>
    </w:p>
    <w:p w:rsidR="00BB6EFF" w:rsidRPr="00BB6EFF" w:rsidRDefault="00BB6EFF" w:rsidP="00BB6EFF">
      <w:r w:rsidRPr="00BB6EFF">
        <w:t>Compliance with this mask can only be achieved by avoiding transmissions within the 14.47-14.5 GHz band when the aircraft enters in visibility of RAS stations performing observations in this band.</w:t>
      </w:r>
    </w:p>
    <w:p w:rsidR="00BB6EFF" w:rsidRPr="00BB6EFF" w:rsidRDefault="00BB6EFF" w:rsidP="00BB6EFF">
      <w:r w:rsidRPr="00BB6EFF">
        <w:t>The compatibility studies related to shipborne NGSO FSS ESIM operating in the band 14-14.5 GHz show the following:</w:t>
      </w:r>
    </w:p>
    <w:p w:rsidR="00BB6EFF" w:rsidRPr="00BB6EFF" w:rsidRDefault="00BB6EFF" w:rsidP="00BB6EFF">
      <w:pPr>
        <w:numPr>
          <w:ilvl w:val="0"/>
          <w:numId w:val="2"/>
        </w:numPr>
        <w:tabs>
          <w:tab w:val="left" w:pos="340"/>
        </w:tabs>
        <w:spacing w:before="60" w:after="0"/>
        <w:ind w:left="340" w:hanging="340"/>
      </w:pPr>
      <w:r w:rsidRPr="00BB6EFF">
        <w:t xml:space="preserve">There would be no need for any separation distance from the shore to protect FS stations close to the coast assuming FSS terminals with a total e.i.r.p. of -13 dBW towards the horizon. In order to cover all </w:t>
      </w:r>
      <w:r w:rsidRPr="00BB6EFF">
        <w:lastRenderedPageBreak/>
        <w:t xml:space="preserve">kinds of NGSO FSS systems, a pfd limit at the shore could be defined, similarly to the one developed for ESOMPs in the Ka-band. The proposed level is </w:t>
      </w:r>
      <w:proofErr w:type="gramStart"/>
      <w:r w:rsidRPr="00BB6EFF">
        <w:t>-116 dBW/m²/MHz at 80 m above sea level with an associated percentage of time of 0.06% or 4.5%, depending on the retained short-term protection criterion</w:t>
      </w:r>
      <w:proofErr w:type="gramEnd"/>
      <w:r w:rsidRPr="00BB6EFF">
        <w:t>. This would apply to shipborne earth stations located in national waters of CEPT countries;</w:t>
      </w:r>
    </w:p>
    <w:p w:rsidR="00BB6EFF" w:rsidRPr="00BB6EFF" w:rsidRDefault="00BB6EFF" w:rsidP="00BB6EFF">
      <w:pPr>
        <w:numPr>
          <w:ilvl w:val="0"/>
          <w:numId w:val="2"/>
        </w:numPr>
        <w:tabs>
          <w:tab w:val="left" w:pos="340"/>
        </w:tabs>
        <w:spacing w:before="60" w:after="0"/>
        <w:ind w:left="340" w:hanging="340"/>
      </w:pPr>
      <w:r w:rsidRPr="00BB6EFF">
        <w:t>The protection of RAS stations observing in the secondary RAS allocation in the band 14.47-14.5 GHz and located close to the sea would require protection zones up to 200 km for NGSO FSS terminals with e.i.r.p. of -33 dBW/(40 kHz) towards the horizon. The NGSO FSS operator would have to cease transmissions in the band 14.47-14.5 GHz when the ship enters within these protection zones, the size of which has to be determined on a case-by-case basis taking into account FSS characteristics as well as surrounding terrain. This would apply to shipborne earth stations located in national waters of CEPT countries.</w:t>
      </w:r>
    </w:p>
    <w:p w:rsidR="00BB6EFF" w:rsidRPr="00BB6EFF" w:rsidRDefault="00BB6EFF" w:rsidP="00BB6EFF">
      <w:r w:rsidRPr="00BB6EFF">
        <w:t xml:space="preserve">The NGSO FSS satellite system will be able to maintain compatibility with fixed links and RAS stations deployed within an administration by establishing the protection zones (as stipulated above) for all fixed link receiving stations or RAS observatories and suppressing use of those frequencies, utilised with the fixed service, by fixed earth stations or land and shipborne ESIM. If an administration has deployed fixed links in the band 14.25-14.5 GHz and the specific locations of these fixed links cannot be established, then the protection zones could be established as the whole territory of the administration. The protection zone may include territories of neighbouring administrations. The satellite system, by suppressing the use by fixed earth stations of frequencies 14.25-14.5 GHz (or specific frequencies deployed by the fixed service or RAS) within the identified protection zone(s), will provide necessary compatibility with the fixed service and RAS. The OneWeb FSS satellite system will be able to deploy the "control of emission" function stipulated in the </w:t>
      </w:r>
      <w:r w:rsidR="00B278AC">
        <w:t xml:space="preserve">ETSI EN </w:t>
      </w:r>
      <w:r w:rsidRPr="00BB6EFF">
        <w:t xml:space="preserve">303 980 </w:t>
      </w:r>
      <w:r w:rsidR="00B22F2A">
        <w:fldChar w:fldCharType="begin"/>
      </w:r>
      <w:r w:rsidR="00B22F2A">
        <w:instrText xml:space="preserve"> REF _Ref536696420 \r \h </w:instrText>
      </w:r>
      <w:r w:rsidR="00B22F2A">
        <w:fldChar w:fldCharType="separate"/>
      </w:r>
      <w:r w:rsidR="00B22F2A">
        <w:t>[1]</w:t>
      </w:r>
      <w:r w:rsidR="00B22F2A">
        <w:fldChar w:fldCharType="end"/>
      </w:r>
      <w:r w:rsidRPr="00BB6EFF">
        <w:t xml:space="preserve"> to ensure the suppression of relevant frequencies by fixed earth stations within the protection zone.</w:t>
      </w:r>
    </w:p>
    <w:p w:rsidR="00BB6EFF" w:rsidRPr="00BB6EFF" w:rsidRDefault="00BB6EFF" w:rsidP="00BB6EFF">
      <w:r w:rsidRPr="00BB6EFF">
        <w:t xml:space="preserve">According to the findings in ECC Report 272 </w:t>
      </w:r>
      <w:r w:rsidRPr="00BB6EFF">
        <w:fldChar w:fldCharType="begin"/>
      </w:r>
      <w:r w:rsidRPr="00BB6EFF">
        <w:instrText xml:space="preserve"> REF _Ref524449057 \r \h </w:instrText>
      </w:r>
      <w:r w:rsidRPr="00BB6EFF">
        <w:fldChar w:fldCharType="separate"/>
      </w:r>
      <w:r w:rsidR="00B22F2A">
        <w:rPr>
          <w:b/>
          <w:bCs/>
          <w:lang w:val="en-US"/>
        </w:rPr>
        <w:fldChar w:fldCharType="begin"/>
      </w:r>
      <w:r w:rsidR="00B22F2A">
        <w:instrText xml:space="preserve"> REF _Ref536696438 \r \h </w:instrText>
      </w:r>
      <w:r w:rsidR="00B22F2A">
        <w:rPr>
          <w:b/>
          <w:bCs/>
          <w:lang w:val="en-US"/>
        </w:rPr>
      </w:r>
      <w:r w:rsidR="00B22F2A">
        <w:rPr>
          <w:b/>
          <w:bCs/>
          <w:lang w:val="en-US"/>
        </w:rPr>
        <w:fldChar w:fldCharType="separate"/>
      </w:r>
      <w:r w:rsidR="00B22F2A">
        <w:t>[2]</w:t>
      </w:r>
      <w:r w:rsidR="00B22F2A">
        <w:rPr>
          <w:b/>
          <w:bCs/>
          <w:lang w:val="en-US"/>
        </w:rPr>
        <w:fldChar w:fldCharType="end"/>
      </w:r>
      <w:r w:rsidR="00B22F2A">
        <w:rPr>
          <w:b/>
          <w:bCs/>
          <w:lang w:val="en-US"/>
        </w:rPr>
        <w:t>.</w:t>
      </w:r>
      <w:r w:rsidRPr="00BB6EFF">
        <w:fldChar w:fldCharType="end"/>
      </w:r>
      <w:r w:rsidRPr="00BB6EFF">
        <w:t xml:space="preserve">, NGSO earth stations with e.i.r.p. levels lower than 54.5 dBW would not be subject to restrictions on operations in the proximity of aircraft. </w:t>
      </w:r>
    </w:p>
    <w:p w:rsidR="00BB6EFF" w:rsidRPr="00BB6EFF" w:rsidRDefault="00BB6EFF" w:rsidP="00BB6EFF">
      <w:r w:rsidRPr="00BB6EFF">
        <w:t>The studies related to SpaceX Earth Stations operating in the 14-14.5 GHz band at fixed locations have concluded as follows:</w:t>
      </w:r>
    </w:p>
    <w:p w:rsidR="00BB6EFF" w:rsidRPr="00BB6EFF" w:rsidRDefault="00BB6EFF" w:rsidP="00BB6EFF">
      <w:pPr>
        <w:numPr>
          <w:ilvl w:val="0"/>
          <w:numId w:val="2"/>
        </w:numPr>
        <w:tabs>
          <w:tab w:val="left" w:pos="340"/>
        </w:tabs>
        <w:spacing w:before="60" w:after="0"/>
        <w:ind w:left="340" w:hanging="340"/>
      </w:pPr>
      <w:r w:rsidRPr="00BB6EFF">
        <w:t xml:space="preserve">Compatibility with fixed service stations in the 14.25-14.5 GHz band used in a few CEPT countries (according to a questionnaire conducted in 2016 </w:t>
      </w:r>
      <w:r w:rsidR="007D7546">
        <w:fldChar w:fldCharType="begin"/>
      </w:r>
      <w:r w:rsidR="007D7546">
        <w:instrText xml:space="preserve"> REF _Ref536696582 \r \h </w:instrText>
      </w:r>
      <w:r w:rsidR="007D7546">
        <w:fldChar w:fldCharType="separate"/>
      </w:r>
      <w:r w:rsidR="007D7546">
        <w:t>[3]</w:t>
      </w:r>
      <w:r w:rsidR="007D7546">
        <w:fldChar w:fldCharType="end"/>
      </w:r>
      <w:r w:rsidRPr="00BB6EFF">
        <w:t>) can be achieved through the establishment of relevant exclusion zones around the fixed service stations. In these areas, the FSS earth stations have to avoid transmitting on frequency channels overlapping with the channel used by the FS station. The actual size of the exclusion zone has to be determined on a case by case basis, taking into account the FS and FSS ES characteristics, as well as the surrounding terrain.</w:t>
      </w:r>
    </w:p>
    <w:p w:rsidR="00BB6EFF" w:rsidRPr="00BB6EFF" w:rsidRDefault="00BB6EFF" w:rsidP="00BB6EFF">
      <w:pPr>
        <w:numPr>
          <w:ilvl w:val="0"/>
          <w:numId w:val="2"/>
        </w:numPr>
        <w:tabs>
          <w:tab w:val="left" w:pos="340"/>
        </w:tabs>
        <w:spacing w:before="60" w:after="0"/>
        <w:ind w:left="340" w:hanging="340"/>
      </w:pPr>
      <w:r w:rsidRPr="00BB6EFF">
        <w:t xml:space="preserve">There are a limited number of RAS stations within the geographic area of CEPT Member States that perform observations in the secondary RAS allocation in the 14.47-14.5 GHz band. The protection of these RAS stations can be achieved through exclusion zones around such stations where any NGSO FSS earth station will have to cease transmissions on channels overlapping with the 14.47-14.5 GHz band. The size of the exclusion zones has to be determined on a case-by-case basis taking into </w:t>
      </w:r>
      <w:proofErr w:type="gramStart"/>
      <w:r w:rsidRPr="00BB6EFF">
        <w:t>account</w:t>
      </w:r>
      <w:proofErr w:type="gramEnd"/>
      <w:r w:rsidRPr="00BB6EFF">
        <w:t xml:space="preserve"> the FSS and terrain characteristics. </w:t>
      </w:r>
    </w:p>
    <w:p w:rsidR="00BB6EFF" w:rsidRPr="00BB6EFF" w:rsidRDefault="00BB6EFF" w:rsidP="00BB6EFF">
      <w:pPr>
        <w:numPr>
          <w:ilvl w:val="0"/>
          <w:numId w:val="2"/>
        </w:numPr>
        <w:tabs>
          <w:tab w:val="left" w:pos="340"/>
        </w:tabs>
        <w:spacing w:before="60" w:after="0"/>
        <w:ind w:left="340" w:hanging="340"/>
      </w:pPr>
      <w:r w:rsidRPr="00BB6EFF">
        <w:t xml:space="preserve">The SpaceX NGSO FSS satellite system can be able to maintain compatibility with fixed links and RAS stations deployed within an administration by establishing the protection zones (as stipulated above) for all fixed link receiving stations or RAS observatories, and suppressing the use of those frequencies utilized by the Fixed Service by fixed Earth Stations. The satellite system, by suppressing the use by fixed Earth Stations of frequencies 14.25-14.5 GHz (or specific frequencies deployed by the Fixed Service or RAS) within the identified protection zone(s), will provide necessary compatibility with the Fixed Service and RAS. </w:t>
      </w:r>
    </w:p>
    <w:p w:rsidR="00757F24" w:rsidRPr="00BC03FD" w:rsidRDefault="00757F24" w:rsidP="0007526D">
      <w:pPr>
        <w:rPr>
          <w:rStyle w:val="ECCParagraph"/>
        </w:rPr>
      </w:pPr>
    </w:p>
    <w:p w:rsidR="007D06F4" w:rsidRPr="00BC03FD" w:rsidRDefault="007D06F4" w:rsidP="00264464">
      <w:pPr>
        <w:rPr>
          <w:rStyle w:val="ECCParagraph"/>
        </w:rPr>
      </w:pPr>
    </w:p>
    <w:p w:rsidR="00F77680" w:rsidRPr="00BC03FD" w:rsidRDefault="00F77680" w:rsidP="00264464">
      <w:pPr>
        <w:rPr>
          <w:rStyle w:val="ECCParagraph"/>
        </w:rPr>
      </w:pPr>
      <w:r w:rsidRPr="00BC03FD">
        <w:rPr>
          <w:rStyle w:val="ECCParagraph"/>
        </w:rPr>
        <w:br w:type="page"/>
      </w:r>
    </w:p>
    <w:p w:rsidR="00F77680" w:rsidRPr="00BC03FD" w:rsidRDefault="00F77680" w:rsidP="00E2303A">
      <w:pPr>
        <w:pStyle w:val="coverpageTableofContent"/>
        <w:rPr>
          <w:noProof w:val="0"/>
          <w:lang w:val="en-GB"/>
        </w:rPr>
      </w:pPr>
    </w:p>
    <w:p w:rsidR="008A54FC" w:rsidRPr="00BC03FD" w:rsidRDefault="005C5A96" w:rsidP="00E2303A">
      <w:pPr>
        <w:pStyle w:val="coverpageTableofContent"/>
        <w:rPr>
          <w:noProof w:val="0"/>
          <w:lang w:val="en-GB"/>
        </w:rPr>
      </w:pPr>
      <w:r w:rsidRPr="00BC03FD">
        <w:rPr>
          <w:lang w:val="da-DK" w:eastAsia="da-DK"/>
        </w:rPr>
        <mc:AlternateContent>
          <mc:Choice Requires="wps">
            <w:drawing>
              <wp:anchor distT="0" distB="0" distL="114300" distR="114300" simplePos="0" relativeHeight="251658240" behindDoc="1" locked="1" layoutInCell="1" allowOverlap="1" wp14:anchorId="15D51B7B" wp14:editId="2B8BF150">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3087" w:rsidRPr="005C5A96" w:rsidRDefault="00423087" w:rsidP="005C5A96">
                            <w:pPr>
                              <w:pStyle w:val="coverpageTableofContent"/>
                            </w:pPr>
                          </w:p>
                          <w:p w:rsidR="00423087" w:rsidRDefault="00423087" w:rsidP="00E2303A">
                            <w:pPr>
                              <w:pStyle w:val="coverpageTableofContent"/>
                            </w:pPr>
                          </w:p>
                          <w:p w:rsidR="00423087" w:rsidRPr="003226D8" w:rsidRDefault="00423087"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4"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" fillcolor="#b0a696" stroked="f">
                <v:textbox>
                  <w:txbxContent>
                    <w:p w:rsidR="00423087" w:rsidRPr="005C5A96" w:rsidRDefault="00423087" w:rsidP="005C5A96">
                      <w:pPr>
                        <w:pStyle w:val="coverpageTableofContent"/>
                      </w:pPr>
                    </w:p>
                    <w:p w:rsidR="00423087" w:rsidRDefault="00423087" w:rsidP="00E2303A">
                      <w:pPr>
                        <w:pStyle w:val="coverpageTableofContent"/>
                      </w:pPr>
                    </w:p>
                    <w:p w:rsidR="00423087" w:rsidRPr="003226D8" w:rsidRDefault="00423087" w:rsidP="004930E1">
                      <w:pPr>
                        <w:rPr>
                          <w:rStyle w:val="ECCParagraph"/>
                        </w:rPr>
                      </w:pPr>
                    </w:p>
                  </w:txbxContent>
                </v:textbox>
                <w10:wrap anchorx="page" anchory="page"/>
                <w10:anchorlock/>
              </v:rect>
            </w:pict>
          </mc:Fallback>
        </mc:AlternateContent>
      </w:r>
      <w:r w:rsidR="00E059C5" w:rsidRPr="00BC03FD">
        <w:rPr>
          <w:noProof w:val="0"/>
          <w:lang w:val="en-GB"/>
        </w:rPr>
        <w:t>T</w:t>
      </w:r>
      <w:r w:rsidR="00763BA3" w:rsidRPr="00BC03FD">
        <w:rPr>
          <w:noProof w:val="0"/>
          <w:lang w:val="en-GB"/>
        </w:rPr>
        <w:t>ABLE OF CONTENTS</w:t>
      </w:r>
    </w:p>
    <w:p w:rsidR="00067793" w:rsidRPr="00BC03FD"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EndPr>
        <w:rPr>
          <w:rStyle w:val="ECCParagraph"/>
        </w:rPr>
      </w:sdtEndPr>
      <w:sdtContent>
        <w:p w:rsidR="005A5FA6" w:rsidRPr="00BC03FD" w:rsidRDefault="005A5FA6" w:rsidP="005A5FA6">
          <w:pPr>
            <w:rPr>
              <w:rStyle w:val="ECCParagraph"/>
            </w:rPr>
          </w:pPr>
        </w:p>
        <w:p w:rsidR="00B22F2A" w:rsidRDefault="005A5FA6">
          <w:pPr>
            <w:pStyle w:val="TOC1"/>
            <w:rPr>
              <w:rFonts w:asciiTheme="minorHAnsi" w:eastAsiaTheme="minorEastAsia" w:hAnsiTheme="minorHAnsi" w:cstheme="minorBidi"/>
              <w:b w:val="0"/>
              <w:noProof/>
              <w:sz w:val="22"/>
              <w:szCs w:val="22"/>
              <w:lang w:val="da-DK" w:eastAsia="da-DK"/>
            </w:rPr>
          </w:pPr>
          <w:r w:rsidRPr="000A14FA">
            <w:rPr>
              <w:rStyle w:val="ECCParagraph"/>
              <w:b w:val="0"/>
            </w:rPr>
            <w:fldChar w:fldCharType="begin"/>
          </w:r>
          <w:r w:rsidRPr="00DD2C50">
            <w:rPr>
              <w:rStyle w:val="ECCParagraph"/>
            </w:rPr>
            <w:instrText xml:space="preserve"> TOC \o "1-4" \h \z \t "ECC Annex heading1;1" </w:instrText>
          </w:r>
          <w:r w:rsidRPr="000A14FA">
            <w:rPr>
              <w:rStyle w:val="ECCParagraph"/>
              <w:b w:val="0"/>
            </w:rPr>
            <w:fldChar w:fldCharType="separate"/>
          </w:r>
          <w:hyperlink w:anchor="_Toc536696503" w:history="1">
            <w:r w:rsidR="00B22F2A" w:rsidRPr="00763C7A">
              <w:rPr>
                <w:rStyle w:val="Hyperlink"/>
                <w:noProof/>
              </w:rPr>
              <w:t>0</w:t>
            </w:r>
            <w:r w:rsidR="00B22F2A">
              <w:rPr>
                <w:rFonts w:asciiTheme="minorHAnsi" w:eastAsiaTheme="minorEastAsia" w:hAnsiTheme="minorHAnsi" w:cstheme="minorBidi"/>
                <w:b w:val="0"/>
                <w:noProof/>
                <w:sz w:val="22"/>
                <w:szCs w:val="22"/>
                <w:lang w:val="da-DK" w:eastAsia="da-DK"/>
              </w:rPr>
              <w:tab/>
            </w:r>
            <w:r w:rsidR="00B22F2A" w:rsidRPr="00763C7A">
              <w:rPr>
                <w:rStyle w:val="Hyperlink"/>
                <w:noProof/>
              </w:rPr>
              <w:t>Executive summary</w:t>
            </w:r>
            <w:r w:rsidR="00B22F2A">
              <w:rPr>
                <w:noProof/>
                <w:webHidden/>
              </w:rPr>
              <w:tab/>
            </w:r>
            <w:r w:rsidR="00B22F2A">
              <w:rPr>
                <w:noProof/>
                <w:webHidden/>
              </w:rPr>
              <w:fldChar w:fldCharType="begin"/>
            </w:r>
            <w:r w:rsidR="00B22F2A">
              <w:rPr>
                <w:noProof/>
                <w:webHidden/>
              </w:rPr>
              <w:instrText xml:space="preserve"> PAGEREF _Toc536696503 \h </w:instrText>
            </w:r>
            <w:r w:rsidR="00B22F2A">
              <w:rPr>
                <w:noProof/>
                <w:webHidden/>
              </w:rPr>
            </w:r>
            <w:r w:rsidR="00B22F2A">
              <w:rPr>
                <w:noProof/>
                <w:webHidden/>
              </w:rPr>
              <w:fldChar w:fldCharType="separate"/>
            </w:r>
            <w:r w:rsidR="00B22F2A">
              <w:rPr>
                <w:noProof/>
                <w:webHidden/>
              </w:rPr>
              <w:t>2</w:t>
            </w:r>
            <w:r w:rsidR="00B22F2A">
              <w:rPr>
                <w:noProof/>
                <w:webHidden/>
              </w:rPr>
              <w:fldChar w:fldCharType="end"/>
            </w:r>
          </w:hyperlink>
        </w:p>
        <w:p w:rsidR="00B22F2A" w:rsidRDefault="009757BA">
          <w:pPr>
            <w:pStyle w:val="TOC1"/>
            <w:rPr>
              <w:rFonts w:asciiTheme="minorHAnsi" w:eastAsiaTheme="minorEastAsia" w:hAnsiTheme="minorHAnsi" w:cstheme="minorBidi"/>
              <w:b w:val="0"/>
              <w:noProof/>
              <w:sz w:val="22"/>
              <w:szCs w:val="22"/>
              <w:lang w:val="da-DK" w:eastAsia="da-DK"/>
            </w:rPr>
          </w:pPr>
          <w:hyperlink w:anchor="_Toc536696504" w:history="1">
            <w:r w:rsidR="00B22F2A" w:rsidRPr="00763C7A">
              <w:rPr>
                <w:rStyle w:val="Hyperlink"/>
                <w:noProof/>
              </w:rPr>
              <w:t>1</w:t>
            </w:r>
            <w:r w:rsidR="00B22F2A">
              <w:rPr>
                <w:rFonts w:asciiTheme="minorHAnsi" w:eastAsiaTheme="minorEastAsia" w:hAnsiTheme="minorHAnsi" w:cstheme="minorBidi"/>
                <w:b w:val="0"/>
                <w:noProof/>
                <w:sz w:val="22"/>
                <w:szCs w:val="22"/>
                <w:lang w:val="da-DK" w:eastAsia="da-DK"/>
              </w:rPr>
              <w:tab/>
            </w:r>
            <w:r w:rsidR="00B22F2A" w:rsidRPr="00763C7A">
              <w:rPr>
                <w:rStyle w:val="Hyperlink"/>
                <w:noProof/>
              </w:rPr>
              <w:t>Introduction</w:t>
            </w:r>
            <w:r w:rsidR="00B22F2A">
              <w:rPr>
                <w:noProof/>
                <w:webHidden/>
              </w:rPr>
              <w:tab/>
            </w:r>
            <w:r w:rsidR="00B22F2A">
              <w:rPr>
                <w:noProof/>
                <w:webHidden/>
              </w:rPr>
              <w:fldChar w:fldCharType="begin"/>
            </w:r>
            <w:r w:rsidR="00B22F2A">
              <w:rPr>
                <w:noProof/>
                <w:webHidden/>
              </w:rPr>
              <w:instrText xml:space="preserve"> PAGEREF _Toc536696504 \h </w:instrText>
            </w:r>
            <w:r w:rsidR="00B22F2A">
              <w:rPr>
                <w:noProof/>
                <w:webHidden/>
              </w:rPr>
            </w:r>
            <w:r w:rsidR="00B22F2A">
              <w:rPr>
                <w:noProof/>
                <w:webHidden/>
              </w:rPr>
              <w:fldChar w:fldCharType="separate"/>
            </w:r>
            <w:r w:rsidR="00B22F2A">
              <w:rPr>
                <w:noProof/>
                <w:webHidden/>
              </w:rPr>
              <w:t>10</w:t>
            </w:r>
            <w:r w:rsidR="00B22F2A">
              <w:rPr>
                <w:noProof/>
                <w:webHidden/>
              </w:rPr>
              <w:fldChar w:fldCharType="end"/>
            </w:r>
          </w:hyperlink>
        </w:p>
        <w:p w:rsidR="00B22F2A" w:rsidRDefault="009757BA">
          <w:pPr>
            <w:pStyle w:val="TOC1"/>
            <w:rPr>
              <w:rFonts w:asciiTheme="minorHAnsi" w:eastAsiaTheme="minorEastAsia" w:hAnsiTheme="minorHAnsi" w:cstheme="minorBidi"/>
              <w:b w:val="0"/>
              <w:noProof/>
              <w:sz w:val="22"/>
              <w:szCs w:val="22"/>
              <w:lang w:val="da-DK" w:eastAsia="da-DK"/>
            </w:rPr>
          </w:pPr>
          <w:hyperlink w:anchor="_Toc536696505" w:history="1">
            <w:r w:rsidR="00B22F2A" w:rsidRPr="00763C7A">
              <w:rPr>
                <w:rStyle w:val="Hyperlink"/>
                <w:noProof/>
              </w:rPr>
              <w:t>2</w:t>
            </w:r>
            <w:r w:rsidR="00B22F2A">
              <w:rPr>
                <w:rFonts w:asciiTheme="minorHAnsi" w:eastAsiaTheme="minorEastAsia" w:hAnsiTheme="minorHAnsi" w:cstheme="minorBidi"/>
                <w:b w:val="0"/>
                <w:noProof/>
                <w:sz w:val="22"/>
                <w:szCs w:val="22"/>
                <w:lang w:val="da-DK" w:eastAsia="da-DK"/>
              </w:rPr>
              <w:tab/>
            </w:r>
            <w:r w:rsidR="00B22F2A" w:rsidRPr="00763C7A">
              <w:rPr>
                <w:rStyle w:val="Hyperlink"/>
                <w:noProof/>
              </w:rPr>
              <w:t>Allocations within the 14-14.5 GHz band</w:t>
            </w:r>
            <w:r w:rsidR="00B22F2A">
              <w:rPr>
                <w:noProof/>
                <w:webHidden/>
              </w:rPr>
              <w:tab/>
            </w:r>
            <w:r w:rsidR="00B22F2A">
              <w:rPr>
                <w:noProof/>
                <w:webHidden/>
              </w:rPr>
              <w:fldChar w:fldCharType="begin"/>
            </w:r>
            <w:r w:rsidR="00B22F2A">
              <w:rPr>
                <w:noProof/>
                <w:webHidden/>
              </w:rPr>
              <w:instrText xml:space="preserve"> PAGEREF _Toc536696505 \h </w:instrText>
            </w:r>
            <w:r w:rsidR="00B22F2A">
              <w:rPr>
                <w:noProof/>
                <w:webHidden/>
              </w:rPr>
            </w:r>
            <w:r w:rsidR="00B22F2A">
              <w:rPr>
                <w:noProof/>
                <w:webHidden/>
              </w:rPr>
              <w:fldChar w:fldCharType="separate"/>
            </w:r>
            <w:r w:rsidR="00B22F2A">
              <w:rPr>
                <w:noProof/>
                <w:webHidden/>
              </w:rPr>
              <w:t>11</w:t>
            </w:r>
            <w:r w:rsidR="00B22F2A">
              <w:rPr>
                <w:noProof/>
                <w:webHidden/>
              </w:rPr>
              <w:fldChar w:fldCharType="end"/>
            </w:r>
          </w:hyperlink>
        </w:p>
        <w:p w:rsidR="00B22F2A" w:rsidRDefault="009757BA">
          <w:pPr>
            <w:pStyle w:val="TOC2"/>
            <w:rPr>
              <w:rFonts w:asciiTheme="minorHAnsi" w:eastAsiaTheme="minorEastAsia" w:hAnsiTheme="minorHAnsi" w:cstheme="minorBidi"/>
              <w:bCs w:val="0"/>
              <w:sz w:val="22"/>
              <w:szCs w:val="22"/>
              <w:lang w:val="da-DK" w:eastAsia="da-DK"/>
            </w:rPr>
          </w:pPr>
          <w:hyperlink w:anchor="_Toc536696506" w:history="1">
            <w:r w:rsidR="00B22F2A" w:rsidRPr="00763C7A">
              <w:rPr>
                <w:rStyle w:val="Hyperlink"/>
              </w:rPr>
              <w:t>2.1</w:t>
            </w:r>
            <w:r w:rsidR="00B22F2A">
              <w:rPr>
                <w:rFonts w:asciiTheme="minorHAnsi" w:eastAsiaTheme="minorEastAsia" w:hAnsiTheme="minorHAnsi" w:cstheme="minorBidi"/>
                <w:bCs w:val="0"/>
                <w:sz w:val="22"/>
                <w:szCs w:val="22"/>
                <w:lang w:val="da-DK" w:eastAsia="da-DK"/>
              </w:rPr>
              <w:tab/>
            </w:r>
            <w:r w:rsidR="00B22F2A" w:rsidRPr="00763C7A">
              <w:rPr>
                <w:rStyle w:val="Hyperlink"/>
              </w:rPr>
              <w:t>allocations Given in EFIS</w:t>
            </w:r>
            <w:r w:rsidR="00B22F2A">
              <w:rPr>
                <w:webHidden/>
              </w:rPr>
              <w:tab/>
            </w:r>
            <w:r w:rsidR="00B22F2A">
              <w:rPr>
                <w:webHidden/>
              </w:rPr>
              <w:fldChar w:fldCharType="begin"/>
            </w:r>
            <w:r w:rsidR="00B22F2A">
              <w:rPr>
                <w:webHidden/>
              </w:rPr>
              <w:instrText xml:space="preserve"> PAGEREF _Toc536696506 \h </w:instrText>
            </w:r>
            <w:r w:rsidR="00B22F2A">
              <w:rPr>
                <w:webHidden/>
              </w:rPr>
            </w:r>
            <w:r w:rsidR="00B22F2A">
              <w:rPr>
                <w:webHidden/>
              </w:rPr>
              <w:fldChar w:fldCharType="separate"/>
            </w:r>
            <w:r w:rsidR="00B22F2A">
              <w:rPr>
                <w:webHidden/>
              </w:rPr>
              <w:t>11</w:t>
            </w:r>
            <w:r w:rsidR="00B22F2A">
              <w:rPr>
                <w:webHidden/>
              </w:rPr>
              <w:fldChar w:fldCharType="end"/>
            </w:r>
          </w:hyperlink>
        </w:p>
        <w:p w:rsidR="00B22F2A" w:rsidRDefault="009757BA">
          <w:pPr>
            <w:pStyle w:val="TOC2"/>
            <w:rPr>
              <w:rFonts w:asciiTheme="minorHAnsi" w:eastAsiaTheme="minorEastAsia" w:hAnsiTheme="minorHAnsi" w:cstheme="minorBidi"/>
              <w:bCs w:val="0"/>
              <w:sz w:val="22"/>
              <w:szCs w:val="22"/>
              <w:lang w:val="da-DK" w:eastAsia="da-DK"/>
            </w:rPr>
          </w:pPr>
          <w:hyperlink w:anchor="_Toc536696507" w:history="1">
            <w:r w:rsidR="00B22F2A" w:rsidRPr="00763C7A">
              <w:rPr>
                <w:rStyle w:val="Hyperlink"/>
              </w:rPr>
              <w:t>2.2</w:t>
            </w:r>
            <w:r w:rsidR="00B22F2A">
              <w:rPr>
                <w:rFonts w:asciiTheme="minorHAnsi" w:eastAsiaTheme="minorEastAsia" w:hAnsiTheme="minorHAnsi" w:cstheme="minorBidi"/>
                <w:bCs w:val="0"/>
                <w:sz w:val="22"/>
                <w:szCs w:val="22"/>
                <w:lang w:val="da-DK" w:eastAsia="da-DK"/>
              </w:rPr>
              <w:tab/>
            </w:r>
            <w:r w:rsidR="00B22F2A" w:rsidRPr="00763C7A">
              <w:rPr>
                <w:rStyle w:val="Hyperlink"/>
              </w:rPr>
              <w:t>Deployment of other services by CEPT administrations</w:t>
            </w:r>
            <w:r w:rsidR="00B22F2A">
              <w:rPr>
                <w:webHidden/>
              </w:rPr>
              <w:tab/>
            </w:r>
            <w:r w:rsidR="00B22F2A">
              <w:rPr>
                <w:webHidden/>
              </w:rPr>
              <w:fldChar w:fldCharType="begin"/>
            </w:r>
            <w:r w:rsidR="00B22F2A">
              <w:rPr>
                <w:webHidden/>
              </w:rPr>
              <w:instrText xml:space="preserve"> PAGEREF _Toc536696507 \h </w:instrText>
            </w:r>
            <w:r w:rsidR="00B22F2A">
              <w:rPr>
                <w:webHidden/>
              </w:rPr>
            </w:r>
            <w:r w:rsidR="00B22F2A">
              <w:rPr>
                <w:webHidden/>
              </w:rPr>
              <w:fldChar w:fldCharType="separate"/>
            </w:r>
            <w:r w:rsidR="00B22F2A">
              <w:rPr>
                <w:webHidden/>
              </w:rPr>
              <w:t>11</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08" w:history="1">
            <w:r w:rsidR="00B22F2A" w:rsidRPr="00763C7A">
              <w:rPr>
                <w:rStyle w:val="Hyperlink"/>
              </w:rPr>
              <w:t>2.2.1</w:t>
            </w:r>
            <w:r w:rsidR="00B22F2A">
              <w:rPr>
                <w:rFonts w:asciiTheme="minorHAnsi" w:eastAsiaTheme="minorEastAsia" w:hAnsiTheme="minorHAnsi" w:cstheme="minorBidi"/>
                <w:sz w:val="22"/>
                <w:szCs w:val="22"/>
                <w:lang w:val="da-DK" w:eastAsia="da-DK"/>
              </w:rPr>
              <w:tab/>
            </w:r>
            <w:r w:rsidR="00B22F2A" w:rsidRPr="00763C7A">
              <w:rPr>
                <w:rStyle w:val="Hyperlink"/>
              </w:rPr>
              <w:t>Fixed Service (FS)</w:t>
            </w:r>
            <w:r w:rsidR="00B22F2A">
              <w:rPr>
                <w:webHidden/>
              </w:rPr>
              <w:tab/>
            </w:r>
            <w:r w:rsidR="00B22F2A">
              <w:rPr>
                <w:webHidden/>
              </w:rPr>
              <w:fldChar w:fldCharType="begin"/>
            </w:r>
            <w:r w:rsidR="00B22F2A">
              <w:rPr>
                <w:webHidden/>
              </w:rPr>
              <w:instrText xml:space="preserve"> PAGEREF _Toc536696508 \h </w:instrText>
            </w:r>
            <w:r w:rsidR="00B22F2A">
              <w:rPr>
                <w:webHidden/>
              </w:rPr>
            </w:r>
            <w:r w:rsidR="00B22F2A">
              <w:rPr>
                <w:webHidden/>
              </w:rPr>
              <w:fldChar w:fldCharType="separate"/>
            </w:r>
            <w:r w:rsidR="00B22F2A">
              <w:rPr>
                <w:webHidden/>
              </w:rPr>
              <w:t>12</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09" w:history="1">
            <w:r w:rsidR="00B22F2A" w:rsidRPr="00763C7A">
              <w:rPr>
                <w:rStyle w:val="Hyperlink"/>
              </w:rPr>
              <w:t>2.2.2</w:t>
            </w:r>
            <w:r w:rsidR="00B22F2A">
              <w:rPr>
                <w:rFonts w:asciiTheme="minorHAnsi" w:eastAsiaTheme="minorEastAsia" w:hAnsiTheme="minorHAnsi" w:cstheme="minorBidi"/>
                <w:sz w:val="22"/>
                <w:szCs w:val="22"/>
                <w:lang w:val="da-DK" w:eastAsia="da-DK"/>
              </w:rPr>
              <w:tab/>
            </w:r>
            <w:r w:rsidR="00B22F2A" w:rsidRPr="00763C7A">
              <w:rPr>
                <w:rStyle w:val="Hyperlink"/>
              </w:rPr>
              <w:t>Space research service (SRS)</w:t>
            </w:r>
            <w:r w:rsidR="00B22F2A">
              <w:rPr>
                <w:webHidden/>
              </w:rPr>
              <w:tab/>
            </w:r>
            <w:r w:rsidR="00B22F2A">
              <w:rPr>
                <w:webHidden/>
              </w:rPr>
              <w:fldChar w:fldCharType="begin"/>
            </w:r>
            <w:r w:rsidR="00B22F2A">
              <w:rPr>
                <w:webHidden/>
              </w:rPr>
              <w:instrText xml:space="preserve"> PAGEREF _Toc536696509 \h </w:instrText>
            </w:r>
            <w:r w:rsidR="00B22F2A">
              <w:rPr>
                <w:webHidden/>
              </w:rPr>
            </w:r>
            <w:r w:rsidR="00B22F2A">
              <w:rPr>
                <w:webHidden/>
              </w:rPr>
              <w:fldChar w:fldCharType="separate"/>
            </w:r>
            <w:r w:rsidR="00B22F2A">
              <w:rPr>
                <w:webHidden/>
              </w:rPr>
              <w:t>12</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10" w:history="1">
            <w:r w:rsidR="00B22F2A" w:rsidRPr="00763C7A">
              <w:rPr>
                <w:rStyle w:val="Hyperlink"/>
              </w:rPr>
              <w:t>2.2.3</w:t>
            </w:r>
            <w:r w:rsidR="00B22F2A">
              <w:rPr>
                <w:rFonts w:asciiTheme="minorHAnsi" w:eastAsiaTheme="minorEastAsia" w:hAnsiTheme="minorHAnsi" w:cstheme="minorBidi"/>
                <w:sz w:val="22"/>
                <w:szCs w:val="22"/>
                <w:lang w:val="da-DK" w:eastAsia="da-DK"/>
              </w:rPr>
              <w:tab/>
            </w:r>
            <w:r w:rsidR="00B22F2A" w:rsidRPr="00763C7A">
              <w:rPr>
                <w:rStyle w:val="Hyperlink"/>
              </w:rPr>
              <w:t>Radio Astronomy Service (RAS)</w:t>
            </w:r>
            <w:r w:rsidR="00B22F2A">
              <w:rPr>
                <w:webHidden/>
              </w:rPr>
              <w:tab/>
            </w:r>
            <w:r w:rsidR="00B22F2A">
              <w:rPr>
                <w:webHidden/>
              </w:rPr>
              <w:fldChar w:fldCharType="begin"/>
            </w:r>
            <w:r w:rsidR="00B22F2A">
              <w:rPr>
                <w:webHidden/>
              </w:rPr>
              <w:instrText xml:space="preserve"> PAGEREF _Toc536696510 \h </w:instrText>
            </w:r>
            <w:r w:rsidR="00B22F2A">
              <w:rPr>
                <w:webHidden/>
              </w:rPr>
            </w:r>
            <w:r w:rsidR="00B22F2A">
              <w:rPr>
                <w:webHidden/>
              </w:rPr>
              <w:fldChar w:fldCharType="separate"/>
            </w:r>
            <w:r w:rsidR="00B22F2A">
              <w:rPr>
                <w:webHidden/>
              </w:rPr>
              <w:t>12</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11" w:history="1">
            <w:r w:rsidR="00B22F2A" w:rsidRPr="00763C7A">
              <w:rPr>
                <w:rStyle w:val="Hyperlink"/>
              </w:rPr>
              <w:t>2.2.4</w:t>
            </w:r>
            <w:r w:rsidR="00B22F2A">
              <w:rPr>
                <w:rFonts w:asciiTheme="minorHAnsi" w:eastAsiaTheme="minorEastAsia" w:hAnsiTheme="minorHAnsi" w:cstheme="minorBidi"/>
                <w:sz w:val="22"/>
                <w:szCs w:val="22"/>
                <w:lang w:val="da-DK" w:eastAsia="da-DK"/>
              </w:rPr>
              <w:tab/>
            </w:r>
            <w:r w:rsidR="00B22F2A" w:rsidRPr="00763C7A">
              <w:rPr>
                <w:rStyle w:val="Hyperlink"/>
              </w:rPr>
              <w:t>Radionavigation service</w:t>
            </w:r>
            <w:r w:rsidR="00B22F2A">
              <w:rPr>
                <w:webHidden/>
              </w:rPr>
              <w:tab/>
            </w:r>
            <w:r w:rsidR="00B22F2A">
              <w:rPr>
                <w:webHidden/>
              </w:rPr>
              <w:fldChar w:fldCharType="begin"/>
            </w:r>
            <w:r w:rsidR="00B22F2A">
              <w:rPr>
                <w:webHidden/>
              </w:rPr>
              <w:instrText xml:space="preserve"> PAGEREF _Toc536696511 \h </w:instrText>
            </w:r>
            <w:r w:rsidR="00B22F2A">
              <w:rPr>
                <w:webHidden/>
              </w:rPr>
            </w:r>
            <w:r w:rsidR="00B22F2A">
              <w:rPr>
                <w:webHidden/>
              </w:rPr>
              <w:fldChar w:fldCharType="separate"/>
            </w:r>
            <w:r w:rsidR="00B22F2A">
              <w:rPr>
                <w:webHidden/>
              </w:rPr>
              <w:t>13</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12" w:history="1">
            <w:r w:rsidR="00B22F2A" w:rsidRPr="00763C7A">
              <w:rPr>
                <w:rStyle w:val="Hyperlink"/>
              </w:rPr>
              <w:t>2.2.5</w:t>
            </w:r>
            <w:r w:rsidR="00B22F2A">
              <w:rPr>
                <w:rFonts w:asciiTheme="minorHAnsi" w:eastAsiaTheme="minorEastAsia" w:hAnsiTheme="minorHAnsi" w:cstheme="minorBidi"/>
                <w:sz w:val="22"/>
                <w:szCs w:val="22"/>
                <w:lang w:val="da-DK" w:eastAsia="da-DK"/>
              </w:rPr>
              <w:tab/>
            </w:r>
            <w:r w:rsidR="00B22F2A" w:rsidRPr="00763C7A">
              <w:rPr>
                <w:rStyle w:val="Hyperlink"/>
              </w:rPr>
              <w:t>Summary of deployments in the 14-14.5 GHz band within CEPT</w:t>
            </w:r>
            <w:r w:rsidR="00B22F2A">
              <w:rPr>
                <w:webHidden/>
              </w:rPr>
              <w:tab/>
            </w:r>
            <w:r w:rsidR="00B22F2A">
              <w:rPr>
                <w:webHidden/>
              </w:rPr>
              <w:fldChar w:fldCharType="begin"/>
            </w:r>
            <w:r w:rsidR="00B22F2A">
              <w:rPr>
                <w:webHidden/>
              </w:rPr>
              <w:instrText xml:space="preserve"> PAGEREF _Toc536696512 \h </w:instrText>
            </w:r>
            <w:r w:rsidR="00B22F2A">
              <w:rPr>
                <w:webHidden/>
              </w:rPr>
            </w:r>
            <w:r w:rsidR="00B22F2A">
              <w:rPr>
                <w:webHidden/>
              </w:rPr>
              <w:fldChar w:fldCharType="separate"/>
            </w:r>
            <w:r w:rsidR="00B22F2A">
              <w:rPr>
                <w:webHidden/>
              </w:rPr>
              <w:t>13</w:t>
            </w:r>
            <w:r w:rsidR="00B22F2A">
              <w:rPr>
                <w:webHidden/>
              </w:rPr>
              <w:fldChar w:fldCharType="end"/>
            </w:r>
          </w:hyperlink>
        </w:p>
        <w:p w:rsidR="00B22F2A" w:rsidRDefault="009757BA">
          <w:pPr>
            <w:pStyle w:val="TOC1"/>
            <w:rPr>
              <w:rFonts w:asciiTheme="minorHAnsi" w:eastAsiaTheme="minorEastAsia" w:hAnsiTheme="minorHAnsi" w:cstheme="minorBidi"/>
              <w:b w:val="0"/>
              <w:noProof/>
              <w:sz w:val="22"/>
              <w:szCs w:val="22"/>
              <w:lang w:val="da-DK" w:eastAsia="da-DK"/>
            </w:rPr>
          </w:pPr>
          <w:hyperlink w:anchor="_Toc536696513" w:history="1">
            <w:r w:rsidR="00B22F2A" w:rsidRPr="00763C7A">
              <w:rPr>
                <w:rStyle w:val="Hyperlink"/>
                <w:noProof/>
              </w:rPr>
              <w:t>3</w:t>
            </w:r>
            <w:r w:rsidR="00B22F2A">
              <w:rPr>
                <w:rFonts w:asciiTheme="minorHAnsi" w:eastAsiaTheme="minorEastAsia" w:hAnsiTheme="minorHAnsi" w:cstheme="minorBidi"/>
                <w:b w:val="0"/>
                <w:noProof/>
                <w:sz w:val="22"/>
                <w:szCs w:val="22"/>
                <w:lang w:val="da-DK" w:eastAsia="da-DK"/>
              </w:rPr>
              <w:tab/>
            </w:r>
            <w:r w:rsidR="00B22F2A" w:rsidRPr="00763C7A">
              <w:rPr>
                <w:rStyle w:val="Hyperlink"/>
                <w:noProof/>
              </w:rPr>
              <w:t>Characteristics of NGSO FSS systems</w:t>
            </w:r>
            <w:r w:rsidR="00B22F2A">
              <w:rPr>
                <w:noProof/>
                <w:webHidden/>
              </w:rPr>
              <w:tab/>
            </w:r>
            <w:r w:rsidR="00B22F2A">
              <w:rPr>
                <w:noProof/>
                <w:webHidden/>
              </w:rPr>
              <w:fldChar w:fldCharType="begin"/>
            </w:r>
            <w:r w:rsidR="00B22F2A">
              <w:rPr>
                <w:noProof/>
                <w:webHidden/>
              </w:rPr>
              <w:instrText xml:space="preserve"> PAGEREF _Toc536696513 \h </w:instrText>
            </w:r>
            <w:r w:rsidR="00B22F2A">
              <w:rPr>
                <w:noProof/>
                <w:webHidden/>
              </w:rPr>
            </w:r>
            <w:r w:rsidR="00B22F2A">
              <w:rPr>
                <w:noProof/>
                <w:webHidden/>
              </w:rPr>
              <w:fldChar w:fldCharType="separate"/>
            </w:r>
            <w:r w:rsidR="00B22F2A">
              <w:rPr>
                <w:noProof/>
                <w:webHidden/>
              </w:rPr>
              <w:t>14</w:t>
            </w:r>
            <w:r w:rsidR="00B22F2A">
              <w:rPr>
                <w:noProof/>
                <w:webHidden/>
              </w:rPr>
              <w:fldChar w:fldCharType="end"/>
            </w:r>
          </w:hyperlink>
        </w:p>
        <w:p w:rsidR="00B22F2A" w:rsidRDefault="009757BA">
          <w:pPr>
            <w:pStyle w:val="TOC1"/>
            <w:rPr>
              <w:rFonts w:asciiTheme="minorHAnsi" w:eastAsiaTheme="minorEastAsia" w:hAnsiTheme="minorHAnsi" w:cstheme="minorBidi"/>
              <w:b w:val="0"/>
              <w:noProof/>
              <w:sz w:val="22"/>
              <w:szCs w:val="22"/>
              <w:lang w:val="da-DK" w:eastAsia="da-DK"/>
            </w:rPr>
          </w:pPr>
          <w:hyperlink w:anchor="_Toc536696514" w:history="1">
            <w:r w:rsidR="00B22F2A" w:rsidRPr="00763C7A">
              <w:rPr>
                <w:rStyle w:val="Hyperlink"/>
                <w:noProof/>
              </w:rPr>
              <w:t>4</w:t>
            </w:r>
            <w:r w:rsidR="00B22F2A">
              <w:rPr>
                <w:rFonts w:asciiTheme="minorHAnsi" w:eastAsiaTheme="minorEastAsia" w:hAnsiTheme="minorHAnsi" w:cstheme="minorBidi"/>
                <w:b w:val="0"/>
                <w:noProof/>
                <w:sz w:val="22"/>
                <w:szCs w:val="22"/>
                <w:lang w:val="da-DK" w:eastAsia="da-DK"/>
              </w:rPr>
              <w:tab/>
            </w:r>
            <w:r w:rsidR="00B22F2A" w:rsidRPr="00763C7A">
              <w:rPr>
                <w:rStyle w:val="Hyperlink"/>
                <w:noProof/>
              </w:rPr>
              <w:t>Characteristics and protection criteria of other services</w:t>
            </w:r>
            <w:r w:rsidR="00B22F2A">
              <w:rPr>
                <w:noProof/>
                <w:webHidden/>
              </w:rPr>
              <w:tab/>
            </w:r>
            <w:r w:rsidR="00B22F2A">
              <w:rPr>
                <w:noProof/>
                <w:webHidden/>
              </w:rPr>
              <w:fldChar w:fldCharType="begin"/>
            </w:r>
            <w:r w:rsidR="00B22F2A">
              <w:rPr>
                <w:noProof/>
                <w:webHidden/>
              </w:rPr>
              <w:instrText xml:space="preserve"> PAGEREF _Toc536696514 \h </w:instrText>
            </w:r>
            <w:r w:rsidR="00B22F2A">
              <w:rPr>
                <w:noProof/>
                <w:webHidden/>
              </w:rPr>
            </w:r>
            <w:r w:rsidR="00B22F2A">
              <w:rPr>
                <w:noProof/>
                <w:webHidden/>
              </w:rPr>
              <w:fldChar w:fldCharType="separate"/>
            </w:r>
            <w:r w:rsidR="00B22F2A">
              <w:rPr>
                <w:noProof/>
                <w:webHidden/>
              </w:rPr>
              <w:t>15</w:t>
            </w:r>
            <w:r w:rsidR="00B22F2A">
              <w:rPr>
                <w:noProof/>
                <w:webHidden/>
              </w:rPr>
              <w:fldChar w:fldCharType="end"/>
            </w:r>
          </w:hyperlink>
        </w:p>
        <w:p w:rsidR="00B22F2A" w:rsidRDefault="009757BA">
          <w:pPr>
            <w:pStyle w:val="TOC2"/>
            <w:rPr>
              <w:rFonts w:asciiTheme="minorHAnsi" w:eastAsiaTheme="minorEastAsia" w:hAnsiTheme="minorHAnsi" w:cstheme="minorBidi"/>
              <w:bCs w:val="0"/>
              <w:sz w:val="22"/>
              <w:szCs w:val="22"/>
              <w:lang w:val="da-DK" w:eastAsia="da-DK"/>
            </w:rPr>
          </w:pPr>
          <w:hyperlink w:anchor="_Toc536696515" w:history="1">
            <w:r w:rsidR="00B22F2A" w:rsidRPr="00763C7A">
              <w:rPr>
                <w:rStyle w:val="Hyperlink"/>
              </w:rPr>
              <w:t>4.1</w:t>
            </w:r>
            <w:r w:rsidR="00B22F2A">
              <w:rPr>
                <w:rFonts w:asciiTheme="minorHAnsi" w:eastAsiaTheme="minorEastAsia" w:hAnsiTheme="minorHAnsi" w:cstheme="minorBidi"/>
                <w:bCs w:val="0"/>
                <w:sz w:val="22"/>
                <w:szCs w:val="22"/>
                <w:lang w:val="da-DK" w:eastAsia="da-DK"/>
              </w:rPr>
              <w:tab/>
            </w:r>
            <w:r w:rsidR="00B22F2A" w:rsidRPr="00763C7A">
              <w:rPr>
                <w:rStyle w:val="Hyperlink"/>
              </w:rPr>
              <w:t>Fixed service in the 14.25-14.5 GHz band</w:t>
            </w:r>
            <w:r w:rsidR="00B22F2A">
              <w:rPr>
                <w:webHidden/>
              </w:rPr>
              <w:tab/>
            </w:r>
            <w:r w:rsidR="00B22F2A">
              <w:rPr>
                <w:webHidden/>
              </w:rPr>
              <w:fldChar w:fldCharType="begin"/>
            </w:r>
            <w:r w:rsidR="00B22F2A">
              <w:rPr>
                <w:webHidden/>
              </w:rPr>
              <w:instrText xml:space="preserve"> PAGEREF _Toc536696515 \h </w:instrText>
            </w:r>
            <w:r w:rsidR="00B22F2A">
              <w:rPr>
                <w:webHidden/>
              </w:rPr>
            </w:r>
            <w:r w:rsidR="00B22F2A">
              <w:rPr>
                <w:webHidden/>
              </w:rPr>
              <w:fldChar w:fldCharType="separate"/>
            </w:r>
            <w:r w:rsidR="00B22F2A">
              <w:rPr>
                <w:webHidden/>
              </w:rPr>
              <w:t>15</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16" w:history="1">
            <w:r w:rsidR="00B22F2A" w:rsidRPr="00763C7A">
              <w:rPr>
                <w:rStyle w:val="Hyperlink"/>
              </w:rPr>
              <w:t>4.1.1</w:t>
            </w:r>
            <w:r w:rsidR="00B22F2A">
              <w:rPr>
                <w:rFonts w:asciiTheme="minorHAnsi" w:eastAsiaTheme="minorEastAsia" w:hAnsiTheme="minorHAnsi" w:cstheme="minorBidi"/>
                <w:sz w:val="22"/>
                <w:szCs w:val="22"/>
                <w:lang w:val="da-DK" w:eastAsia="da-DK"/>
              </w:rPr>
              <w:tab/>
            </w:r>
            <w:r w:rsidR="00B22F2A" w:rsidRPr="00763C7A">
              <w:rPr>
                <w:rStyle w:val="Hyperlink"/>
              </w:rPr>
              <w:t>Long-term criterion</w:t>
            </w:r>
            <w:r w:rsidR="00B22F2A">
              <w:rPr>
                <w:webHidden/>
              </w:rPr>
              <w:tab/>
            </w:r>
            <w:r w:rsidR="00B22F2A">
              <w:rPr>
                <w:webHidden/>
              </w:rPr>
              <w:fldChar w:fldCharType="begin"/>
            </w:r>
            <w:r w:rsidR="00B22F2A">
              <w:rPr>
                <w:webHidden/>
              </w:rPr>
              <w:instrText xml:space="preserve"> PAGEREF _Toc536696516 \h </w:instrText>
            </w:r>
            <w:r w:rsidR="00B22F2A">
              <w:rPr>
                <w:webHidden/>
              </w:rPr>
            </w:r>
            <w:r w:rsidR="00B22F2A">
              <w:rPr>
                <w:webHidden/>
              </w:rPr>
              <w:fldChar w:fldCharType="separate"/>
            </w:r>
            <w:r w:rsidR="00B22F2A">
              <w:rPr>
                <w:webHidden/>
              </w:rPr>
              <w:t>16</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17" w:history="1">
            <w:r w:rsidR="00B22F2A" w:rsidRPr="00763C7A">
              <w:rPr>
                <w:rStyle w:val="Hyperlink"/>
              </w:rPr>
              <w:t>4.1.2</w:t>
            </w:r>
            <w:r w:rsidR="00B22F2A">
              <w:rPr>
                <w:rFonts w:asciiTheme="minorHAnsi" w:eastAsiaTheme="minorEastAsia" w:hAnsiTheme="minorHAnsi" w:cstheme="minorBidi"/>
                <w:sz w:val="22"/>
                <w:szCs w:val="22"/>
                <w:lang w:val="da-DK" w:eastAsia="da-DK"/>
              </w:rPr>
              <w:tab/>
            </w:r>
            <w:r w:rsidR="00B22F2A" w:rsidRPr="00763C7A">
              <w:rPr>
                <w:rStyle w:val="Hyperlink"/>
              </w:rPr>
              <w:t>Short-term criterion</w:t>
            </w:r>
            <w:r w:rsidR="00B22F2A">
              <w:rPr>
                <w:webHidden/>
              </w:rPr>
              <w:tab/>
            </w:r>
            <w:r w:rsidR="00B22F2A">
              <w:rPr>
                <w:webHidden/>
              </w:rPr>
              <w:fldChar w:fldCharType="begin"/>
            </w:r>
            <w:r w:rsidR="00B22F2A">
              <w:rPr>
                <w:webHidden/>
              </w:rPr>
              <w:instrText xml:space="preserve"> PAGEREF _Toc536696517 \h </w:instrText>
            </w:r>
            <w:r w:rsidR="00B22F2A">
              <w:rPr>
                <w:webHidden/>
              </w:rPr>
            </w:r>
            <w:r w:rsidR="00B22F2A">
              <w:rPr>
                <w:webHidden/>
              </w:rPr>
              <w:fldChar w:fldCharType="separate"/>
            </w:r>
            <w:r w:rsidR="00B22F2A">
              <w:rPr>
                <w:webHidden/>
              </w:rPr>
              <w:t>16</w:t>
            </w:r>
            <w:r w:rsidR="00B22F2A">
              <w:rPr>
                <w:webHidden/>
              </w:rPr>
              <w:fldChar w:fldCharType="end"/>
            </w:r>
          </w:hyperlink>
        </w:p>
        <w:p w:rsidR="00B22F2A" w:rsidRDefault="009757BA">
          <w:pPr>
            <w:pStyle w:val="TOC2"/>
            <w:rPr>
              <w:rFonts w:asciiTheme="minorHAnsi" w:eastAsiaTheme="minorEastAsia" w:hAnsiTheme="minorHAnsi" w:cstheme="minorBidi"/>
              <w:bCs w:val="0"/>
              <w:sz w:val="22"/>
              <w:szCs w:val="22"/>
              <w:lang w:val="da-DK" w:eastAsia="da-DK"/>
            </w:rPr>
          </w:pPr>
          <w:hyperlink w:anchor="_Toc536696518" w:history="1">
            <w:r w:rsidR="00B22F2A" w:rsidRPr="00763C7A">
              <w:rPr>
                <w:rStyle w:val="Hyperlink"/>
              </w:rPr>
              <w:t>4.2</w:t>
            </w:r>
            <w:r w:rsidR="00B22F2A">
              <w:rPr>
                <w:rFonts w:asciiTheme="minorHAnsi" w:eastAsiaTheme="minorEastAsia" w:hAnsiTheme="minorHAnsi" w:cstheme="minorBidi"/>
                <w:bCs w:val="0"/>
                <w:sz w:val="22"/>
                <w:szCs w:val="22"/>
                <w:lang w:val="da-DK" w:eastAsia="da-DK"/>
              </w:rPr>
              <w:tab/>
            </w:r>
            <w:r w:rsidR="00B22F2A" w:rsidRPr="00763C7A">
              <w:rPr>
                <w:rStyle w:val="Hyperlink"/>
              </w:rPr>
              <w:t>Radio astronomy (RAS)</w:t>
            </w:r>
            <w:r w:rsidR="00B22F2A">
              <w:rPr>
                <w:webHidden/>
              </w:rPr>
              <w:tab/>
            </w:r>
            <w:r w:rsidR="00B22F2A">
              <w:rPr>
                <w:webHidden/>
              </w:rPr>
              <w:fldChar w:fldCharType="begin"/>
            </w:r>
            <w:r w:rsidR="00B22F2A">
              <w:rPr>
                <w:webHidden/>
              </w:rPr>
              <w:instrText xml:space="preserve"> PAGEREF _Toc536696518 \h </w:instrText>
            </w:r>
            <w:r w:rsidR="00B22F2A">
              <w:rPr>
                <w:webHidden/>
              </w:rPr>
            </w:r>
            <w:r w:rsidR="00B22F2A">
              <w:rPr>
                <w:webHidden/>
              </w:rPr>
              <w:fldChar w:fldCharType="separate"/>
            </w:r>
            <w:r w:rsidR="00B22F2A">
              <w:rPr>
                <w:webHidden/>
              </w:rPr>
              <w:t>18</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19" w:history="1">
            <w:r w:rsidR="00B22F2A" w:rsidRPr="00763C7A">
              <w:rPr>
                <w:rStyle w:val="Hyperlink"/>
              </w:rPr>
              <w:t>4.2.1</w:t>
            </w:r>
            <w:r w:rsidR="00B22F2A">
              <w:rPr>
                <w:rFonts w:asciiTheme="minorHAnsi" w:eastAsiaTheme="minorEastAsia" w:hAnsiTheme="minorHAnsi" w:cstheme="minorBidi"/>
                <w:sz w:val="22"/>
                <w:szCs w:val="22"/>
                <w:lang w:val="da-DK" w:eastAsia="da-DK"/>
              </w:rPr>
              <w:tab/>
            </w:r>
            <w:r w:rsidR="00B22F2A" w:rsidRPr="00763C7A">
              <w:rPr>
                <w:rStyle w:val="Hyperlink"/>
              </w:rPr>
              <w:t>Characteristics for the band 10.6-10.7 GHz</w:t>
            </w:r>
            <w:r w:rsidR="00B22F2A">
              <w:rPr>
                <w:webHidden/>
              </w:rPr>
              <w:tab/>
            </w:r>
            <w:r w:rsidR="00B22F2A">
              <w:rPr>
                <w:webHidden/>
              </w:rPr>
              <w:fldChar w:fldCharType="begin"/>
            </w:r>
            <w:r w:rsidR="00B22F2A">
              <w:rPr>
                <w:webHidden/>
              </w:rPr>
              <w:instrText xml:space="preserve"> PAGEREF _Toc536696519 \h </w:instrText>
            </w:r>
            <w:r w:rsidR="00B22F2A">
              <w:rPr>
                <w:webHidden/>
              </w:rPr>
            </w:r>
            <w:r w:rsidR="00B22F2A">
              <w:rPr>
                <w:webHidden/>
              </w:rPr>
              <w:fldChar w:fldCharType="separate"/>
            </w:r>
            <w:r w:rsidR="00B22F2A">
              <w:rPr>
                <w:webHidden/>
              </w:rPr>
              <w:t>18</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20" w:history="1">
            <w:r w:rsidR="00B22F2A" w:rsidRPr="00763C7A">
              <w:rPr>
                <w:rStyle w:val="Hyperlink"/>
              </w:rPr>
              <w:t>4.2.2</w:t>
            </w:r>
            <w:r w:rsidR="00B22F2A">
              <w:rPr>
                <w:rFonts w:asciiTheme="minorHAnsi" w:eastAsiaTheme="minorEastAsia" w:hAnsiTheme="minorHAnsi" w:cstheme="minorBidi"/>
                <w:sz w:val="22"/>
                <w:szCs w:val="22"/>
                <w:lang w:val="da-DK" w:eastAsia="da-DK"/>
              </w:rPr>
              <w:tab/>
            </w:r>
            <w:r w:rsidR="00B22F2A" w:rsidRPr="00763C7A">
              <w:rPr>
                <w:rStyle w:val="Hyperlink"/>
              </w:rPr>
              <w:t>Protection criteria for the band 10.6-10.7 GHz</w:t>
            </w:r>
            <w:r w:rsidR="00B22F2A">
              <w:rPr>
                <w:webHidden/>
              </w:rPr>
              <w:tab/>
            </w:r>
            <w:r w:rsidR="00B22F2A">
              <w:rPr>
                <w:webHidden/>
              </w:rPr>
              <w:fldChar w:fldCharType="begin"/>
            </w:r>
            <w:r w:rsidR="00B22F2A">
              <w:rPr>
                <w:webHidden/>
              </w:rPr>
              <w:instrText xml:space="preserve"> PAGEREF _Toc536696520 \h </w:instrText>
            </w:r>
            <w:r w:rsidR="00B22F2A">
              <w:rPr>
                <w:webHidden/>
              </w:rPr>
            </w:r>
            <w:r w:rsidR="00B22F2A">
              <w:rPr>
                <w:webHidden/>
              </w:rPr>
              <w:fldChar w:fldCharType="separate"/>
            </w:r>
            <w:r w:rsidR="00B22F2A">
              <w:rPr>
                <w:webHidden/>
              </w:rPr>
              <w:t>20</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21" w:history="1">
            <w:r w:rsidR="00B22F2A" w:rsidRPr="00763C7A">
              <w:rPr>
                <w:rStyle w:val="Hyperlink"/>
              </w:rPr>
              <w:t>4.2.3</w:t>
            </w:r>
            <w:r w:rsidR="00B22F2A">
              <w:rPr>
                <w:rFonts w:asciiTheme="minorHAnsi" w:eastAsiaTheme="minorEastAsia" w:hAnsiTheme="minorHAnsi" w:cstheme="minorBidi"/>
                <w:sz w:val="22"/>
                <w:szCs w:val="22"/>
                <w:lang w:val="da-DK" w:eastAsia="da-DK"/>
              </w:rPr>
              <w:tab/>
            </w:r>
            <w:r w:rsidR="00B22F2A" w:rsidRPr="00763C7A">
              <w:rPr>
                <w:rStyle w:val="Hyperlink"/>
              </w:rPr>
              <w:t>Characteristics and protection criteria for the band 14.47-14.5 GHz</w:t>
            </w:r>
            <w:r w:rsidR="00B22F2A">
              <w:rPr>
                <w:webHidden/>
              </w:rPr>
              <w:tab/>
            </w:r>
            <w:r w:rsidR="00B22F2A">
              <w:rPr>
                <w:webHidden/>
              </w:rPr>
              <w:fldChar w:fldCharType="begin"/>
            </w:r>
            <w:r w:rsidR="00B22F2A">
              <w:rPr>
                <w:webHidden/>
              </w:rPr>
              <w:instrText xml:space="preserve"> PAGEREF _Toc536696521 \h </w:instrText>
            </w:r>
            <w:r w:rsidR="00B22F2A">
              <w:rPr>
                <w:webHidden/>
              </w:rPr>
            </w:r>
            <w:r w:rsidR="00B22F2A">
              <w:rPr>
                <w:webHidden/>
              </w:rPr>
              <w:fldChar w:fldCharType="separate"/>
            </w:r>
            <w:r w:rsidR="00B22F2A">
              <w:rPr>
                <w:webHidden/>
              </w:rPr>
              <w:t>20</w:t>
            </w:r>
            <w:r w:rsidR="00B22F2A">
              <w:rPr>
                <w:webHidden/>
              </w:rPr>
              <w:fldChar w:fldCharType="end"/>
            </w:r>
          </w:hyperlink>
        </w:p>
        <w:p w:rsidR="00B22F2A" w:rsidRDefault="009757BA">
          <w:pPr>
            <w:pStyle w:val="TOC2"/>
            <w:rPr>
              <w:rFonts w:asciiTheme="minorHAnsi" w:eastAsiaTheme="minorEastAsia" w:hAnsiTheme="minorHAnsi" w:cstheme="minorBidi"/>
              <w:bCs w:val="0"/>
              <w:sz w:val="22"/>
              <w:szCs w:val="22"/>
              <w:lang w:val="da-DK" w:eastAsia="da-DK"/>
            </w:rPr>
          </w:pPr>
          <w:hyperlink w:anchor="_Toc536696522" w:history="1">
            <w:r w:rsidR="00B22F2A" w:rsidRPr="00763C7A">
              <w:rPr>
                <w:rStyle w:val="Hyperlink"/>
              </w:rPr>
              <w:t>4.3</w:t>
            </w:r>
            <w:r w:rsidR="00B22F2A">
              <w:rPr>
                <w:rFonts w:asciiTheme="minorHAnsi" w:eastAsiaTheme="minorEastAsia" w:hAnsiTheme="minorHAnsi" w:cstheme="minorBidi"/>
                <w:bCs w:val="0"/>
                <w:sz w:val="22"/>
                <w:szCs w:val="22"/>
                <w:lang w:val="da-DK" w:eastAsia="da-DK"/>
              </w:rPr>
              <w:tab/>
            </w:r>
            <w:r w:rsidR="00B22F2A" w:rsidRPr="00763C7A">
              <w:rPr>
                <w:rStyle w:val="Hyperlink"/>
              </w:rPr>
              <w:t>EESS (PASSIVE)</w:t>
            </w:r>
            <w:r w:rsidR="00B22F2A">
              <w:rPr>
                <w:webHidden/>
              </w:rPr>
              <w:tab/>
            </w:r>
            <w:r w:rsidR="00B22F2A">
              <w:rPr>
                <w:webHidden/>
              </w:rPr>
              <w:fldChar w:fldCharType="begin"/>
            </w:r>
            <w:r w:rsidR="00B22F2A">
              <w:rPr>
                <w:webHidden/>
              </w:rPr>
              <w:instrText xml:space="preserve"> PAGEREF _Toc536696522 \h </w:instrText>
            </w:r>
            <w:r w:rsidR="00B22F2A">
              <w:rPr>
                <w:webHidden/>
              </w:rPr>
            </w:r>
            <w:r w:rsidR="00B22F2A">
              <w:rPr>
                <w:webHidden/>
              </w:rPr>
              <w:fldChar w:fldCharType="separate"/>
            </w:r>
            <w:r w:rsidR="00B22F2A">
              <w:rPr>
                <w:webHidden/>
              </w:rPr>
              <w:t>21</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23" w:history="1">
            <w:r w:rsidR="00B22F2A" w:rsidRPr="00763C7A">
              <w:rPr>
                <w:rStyle w:val="Hyperlink"/>
              </w:rPr>
              <w:t>4.3.1</w:t>
            </w:r>
            <w:r w:rsidR="00B22F2A">
              <w:rPr>
                <w:rFonts w:asciiTheme="minorHAnsi" w:eastAsiaTheme="minorEastAsia" w:hAnsiTheme="minorHAnsi" w:cstheme="minorBidi"/>
                <w:sz w:val="22"/>
                <w:szCs w:val="22"/>
                <w:lang w:val="da-DK" w:eastAsia="da-DK"/>
              </w:rPr>
              <w:tab/>
            </w:r>
            <w:r w:rsidR="00B22F2A" w:rsidRPr="00763C7A">
              <w:rPr>
                <w:rStyle w:val="Hyperlink"/>
              </w:rPr>
              <w:t>Characteristics</w:t>
            </w:r>
            <w:r w:rsidR="00B22F2A">
              <w:rPr>
                <w:webHidden/>
              </w:rPr>
              <w:tab/>
            </w:r>
            <w:r w:rsidR="00B22F2A">
              <w:rPr>
                <w:webHidden/>
              </w:rPr>
              <w:fldChar w:fldCharType="begin"/>
            </w:r>
            <w:r w:rsidR="00B22F2A">
              <w:rPr>
                <w:webHidden/>
              </w:rPr>
              <w:instrText xml:space="preserve"> PAGEREF _Toc536696523 \h </w:instrText>
            </w:r>
            <w:r w:rsidR="00B22F2A">
              <w:rPr>
                <w:webHidden/>
              </w:rPr>
            </w:r>
            <w:r w:rsidR="00B22F2A">
              <w:rPr>
                <w:webHidden/>
              </w:rPr>
              <w:fldChar w:fldCharType="separate"/>
            </w:r>
            <w:r w:rsidR="00B22F2A">
              <w:rPr>
                <w:webHidden/>
              </w:rPr>
              <w:t>21</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24" w:history="1">
            <w:r w:rsidR="00B22F2A" w:rsidRPr="00763C7A">
              <w:rPr>
                <w:rStyle w:val="Hyperlink"/>
              </w:rPr>
              <w:t>4.3.2</w:t>
            </w:r>
            <w:r w:rsidR="00B22F2A">
              <w:rPr>
                <w:rFonts w:asciiTheme="minorHAnsi" w:eastAsiaTheme="minorEastAsia" w:hAnsiTheme="minorHAnsi" w:cstheme="minorBidi"/>
                <w:sz w:val="22"/>
                <w:szCs w:val="22"/>
                <w:lang w:val="da-DK" w:eastAsia="da-DK"/>
              </w:rPr>
              <w:tab/>
            </w:r>
            <w:r w:rsidR="00B22F2A" w:rsidRPr="00763C7A">
              <w:rPr>
                <w:rStyle w:val="Hyperlink"/>
              </w:rPr>
              <w:t>Meteor-3M satellite system description</w:t>
            </w:r>
            <w:r w:rsidR="00B22F2A">
              <w:rPr>
                <w:webHidden/>
              </w:rPr>
              <w:tab/>
            </w:r>
            <w:r w:rsidR="00B22F2A">
              <w:rPr>
                <w:webHidden/>
              </w:rPr>
              <w:fldChar w:fldCharType="begin"/>
            </w:r>
            <w:r w:rsidR="00B22F2A">
              <w:rPr>
                <w:webHidden/>
              </w:rPr>
              <w:instrText xml:space="preserve"> PAGEREF _Toc536696524 \h </w:instrText>
            </w:r>
            <w:r w:rsidR="00B22F2A">
              <w:rPr>
                <w:webHidden/>
              </w:rPr>
            </w:r>
            <w:r w:rsidR="00B22F2A">
              <w:rPr>
                <w:webHidden/>
              </w:rPr>
              <w:fldChar w:fldCharType="separate"/>
            </w:r>
            <w:r w:rsidR="00B22F2A">
              <w:rPr>
                <w:webHidden/>
              </w:rPr>
              <w:t>23</w:t>
            </w:r>
            <w:r w:rsidR="00B22F2A">
              <w:rPr>
                <w:webHidden/>
              </w:rPr>
              <w:fldChar w:fldCharType="end"/>
            </w:r>
          </w:hyperlink>
        </w:p>
        <w:p w:rsidR="00B22F2A" w:rsidRDefault="009757BA">
          <w:pPr>
            <w:pStyle w:val="TOC3"/>
            <w:rPr>
              <w:rFonts w:asciiTheme="minorHAnsi" w:eastAsiaTheme="minorEastAsia" w:hAnsiTheme="minorHAnsi" w:cstheme="minorBidi"/>
              <w:sz w:val="22"/>
              <w:szCs w:val="22"/>
              <w:lang w:val="da-DK" w:eastAsia="da-DK"/>
            </w:rPr>
          </w:pPr>
          <w:hyperlink w:anchor="_Toc536696525" w:history="1">
            <w:r w:rsidR="00B22F2A" w:rsidRPr="00763C7A">
              <w:rPr>
                <w:rStyle w:val="Hyperlink"/>
              </w:rPr>
              <w:t>4.3.3</w:t>
            </w:r>
            <w:r w:rsidR="00B22F2A">
              <w:rPr>
                <w:rFonts w:asciiTheme="minorHAnsi" w:eastAsiaTheme="minorEastAsia" w:hAnsiTheme="minorHAnsi" w:cstheme="minorBidi"/>
                <w:sz w:val="22"/>
                <w:szCs w:val="22"/>
                <w:lang w:val="da-DK" w:eastAsia="da-DK"/>
              </w:rPr>
              <w:tab/>
            </w:r>
            <w:r w:rsidR="00B22F2A" w:rsidRPr="00763C7A">
              <w:rPr>
                <w:rStyle w:val="Hyperlink"/>
              </w:rPr>
              <w:t>Protection criteria</w:t>
            </w:r>
            <w:r w:rsidR="00B22F2A">
              <w:rPr>
                <w:webHidden/>
              </w:rPr>
              <w:tab/>
            </w:r>
            <w:r w:rsidR="00B22F2A">
              <w:rPr>
                <w:webHidden/>
              </w:rPr>
              <w:fldChar w:fldCharType="begin"/>
            </w:r>
            <w:r w:rsidR="00B22F2A">
              <w:rPr>
                <w:webHidden/>
              </w:rPr>
              <w:instrText xml:space="preserve"> PAGEREF _Toc536696525 \h </w:instrText>
            </w:r>
            <w:r w:rsidR="00B22F2A">
              <w:rPr>
                <w:webHidden/>
              </w:rPr>
            </w:r>
            <w:r w:rsidR="00B22F2A">
              <w:rPr>
                <w:webHidden/>
              </w:rPr>
              <w:fldChar w:fldCharType="separate"/>
            </w:r>
            <w:r w:rsidR="00B22F2A">
              <w:rPr>
                <w:webHidden/>
              </w:rPr>
              <w:t>23</w:t>
            </w:r>
            <w:r w:rsidR="00B22F2A">
              <w:rPr>
                <w:webHidden/>
              </w:rPr>
              <w:fldChar w:fldCharType="end"/>
            </w:r>
          </w:hyperlink>
        </w:p>
        <w:p w:rsidR="00B22F2A" w:rsidRDefault="009757BA">
          <w:pPr>
            <w:pStyle w:val="TOC1"/>
            <w:rPr>
              <w:rFonts w:asciiTheme="minorHAnsi" w:eastAsiaTheme="minorEastAsia" w:hAnsiTheme="minorHAnsi" w:cstheme="minorBidi"/>
              <w:b w:val="0"/>
              <w:noProof/>
              <w:sz w:val="22"/>
              <w:szCs w:val="22"/>
              <w:lang w:val="da-DK" w:eastAsia="da-DK"/>
            </w:rPr>
          </w:pPr>
          <w:hyperlink w:anchor="_Toc536696526" w:history="1">
            <w:r w:rsidR="00B22F2A" w:rsidRPr="00763C7A">
              <w:rPr>
                <w:rStyle w:val="Hyperlink"/>
                <w:noProof/>
              </w:rPr>
              <w:t>5</w:t>
            </w:r>
            <w:r w:rsidR="00B22F2A">
              <w:rPr>
                <w:rFonts w:asciiTheme="minorHAnsi" w:eastAsiaTheme="minorEastAsia" w:hAnsiTheme="minorHAnsi" w:cstheme="minorBidi"/>
                <w:b w:val="0"/>
                <w:noProof/>
                <w:sz w:val="22"/>
                <w:szCs w:val="22"/>
                <w:lang w:val="da-DK" w:eastAsia="da-DK"/>
              </w:rPr>
              <w:tab/>
            </w:r>
            <w:r w:rsidR="00B22F2A" w:rsidRPr="00763C7A">
              <w:rPr>
                <w:rStyle w:val="Hyperlink"/>
                <w:noProof/>
              </w:rPr>
              <w:t>Protection of aircraft from ES deployed in vicinity of aircraft</w:t>
            </w:r>
            <w:r w:rsidR="00B22F2A">
              <w:rPr>
                <w:noProof/>
                <w:webHidden/>
              </w:rPr>
              <w:tab/>
            </w:r>
            <w:r w:rsidR="00B22F2A">
              <w:rPr>
                <w:noProof/>
                <w:webHidden/>
              </w:rPr>
              <w:fldChar w:fldCharType="begin"/>
            </w:r>
            <w:r w:rsidR="00B22F2A">
              <w:rPr>
                <w:noProof/>
                <w:webHidden/>
              </w:rPr>
              <w:instrText xml:space="preserve"> PAGEREF _Toc536696526 \h </w:instrText>
            </w:r>
            <w:r w:rsidR="00B22F2A">
              <w:rPr>
                <w:noProof/>
                <w:webHidden/>
              </w:rPr>
            </w:r>
            <w:r w:rsidR="00B22F2A">
              <w:rPr>
                <w:noProof/>
                <w:webHidden/>
              </w:rPr>
              <w:fldChar w:fldCharType="separate"/>
            </w:r>
            <w:r w:rsidR="00B22F2A">
              <w:rPr>
                <w:noProof/>
                <w:webHidden/>
              </w:rPr>
              <w:t>24</w:t>
            </w:r>
            <w:r w:rsidR="00B22F2A">
              <w:rPr>
                <w:noProof/>
                <w:webHidden/>
              </w:rPr>
              <w:fldChar w:fldCharType="end"/>
            </w:r>
          </w:hyperlink>
        </w:p>
        <w:p w:rsidR="00B22F2A" w:rsidRDefault="009757BA">
          <w:pPr>
            <w:pStyle w:val="TOC1"/>
            <w:rPr>
              <w:rFonts w:asciiTheme="minorHAnsi" w:eastAsiaTheme="minorEastAsia" w:hAnsiTheme="minorHAnsi" w:cstheme="minorBidi"/>
              <w:b w:val="0"/>
              <w:noProof/>
              <w:sz w:val="22"/>
              <w:szCs w:val="22"/>
              <w:lang w:val="da-DK" w:eastAsia="da-DK"/>
            </w:rPr>
          </w:pPr>
          <w:hyperlink w:anchor="_Toc536696527" w:history="1">
            <w:r w:rsidR="00B22F2A" w:rsidRPr="00763C7A">
              <w:rPr>
                <w:rStyle w:val="Hyperlink"/>
                <w:noProof/>
              </w:rPr>
              <w:t>6</w:t>
            </w:r>
            <w:r w:rsidR="00B22F2A">
              <w:rPr>
                <w:rFonts w:asciiTheme="minorHAnsi" w:eastAsiaTheme="minorEastAsia" w:hAnsiTheme="minorHAnsi" w:cstheme="minorBidi"/>
                <w:b w:val="0"/>
                <w:noProof/>
                <w:sz w:val="22"/>
                <w:szCs w:val="22"/>
                <w:lang w:val="da-DK" w:eastAsia="da-DK"/>
              </w:rPr>
              <w:tab/>
            </w:r>
            <w:r w:rsidR="00B22F2A" w:rsidRPr="00763C7A">
              <w:rPr>
                <w:rStyle w:val="Hyperlink"/>
                <w:noProof/>
              </w:rPr>
              <w:t>Conclusions</w:t>
            </w:r>
            <w:r w:rsidR="00B22F2A">
              <w:rPr>
                <w:noProof/>
                <w:webHidden/>
              </w:rPr>
              <w:tab/>
            </w:r>
            <w:r w:rsidR="00B22F2A">
              <w:rPr>
                <w:noProof/>
                <w:webHidden/>
              </w:rPr>
              <w:fldChar w:fldCharType="begin"/>
            </w:r>
            <w:r w:rsidR="00B22F2A">
              <w:rPr>
                <w:noProof/>
                <w:webHidden/>
              </w:rPr>
              <w:instrText xml:space="preserve"> PAGEREF _Toc536696527 \h </w:instrText>
            </w:r>
            <w:r w:rsidR="00B22F2A">
              <w:rPr>
                <w:noProof/>
                <w:webHidden/>
              </w:rPr>
            </w:r>
            <w:r w:rsidR="00B22F2A">
              <w:rPr>
                <w:noProof/>
                <w:webHidden/>
              </w:rPr>
              <w:fldChar w:fldCharType="separate"/>
            </w:r>
            <w:r w:rsidR="00B22F2A">
              <w:rPr>
                <w:noProof/>
                <w:webHidden/>
              </w:rPr>
              <w:t>25</w:t>
            </w:r>
            <w:r w:rsidR="00B22F2A">
              <w:rPr>
                <w:noProof/>
                <w:webHidden/>
              </w:rPr>
              <w:fldChar w:fldCharType="end"/>
            </w:r>
          </w:hyperlink>
        </w:p>
        <w:p w:rsidR="00B22F2A" w:rsidRDefault="009757BA">
          <w:pPr>
            <w:pStyle w:val="TOC1"/>
            <w:rPr>
              <w:rFonts w:asciiTheme="minorHAnsi" w:eastAsiaTheme="minorEastAsia" w:hAnsiTheme="minorHAnsi" w:cstheme="minorBidi"/>
              <w:b w:val="0"/>
              <w:noProof/>
              <w:sz w:val="22"/>
              <w:szCs w:val="22"/>
              <w:lang w:val="da-DK" w:eastAsia="da-DK"/>
            </w:rPr>
          </w:pPr>
          <w:hyperlink w:anchor="_Toc536696528" w:history="1">
            <w:r w:rsidR="00B22F2A" w:rsidRPr="00763C7A">
              <w:rPr>
                <w:rStyle w:val="Hyperlink"/>
                <w:noProof/>
                <w:kern w:val="32"/>
              </w:rPr>
              <w:t>ANNEX 1:</w:t>
            </w:r>
            <w:r w:rsidR="00B22F2A" w:rsidRPr="00763C7A">
              <w:rPr>
                <w:rStyle w:val="Hyperlink"/>
                <w:noProof/>
              </w:rPr>
              <w:t xml:space="preserve"> OneWeb NGSO FSS system</w:t>
            </w:r>
            <w:r w:rsidR="00B22F2A">
              <w:rPr>
                <w:noProof/>
                <w:webHidden/>
              </w:rPr>
              <w:tab/>
            </w:r>
            <w:r w:rsidR="00B22F2A">
              <w:rPr>
                <w:noProof/>
                <w:webHidden/>
              </w:rPr>
              <w:fldChar w:fldCharType="begin"/>
            </w:r>
            <w:r w:rsidR="00B22F2A">
              <w:rPr>
                <w:noProof/>
                <w:webHidden/>
              </w:rPr>
              <w:instrText xml:space="preserve"> PAGEREF _Toc536696528 \h </w:instrText>
            </w:r>
            <w:r w:rsidR="00B22F2A">
              <w:rPr>
                <w:noProof/>
                <w:webHidden/>
              </w:rPr>
            </w:r>
            <w:r w:rsidR="00B22F2A">
              <w:rPr>
                <w:noProof/>
                <w:webHidden/>
              </w:rPr>
              <w:fldChar w:fldCharType="separate"/>
            </w:r>
            <w:r w:rsidR="00B22F2A">
              <w:rPr>
                <w:noProof/>
                <w:webHidden/>
              </w:rPr>
              <w:t>28</w:t>
            </w:r>
            <w:r w:rsidR="00B22F2A">
              <w:rPr>
                <w:noProof/>
                <w:webHidden/>
              </w:rPr>
              <w:fldChar w:fldCharType="end"/>
            </w:r>
          </w:hyperlink>
        </w:p>
        <w:p w:rsidR="00B22F2A" w:rsidRDefault="009757BA">
          <w:pPr>
            <w:pStyle w:val="TOC1"/>
            <w:rPr>
              <w:rFonts w:asciiTheme="minorHAnsi" w:eastAsiaTheme="minorEastAsia" w:hAnsiTheme="minorHAnsi" w:cstheme="minorBidi"/>
              <w:b w:val="0"/>
              <w:noProof/>
              <w:sz w:val="22"/>
              <w:szCs w:val="22"/>
              <w:lang w:val="da-DK" w:eastAsia="da-DK"/>
            </w:rPr>
          </w:pPr>
          <w:hyperlink w:anchor="_Toc536696529" w:history="1">
            <w:r w:rsidR="00B22F2A" w:rsidRPr="00763C7A">
              <w:rPr>
                <w:rStyle w:val="Hyperlink"/>
                <w:noProof/>
              </w:rPr>
              <w:t>ANNEX 2: SpaceX NGSO FSS system</w:t>
            </w:r>
            <w:r w:rsidR="00B22F2A">
              <w:rPr>
                <w:noProof/>
                <w:webHidden/>
              </w:rPr>
              <w:tab/>
            </w:r>
            <w:r w:rsidR="00B22F2A">
              <w:rPr>
                <w:noProof/>
                <w:webHidden/>
              </w:rPr>
              <w:fldChar w:fldCharType="begin"/>
            </w:r>
            <w:r w:rsidR="00B22F2A">
              <w:rPr>
                <w:noProof/>
                <w:webHidden/>
              </w:rPr>
              <w:instrText xml:space="preserve"> PAGEREF _Toc536696529 \h </w:instrText>
            </w:r>
            <w:r w:rsidR="00B22F2A">
              <w:rPr>
                <w:noProof/>
                <w:webHidden/>
              </w:rPr>
            </w:r>
            <w:r w:rsidR="00B22F2A">
              <w:rPr>
                <w:noProof/>
                <w:webHidden/>
              </w:rPr>
              <w:fldChar w:fldCharType="separate"/>
            </w:r>
            <w:r w:rsidR="00B22F2A">
              <w:rPr>
                <w:noProof/>
                <w:webHidden/>
              </w:rPr>
              <w:t>81</w:t>
            </w:r>
            <w:r w:rsidR="00B22F2A">
              <w:rPr>
                <w:noProof/>
                <w:webHidden/>
              </w:rPr>
              <w:fldChar w:fldCharType="end"/>
            </w:r>
          </w:hyperlink>
        </w:p>
        <w:p w:rsidR="00B22F2A" w:rsidRDefault="009757BA">
          <w:pPr>
            <w:pStyle w:val="TOC1"/>
            <w:rPr>
              <w:rFonts w:asciiTheme="minorHAnsi" w:eastAsiaTheme="minorEastAsia" w:hAnsiTheme="minorHAnsi" w:cstheme="minorBidi"/>
              <w:b w:val="0"/>
              <w:noProof/>
              <w:sz w:val="22"/>
              <w:szCs w:val="22"/>
              <w:lang w:val="da-DK" w:eastAsia="da-DK"/>
            </w:rPr>
          </w:pPr>
          <w:hyperlink w:anchor="_Toc536696530" w:history="1">
            <w:r w:rsidR="00B22F2A" w:rsidRPr="00763C7A">
              <w:rPr>
                <w:rStyle w:val="Hyperlink"/>
                <w:noProof/>
              </w:rPr>
              <w:t>ANNEX 3: Aggregate impact studies</w:t>
            </w:r>
            <w:r w:rsidR="00B22F2A">
              <w:rPr>
                <w:noProof/>
                <w:webHidden/>
              </w:rPr>
              <w:tab/>
            </w:r>
            <w:r w:rsidR="00B22F2A">
              <w:rPr>
                <w:noProof/>
                <w:webHidden/>
              </w:rPr>
              <w:fldChar w:fldCharType="begin"/>
            </w:r>
            <w:r w:rsidR="00B22F2A">
              <w:rPr>
                <w:noProof/>
                <w:webHidden/>
              </w:rPr>
              <w:instrText xml:space="preserve"> PAGEREF _Toc536696530 \h </w:instrText>
            </w:r>
            <w:r w:rsidR="00B22F2A">
              <w:rPr>
                <w:noProof/>
                <w:webHidden/>
              </w:rPr>
            </w:r>
            <w:r w:rsidR="00B22F2A">
              <w:rPr>
                <w:noProof/>
                <w:webHidden/>
              </w:rPr>
              <w:fldChar w:fldCharType="separate"/>
            </w:r>
            <w:r w:rsidR="00B22F2A">
              <w:rPr>
                <w:noProof/>
                <w:webHidden/>
              </w:rPr>
              <w:t>138</w:t>
            </w:r>
            <w:r w:rsidR="00B22F2A">
              <w:rPr>
                <w:noProof/>
                <w:webHidden/>
              </w:rPr>
              <w:fldChar w:fldCharType="end"/>
            </w:r>
          </w:hyperlink>
        </w:p>
        <w:p w:rsidR="00B22F2A" w:rsidRDefault="009757BA">
          <w:pPr>
            <w:pStyle w:val="TOC1"/>
            <w:rPr>
              <w:rFonts w:asciiTheme="minorHAnsi" w:eastAsiaTheme="minorEastAsia" w:hAnsiTheme="minorHAnsi" w:cstheme="minorBidi"/>
              <w:b w:val="0"/>
              <w:noProof/>
              <w:sz w:val="22"/>
              <w:szCs w:val="22"/>
              <w:lang w:val="da-DK" w:eastAsia="da-DK"/>
            </w:rPr>
          </w:pPr>
          <w:hyperlink w:anchor="_Toc536696531" w:history="1">
            <w:r w:rsidR="00B22F2A" w:rsidRPr="00763C7A">
              <w:rPr>
                <w:rStyle w:val="Hyperlink"/>
                <w:noProof/>
              </w:rPr>
              <w:t>ANNEX 4: List of References</w:t>
            </w:r>
            <w:r w:rsidR="00B22F2A">
              <w:rPr>
                <w:noProof/>
                <w:webHidden/>
              </w:rPr>
              <w:tab/>
            </w:r>
            <w:r w:rsidR="00B22F2A">
              <w:rPr>
                <w:noProof/>
                <w:webHidden/>
              </w:rPr>
              <w:fldChar w:fldCharType="begin"/>
            </w:r>
            <w:r w:rsidR="00B22F2A">
              <w:rPr>
                <w:noProof/>
                <w:webHidden/>
              </w:rPr>
              <w:instrText xml:space="preserve"> PAGEREF _Toc536696531 \h </w:instrText>
            </w:r>
            <w:r w:rsidR="00B22F2A">
              <w:rPr>
                <w:noProof/>
                <w:webHidden/>
              </w:rPr>
            </w:r>
            <w:r w:rsidR="00B22F2A">
              <w:rPr>
                <w:noProof/>
                <w:webHidden/>
              </w:rPr>
              <w:fldChar w:fldCharType="separate"/>
            </w:r>
            <w:r w:rsidR="00B22F2A">
              <w:rPr>
                <w:noProof/>
                <w:webHidden/>
              </w:rPr>
              <w:t>143</w:t>
            </w:r>
            <w:r w:rsidR="00B22F2A">
              <w:rPr>
                <w:noProof/>
                <w:webHidden/>
              </w:rPr>
              <w:fldChar w:fldCharType="end"/>
            </w:r>
          </w:hyperlink>
        </w:p>
        <w:p w:rsidR="00120A17" w:rsidRPr="00BC03FD" w:rsidRDefault="005A5FA6" w:rsidP="00264464">
          <w:pPr>
            <w:rPr>
              <w:rStyle w:val="ECCParagraph"/>
            </w:rPr>
          </w:pPr>
          <w:r w:rsidRPr="000A14FA">
            <w:rPr>
              <w:rStyle w:val="ECCParagraph"/>
              <w:b/>
            </w:rPr>
            <w:fldChar w:fldCharType="end"/>
          </w:r>
        </w:p>
      </w:sdtContent>
    </w:sdt>
    <w:p w:rsidR="00791AAC" w:rsidRPr="00BC03FD" w:rsidRDefault="00791AAC" w:rsidP="00264464">
      <w:pPr>
        <w:rPr>
          <w:rStyle w:val="ECCParagraph"/>
        </w:rPr>
      </w:pPr>
      <w:r w:rsidRPr="00BC03FD">
        <w:rPr>
          <w:rStyle w:val="ECCParagraph"/>
        </w:rPr>
        <w:br w:type="page"/>
      </w:r>
    </w:p>
    <w:p w:rsidR="008A54FC" w:rsidRPr="00BC03FD" w:rsidRDefault="008A54FC" w:rsidP="00AC2686">
      <w:pPr>
        <w:pStyle w:val="coverpageTableofContent"/>
        <w:rPr>
          <w:noProof w:val="0"/>
          <w:lang w:val="en-GB"/>
        </w:rPr>
      </w:pPr>
    </w:p>
    <w:p w:rsidR="008A54FC" w:rsidRPr="00BC03FD" w:rsidRDefault="00DF2C67" w:rsidP="00E2303A">
      <w:pPr>
        <w:pStyle w:val="coverpageTableofContent"/>
        <w:rPr>
          <w:noProof w:val="0"/>
          <w:lang w:val="en-GB"/>
        </w:rPr>
      </w:pPr>
      <w:r w:rsidRPr="00BC03FD">
        <w:rPr>
          <w:lang w:val="da-DK" w:eastAsia="da-DK"/>
        </w:rPr>
        <mc:AlternateContent>
          <mc:Choice Requires="wps">
            <w:drawing>
              <wp:anchor distT="0" distB="0" distL="114300" distR="114300" simplePos="0" relativeHeight="251659264" behindDoc="1" locked="1" layoutInCell="1" allowOverlap="1" wp14:anchorId="3BB499CF" wp14:editId="1A7D5EE9">
                <wp:simplePos x="0" y="0"/>
                <wp:positionH relativeFrom="page">
                  <wp:posOffset>-26035</wp:posOffset>
                </wp:positionH>
                <wp:positionV relativeFrom="page">
                  <wp:posOffset>884555</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2.05pt;margin-top:69.65pt;width:595.25pt;height:56.6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" fillcolor="#b0a696" stroked="f">
                <w10:wrap anchorx="page" anchory="page"/>
                <w10:anchorlock/>
              </v:rect>
            </w:pict>
          </mc:Fallback>
        </mc:AlternateContent>
      </w:r>
      <w:r w:rsidR="008A54FC" w:rsidRPr="00BC03FD">
        <w:rPr>
          <w:noProof w:val="0"/>
          <w:lang w:val="en-GB"/>
        </w:rPr>
        <w:t>LIST OF ABBREVIATIONS</w:t>
      </w:r>
    </w:p>
    <w:p w:rsidR="008A54FC" w:rsidRPr="00BC03FD"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88"/>
        <w:gridCol w:w="7659"/>
      </w:tblGrid>
      <w:tr w:rsidR="00CE6FF5" w:rsidRPr="00854314" w:rsidTr="009465E0">
        <w:trPr>
          <w:cnfStyle w:val="100000000000" w:firstRow="1" w:lastRow="0" w:firstColumn="0" w:lastColumn="0" w:oddVBand="0" w:evenVBand="0" w:oddHBand="0" w:evenHBand="0" w:firstRowFirstColumn="0" w:firstRowLastColumn="0" w:lastRowFirstColumn="0" w:lastRowLastColumn="0"/>
          <w:trHeight w:val="76"/>
        </w:trPr>
        <w:tc>
          <w:tcPr>
            <w:tcW w:w="2088" w:type="dxa"/>
          </w:tcPr>
          <w:p w:rsidR="00930439" w:rsidRPr="00854314" w:rsidRDefault="00930439" w:rsidP="00854314">
            <w:pPr>
              <w:pStyle w:val="ECCTableHeaderredfont"/>
            </w:pPr>
            <w:r w:rsidRPr="00854314">
              <w:t>Abbreviation</w:t>
            </w:r>
          </w:p>
        </w:tc>
        <w:tc>
          <w:tcPr>
            <w:tcW w:w="7659" w:type="dxa"/>
          </w:tcPr>
          <w:p w:rsidR="00930439" w:rsidRPr="00854314" w:rsidRDefault="00930439" w:rsidP="005646F8">
            <w:pPr>
              <w:pStyle w:val="ECCTableHeaderredfont"/>
            </w:pPr>
            <w:r w:rsidRPr="00854314">
              <w:t xml:space="preserve">Explanation </w:t>
            </w:r>
          </w:p>
        </w:tc>
      </w:tr>
      <w:tr w:rsidR="005646F8" w:rsidRPr="00BC03FD" w:rsidTr="009465E0">
        <w:trPr>
          <w:trHeight w:val="317"/>
        </w:trPr>
        <w:tc>
          <w:tcPr>
            <w:tcW w:w="2088" w:type="dxa"/>
          </w:tcPr>
          <w:p w:rsidR="005646F8" w:rsidRPr="00BC03FD" w:rsidRDefault="005646F8" w:rsidP="004930E1">
            <w:pPr>
              <w:pStyle w:val="ECCTabletext"/>
            </w:pPr>
            <w:r w:rsidRPr="00DD2C50">
              <w:rPr>
                <w:rStyle w:val="ECCHLbold"/>
              </w:rPr>
              <w:t>ABW</w:t>
            </w:r>
          </w:p>
        </w:tc>
        <w:tc>
          <w:tcPr>
            <w:tcW w:w="7659" w:type="dxa"/>
          </w:tcPr>
          <w:p w:rsidR="005646F8" w:rsidRPr="00BC03FD" w:rsidRDefault="0085664C" w:rsidP="004930E1">
            <w:pPr>
              <w:pStyle w:val="ECCTabletext"/>
            </w:pPr>
            <w:r w:rsidRPr="0085664C">
              <w:t>Allocated Bandwidth</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AES</w:t>
            </w:r>
          </w:p>
        </w:tc>
        <w:tc>
          <w:tcPr>
            <w:tcW w:w="7659" w:type="dxa"/>
          </w:tcPr>
          <w:p w:rsidR="005646F8" w:rsidRPr="00DD2C50" w:rsidRDefault="005646F8" w:rsidP="004930E1">
            <w:pPr>
              <w:pStyle w:val="ECCTabletext"/>
            </w:pPr>
            <w:r w:rsidRPr="00DD2C50">
              <w:t>Aircraft Earth Station</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AMSS</w:t>
            </w:r>
          </w:p>
        </w:tc>
        <w:tc>
          <w:tcPr>
            <w:tcW w:w="7659" w:type="dxa"/>
          </w:tcPr>
          <w:p w:rsidR="005646F8" w:rsidRPr="00DD2C50" w:rsidRDefault="005646F8" w:rsidP="004930E1">
            <w:pPr>
              <w:pStyle w:val="ECCTabletext"/>
            </w:pPr>
            <w:r w:rsidRPr="00DD2C50">
              <w:t>Aeronautical Mobile Satellite Service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API</w:t>
            </w:r>
          </w:p>
        </w:tc>
        <w:tc>
          <w:tcPr>
            <w:tcW w:w="7659" w:type="dxa"/>
          </w:tcPr>
          <w:p w:rsidR="005646F8" w:rsidRPr="00DD2C50" w:rsidRDefault="005646F8" w:rsidP="004930E1">
            <w:pPr>
              <w:pStyle w:val="ECCTabletext"/>
            </w:pPr>
            <w:r w:rsidRPr="00DD2C50">
              <w:t>Advance Publication Information</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ATPC</w:t>
            </w:r>
          </w:p>
        </w:tc>
        <w:tc>
          <w:tcPr>
            <w:tcW w:w="7659" w:type="dxa"/>
          </w:tcPr>
          <w:p w:rsidR="005646F8" w:rsidRPr="00DD2C50" w:rsidRDefault="005646F8" w:rsidP="004930E1">
            <w:pPr>
              <w:pStyle w:val="ECCTabletext"/>
            </w:pPr>
            <w:r w:rsidRPr="00DD2C50">
              <w:t>Adaptive Transmission Power Control</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BER</w:t>
            </w:r>
          </w:p>
        </w:tc>
        <w:tc>
          <w:tcPr>
            <w:tcW w:w="7659" w:type="dxa"/>
          </w:tcPr>
          <w:p w:rsidR="005646F8" w:rsidRPr="00DD2C50" w:rsidRDefault="005646F8" w:rsidP="004930E1">
            <w:pPr>
              <w:pStyle w:val="ECCTabletext"/>
            </w:pPr>
            <w:r w:rsidRPr="00DD2C50">
              <w:t>Bit Error Rate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CEPT</w:t>
            </w:r>
          </w:p>
        </w:tc>
        <w:tc>
          <w:tcPr>
            <w:tcW w:w="7659" w:type="dxa"/>
          </w:tcPr>
          <w:p w:rsidR="005646F8" w:rsidRPr="00DD2C50" w:rsidRDefault="005646F8" w:rsidP="004930E1">
            <w:pPr>
              <w:pStyle w:val="ECCTabletext"/>
            </w:pPr>
            <w:r w:rsidRPr="00DD2C50">
              <w:t>European Conference of Postal and Telecommunications Administrations</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CRAF</w:t>
            </w:r>
          </w:p>
        </w:tc>
        <w:tc>
          <w:tcPr>
            <w:tcW w:w="7659" w:type="dxa"/>
          </w:tcPr>
          <w:p w:rsidR="005646F8" w:rsidRPr="00DD2C50" w:rsidRDefault="005646F8" w:rsidP="004930E1">
            <w:pPr>
              <w:pStyle w:val="ECCTabletext"/>
            </w:pPr>
            <w:r w:rsidRPr="00DD2C50">
              <w:t>Committee on Radio Astronomy Frequencies</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dB</w:t>
            </w:r>
          </w:p>
        </w:tc>
        <w:tc>
          <w:tcPr>
            <w:tcW w:w="7659" w:type="dxa"/>
          </w:tcPr>
          <w:p w:rsidR="005646F8" w:rsidRPr="00DD2C50" w:rsidRDefault="005646F8" w:rsidP="004930E1">
            <w:pPr>
              <w:pStyle w:val="ECCTabletext"/>
            </w:pPr>
            <w:r w:rsidRPr="00DD2C50">
              <w:t xml:space="preserve">Decibel </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dBi</w:t>
            </w:r>
          </w:p>
        </w:tc>
        <w:tc>
          <w:tcPr>
            <w:tcW w:w="7659" w:type="dxa"/>
          </w:tcPr>
          <w:p w:rsidR="005646F8" w:rsidRPr="00DD2C50" w:rsidRDefault="005646F8" w:rsidP="004930E1">
            <w:pPr>
              <w:pStyle w:val="ECCTabletext"/>
            </w:pPr>
            <w:r w:rsidRPr="00DD2C50">
              <w:t>Decibel relative to an Isotropic antenna</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dBW</w:t>
            </w:r>
          </w:p>
        </w:tc>
        <w:tc>
          <w:tcPr>
            <w:tcW w:w="7659" w:type="dxa"/>
          </w:tcPr>
          <w:p w:rsidR="005646F8" w:rsidRPr="00DD2C50" w:rsidRDefault="005646F8" w:rsidP="004930E1">
            <w:pPr>
              <w:pStyle w:val="ECCTabletext"/>
            </w:pPr>
            <w:r w:rsidRPr="00DD2C50">
              <w:t>Decibel relative to 1 W</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DP</w:t>
            </w:r>
          </w:p>
        </w:tc>
        <w:tc>
          <w:tcPr>
            <w:tcW w:w="7659" w:type="dxa"/>
          </w:tcPr>
          <w:p w:rsidR="005646F8" w:rsidRPr="00DD2C50" w:rsidRDefault="005646F8" w:rsidP="004930E1">
            <w:pPr>
              <w:pStyle w:val="ECCTabletext"/>
            </w:pPr>
            <w:r w:rsidRPr="00DD2C50">
              <w:t>Degradation of Performance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ECC</w:t>
            </w:r>
          </w:p>
        </w:tc>
        <w:tc>
          <w:tcPr>
            <w:tcW w:w="7659" w:type="dxa"/>
          </w:tcPr>
          <w:p w:rsidR="005646F8" w:rsidRPr="00DD2C50" w:rsidRDefault="005646F8" w:rsidP="004930E1">
            <w:pPr>
              <w:pStyle w:val="ECCTabletext"/>
            </w:pPr>
            <w:r w:rsidRPr="00DD2C50">
              <w:t>Electronic Communications Committee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EESS</w:t>
            </w:r>
          </w:p>
        </w:tc>
        <w:tc>
          <w:tcPr>
            <w:tcW w:w="7659" w:type="dxa"/>
          </w:tcPr>
          <w:p w:rsidR="005646F8" w:rsidRPr="00DD2C50" w:rsidRDefault="005646F8" w:rsidP="004930E1">
            <w:pPr>
              <w:pStyle w:val="ECCTabletext"/>
            </w:pPr>
            <w:r w:rsidRPr="00DD2C50">
              <w:t>Earth Exploration-Satellite Service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EFIS</w:t>
            </w:r>
          </w:p>
        </w:tc>
        <w:tc>
          <w:tcPr>
            <w:tcW w:w="7659" w:type="dxa"/>
          </w:tcPr>
          <w:p w:rsidR="005646F8" w:rsidRPr="00DD2C50" w:rsidRDefault="005646F8" w:rsidP="004930E1">
            <w:pPr>
              <w:pStyle w:val="ECCTabletext"/>
            </w:pPr>
            <w:r w:rsidRPr="00DD2C50">
              <w:t>ECO Frequency Information System</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e.i.r.p.</w:t>
            </w:r>
          </w:p>
        </w:tc>
        <w:tc>
          <w:tcPr>
            <w:tcW w:w="7659" w:type="dxa"/>
          </w:tcPr>
          <w:p w:rsidR="005646F8" w:rsidRPr="00DD2C50" w:rsidRDefault="005646F8" w:rsidP="004930E1">
            <w:pPr>
              <w:pStyle w:val="ECCTabletext"/>
            </w:pPr>
            <w:r w:rsidRPr="00DD2C50">
              <w:t>equivalent isotropically radiated power</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epfd</w:t>
            </w:r>
          </w:p>
        </w:tc>
        <w:tc>
          <w:tcPr>
            <w:tcW w:w="7659" w:type="dxa"/>
          </w:tcPr>
          <w:p w:rsidR="005646F8" w:rsidRPr="00DD2C50" w:rsidRDefault="005646F8" w:rsidP="004930E1">
            <w:pPr>
              <w:pStyle w:val="ECCTabletext"/>
            </w:pPr>
            <w:r w:rsidRPr="00DD2C50">
              <w:t>equivalent power flux density</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EMC</w:t>
            </w:r>
          </w:p>
        </w:tc>
        <w:tc>
          <w:tcPr>
            <w:tcW w:w="7659" w:type="dxa"/>
          </w:tcPr>
          <w:p w:rsidR="005646F8" w:rsidRPr="00DD2C50" w:rsidRDefault="005646F8" w:rsidP="004930E1">
            <w:pPr>
              <w:pStyle w:val="ECCTabletext"/>
            </w:pPr>
            <w:r w:rsidRPr="00DD2C50">
              <w:t>Electromagnetic Compatibility</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EPO</w:t>
            </w:r>
          </w:p>
        </w:tc>
        <w:tc>
          <w:tcPr>
            <w:tcW w:w="7659" w:type="dxa"/>
          </w:tcPr>
          <w:p w:rsidR="005646F8" w:rsidRPr="00DD2C50" w:rsidRDefault="005646F8" w:rsidP="004930E1">
            <w:pPr>
              <w:pStyle w:val="ECCTabletext"/>
            </w:pPr>
            <w:r w:rsidRPr="00DD2C50">
              <w:t>Error Performance Objective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ES</w:t>
            </w:r>
          </w:p>
        </w:tc>
        <w:tc>
          <w:tcPr>
            <w:tcW w:w="7659" w:type="dxa"/>
          </w:tcPr>
          <w:p w:rsidR="005646F8" w:rsidRPr="00DD2C50" w:rsidRDefault="005646F8" w:rsidP="004930E1">
            <w:pPr>
              <w:pStyle w:val="ECCTabletext"/>
            </w:pPr>
            <w:r w:rsidRPr="00DD2C50">
              <w:t>Errored Second</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ESA</w:t>
            </w:r>
          </w:p>
        </w:tc>
        <w:tc>
          <w:tcPr>
            <w:tcW w:w="7659" w:type="dxa"/>
          </w:tcPr>
          <w:p w:rsidR="005646F8" w:rsidRPr="00DD2C50" w:rsidRDefault="005646F8" w:rsidP="004930E1">
            <w:pPr>
              <w:pStyle w:val="ECCTabletext"/>
            </w:pPr>
            <w:r w:rsidRPr="00DD2C50">
              <w:t>European Space Agency</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ESIM</w:t>
            </w:r>
          </w:p>
        </w:tc>
        <w:tc>
          <w:tcPr>
            <w:tcW w:w="7659" w:type="dxa"/>
          </w:tcPr>
          <w:p w:rsidR="005646F8" w:rsidRPr="00DD2C50" w:rsidRDefault="005646F8" w:rsidP="004930E1">
            <w:pPr>
              <w:pStyle w:val="ECCTabletext"/>
            </w:pPr>
            <w:r w:rsidRPr="00DD2C50">
              <w:t>Earth Stations in Motion</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ESOMPs</w:t>
            </w:r>
          </w:p>
        </w:tc>
        <w:tc>
          <w:tcPr>
            <w:tcW w:w="7659" w:type="dxa"/>
          </w:tcPr>
          <w:p w:rsidR="005646F8" w:rsidRPr="00DD2C50" w:rsidRDefault="005646F8" w:rsidP="004930E1">
            <w:pPr>
              <w:pStyle w:val="ECCTabletext"/>
            </w:pPr>
            <w:r w:rsidRPr="00DD2C50">
              <w:t>Earth Stations On Mobile Platforms</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ESV</w:t>
            </w:r>
          </w:p>
        </w:tc>
        <w:tc>
          <w:tcPr>
            <w:tcW w:w="7659" w:type="dxa"/>
          </w:tcPr>
          <w:p w:rsidR="005646F8" w:rsidRPr="00DD2C50" w:rsidRDefault="005646F8" w:rsidP="004930E1">
            <w:pPr>
              <w:pStyle w:val="ECCTabletext"/>
            </w:pPr>
            <w:bookmarkStart w:id="17" w:name="Earth_Stations_on_Vessels_(ESV)"/>
            <w:r w:rsidRPr="00DD2C50">
              <w:t>Earth Stations on Vessels </w:t>
            </w:r>
            <w:bookmarkEnd w:id="17"/>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ETSI</w:t>
            </w:r>
          </w:p>
        </w:tc>
        <w:tc>
          <w:tcPr>
            <w:tcW w:w="7659" w:type="dxa"/>
          </w:tcPr>
          <w:p w:rsidR="005646F8" w:rsidRPr="00DD2C50" w:rsidRDefault="005646F8" w:rsidP="004930E1">
            <w:pPr>
              <w:pStyle w:val="ECCTabletext"/>
            </w:pPr>
            <w:r w:rsidRPr="00DD2C50">
              <w:t>European Telecommunications Standards Institute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FDMA</w:t>
            </w:r>
          </w:p>
        </w:tc>
        <w:tc>
          <w:tcPr>
            <w:tcW w:w="7659" w:type="dxa"/>
          </w:tcPr>
          <w:p w:rsidR="005646F8" w:rsidRPr="00DD2C50" w:rsidRDefault="005646F8" w:rsidP="004930E1">
            <w:pPr>
              <w:pStyle w:val="ECCTabletext"/>
            </w:pPr>
            <w:r w:rsidRPr="00DD2C50">
              <w:t>Frequency Division Multiple Access</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FDP</w:t>
            </w:r>
          </w:p>
        </w:tc>
        <w:tc>
          <w:tcPr>
            <w:tcW w:w="7659" w:type="dxa"/>
          </w:tcPr>
          <w:p w:rsidR="005646F8" w:rsidRPr="00DD2C50" w:rsidRDefault="005646F8" w:rsidP="004930E1">
            <w:pPr>
              <w:pStyle w:val="ECCTabletext"/>
            </w:pPr>
            <w:r w:rsidRPr="00DD2C50">
              <w:t>Fractional Degradation of Performance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FM</w:t>
            </w:r>
          </w:p>
        </w:tc>
        <w:tc>
          <w:tcPr>
            <w:tcW w:w="7659" w:type="dxa"/>
          </w:tcPr>
          <w:p w:rsidR="005646F8" w:rsidRPr="00DD2C50" w:rsidRDefault="005646F8" w:rsidP="004930E1">
            <w:pPr>
              <w:pStyle w:val="ECCTabletext"/>
            </w:pPr>
            <w:r w:rsidRPr="00DD2C50">
              <w:t>Frequency Modulation</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FCC</w:t>
            </w:r>
          </w:p>
        </w:tc>
        <w:tc>
          <w:tcPr>
            <w:tcW w:w="7659" w:type="dxa"/>
          </w:tcPr>
          <w:p w:rsidR="005646F8" w:rsidRPr="00DD2C50" w:rsidRDefault="005646F8" w:rsidP="004930E1">
            <w:pPr>
              <w:pStyle w:val="ECCTabletext"/>
            </w:pPr>
            <w:r w:rsidRPr="00DD2C50">
              <w:t>Federal Communications Commission</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FS</w:t>
            </w:r>
          </w:p>
        </w:tc>
        <w:tc>
          <w:tcPr>
            <w:tcW w:w="7659" w:type="dxa"/>
          </w:tcPr>
          <w:p w:rsidR="005646F8" w:rsidRPr="00DD2C50" w:rsidRDefault="005646F8" w:rsidP="004930E1">
            <w:pPr>
              <w:pStyle w:val="ECCTabletext"/>
            </w:pPr>
            <w:r w:rsidRPr="00DD2C50">
              <w:t>Fixed Service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FSS</w:t>
            </w:r>
          </w:p>
        </w:tc>
        <w:tc>
          <w:tcPr>
            <w:tcW w:w="7659" w:type="dxa"/>
          </w:tcPr>
          <w:p w:rsidR="005646F8" w:rsidRPr="00DD2C50" w:rsidRDefault="005646F8" w:rsidP="004930E1">
            <w:pPr>
              <w:pStyle w:val="ECCTabletext"/>
            </w:pPr>
            <w:r w:rsidRPr="00DD2C50">
              <w:t>Fixed Satellite Service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GLONASS</w:t>
            </w:r>
          </w:p>
        </w:tc>
        <w:tc>
          <w:tcPr>
            <w:tcW w:w="7659" w:type="dxa"/>
          </w:tcPr>
          <w:p w:rsidR="005646F8" w:rsidRPr="00DD2C50" w:rsidRDefault="005646F8" w:rsidP="004930E1">
            <w:pPr>
              <w:pStyle w:val="ECCTabletext"/>
            </w:pPr>
            <w:r w:rsidRPr="00DD2C50">
              <w:t>Global Navigation Satellite System</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lastRenderedPageBreak/>
              <w:t>GPS</w:t>
            </w:r>
          </w:p>
        </w:tc>
        <w:tc>
          <w:tcPr>
            <w:tcW w:w="7659" w:type="dxa"/>
          </w:tcPr>
          <w:p w:rsidR="005646F8" w:rsidRPr="00DD2C50" w:rsidRDefault="005646F8" w:rsidP="004930E1">
            <w:pPr>
              <w:pStyle w:val="ECCTabletext"/>
            </w:pPr>
            <w:r w:rsidRPr="00DD2C50">
              <w:t>Global Positioning System</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HEO</w:t>
            </w:r>
          </w:p>
        </w:tc>
        <w:tc>
          <w:tcPr>
            <w:tcW w:w="7659" w:type="dxa"/>
          </w:tcPr>
          <w:p w:rsidR="005646F8" w:rsidRPr="00DD2C50" w:rsidRDefault="005646F8" w:rsidP="004930E1">
            <w:pPr>
              <w:pStyle w:val="ECCTabletext"/>
            </w:pPr>
            <w:r w:rsidRPr="00DD2C50">
              <w:t>High Earth Orbit</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IF</w:t>
            </w:r>
          </w:p>
        </w:tc>
        <w:tc>
          <w:tcPr>
            <w:tcW w:w="7659" w:type="dxa"/>
          </w:tcPr>
          <w:p w:rsidR="005646F8" w:rsidRPr="00DD2C50" w:rsidRDefault="005646F8" w:rsidP="004930E1">
            <w:pPr>
              <w:pStyle w:val="ECCTabletext"/>
            </w:pPr>
            <w:r w:rsidRPr="00DD2C50">
              <w:t>Intermediate Frequency</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IMT</w:t>
            </w:r>
          </w:p>
        </w:tc>
        <w:tc>
          <w:tcPr>
            <w:tcW w:w="7659" w:type="dxa"/>
          </w:tcPr>
          <w:p w:rsidR="005646F8" w:rsidRPr="00DD2C50" w:rsidRDefault="005646F8" w:rsidP="004930E1">
            <w:pPr>
              <w:pStyle w:val="ECCTabletext"/>
            </w:pPr>
            <w:r w:rsidRPr="00DD2C50">
              <w:t>International Mobile Telecommunications</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I/N</w:t>
            </w:r>
          </w:p>
        </w:tc>
        <w:tc>
          <w:tcPr>
            <w:tcW w:w="7659" w:type="dxa"/>
          </w:tcPr>
          <w:p w:rsidR="005646F8" w:rsidRPr="00DD2C50" w:rsidRDefault="005646F8" w:rsidP="004930E1">
            <w:pPr>
              <w:pStyle w:val="ECCTabletext"/>
            </w:pPr>
            <w:r w:rsidRPr="00DD2C50">
              <w:t>Interference to Noise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ITU-R</w:t>
            </w:r>
          </w:p>
        </w:tc>
        <w:tc>
          <w:tcPr>
            <w:tcW w:w="7659" w:type="dxa"/>
          </w:tcPr>
          <w:p w:rsidR="005646F8" w:rsidRPr="00DD2C50" w:rsidRDefault="005646F8" w:rsidP="004930E1">
            <w:pPr>
              <w:pStyle w:val="ECCTabletext"/>
            </w:pPr>
            <w:r w:rsidRPr="00DD2C50">
              <w:t>International Telecommunication Union – Radiocommunication Sector</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LEO</w:t>
            </w:r>
          </w:p>
        </w:tc>
        <w:tc>
          <w:tcPr>
            <w:tcW w:w="7659" w:type="dxa"/>
          </w:tcPr>
          <w:p w:rsidR="005646F8" w:rsidRPr="00DD2C50" w:rsidRDefault="005646F8" w:rsidP="004930E1">
            <w:pPr>
              <w:pStyle w:val="ECCTabletext"/>
            </w:pPr>
            <w:r w:rsidRPr="00DD2C50">
              <w:t>Low Earth Orbit</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LTAN</w:t>
            </w:r>
          </w:p>
        </w:tc>
        <w:tc>
          <w:tcPr>
            <w:tcW w:w="7659" w:type="dxa"/>
          </w:tcPr>
          <w:p w:rsidR="005646F8" w:rsidRPr="00DD2C50" w:rsidRDefault="005646F8" w:rsidP="004930E1">
            <w:pPr>
              <w:pStyle w:val="ECCTabletext"/>
            </w:pPr>
            <w:r w:rsidRPr="00DD2C50">
              <w:t>Local Time of Ascending Node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MEO</w:t>
            </w:r>
          </w:p>
        </w:tc>
        <w:tc>
          <w:tcPr>
            <w:tcW w:w="7659" w:type="dxa"/>
          </w:tcPr>
          <w:p w:rsidR="005646F8" w:rsidRPr="00DD2C50" w:rsidRDefault="005646F8" w:rsidP="004930E1">
            <w:pPr>
              <w:pStyle w:val="ECCTabletext"/>
            </w:pPr>
            <w:r w:rsidRPr="00DD2C50">
              <w:t>Medium Earth Orbit</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NCF</w:t>
            </w:r>
          </w:p>
        </w:tc>
        <w:tc>
          <w:tcPr>
            <w:tcW w:w="7659" w:type="dxa"/>
          </w:tcPr>
          <w:p w:rsidR="005646F8" w:rsidRPr="00DD2C50" w:rsidRDefault="005646F8" w:rsidP="004930E1">
            <w:pPr>
              <w:pStyle w:val="ECCTabletext"/>
            </w:pPr>
            <w:r w:rsidRPr="00DD2C50">
              <w:t>Network Control Facility</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NEST</w:t>
            </w:r>
          </w:p>
        </w:tc>
        <w:tc>
          <w:tcPr>
            <w:tcW w:w="7659" w:type="dxa"/>
          </w:tcPr>
          <w:p w:rsidR="005646F8" w:rsidRPr="00DD2C50" w:rsidRDefault="005646F8" w:rsidP="004930E1">
            <w:pPr>
              <w:pStyle w:val="ECCTabletext"/>
            </w:pPr>
            <w:r w:rsidRPr="00DD2C50">
              <w:t>NGSO Earth Station</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NGSO</w:t>
            </w:r>
          </w:p>
        </w:tc>
        <w:tc>
          <w:tcPr>
            <w:tcW w:w="7659" w:type="dxa"/>
          </w:tcPr>
          <w:p w:rsidR="005646F8" w:rsidRPr="00DD2C50" w:rsidRDefault="005646F8" w:rsidP="004930E1">
            <w:pPr>
              <w:pStyle w:val="ECCTabletext"/>
            </w:pPr>
            <w:r w:rsidRPr="00DD2C50">
              <w:t>Non-Geostationary Satellite Orbit</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OBW</w:t>
            </w:r>
          </w:p>
        </w:tc>
        <w:tc>
          <w:tcPr>
            <w:tcW w:w="7659" w:type="dxa"/>
          </w:tcPr>
          <w:p w:rsidR="005646F8" w:rsidRPr="00DD2C50" w:rsidRDefault="005646F8" w:rsidP="004930E1">
            <w:pPr>
              <w:pStyle w:val="ECCTabletext"/>
            </w:pPr>
            <w:r w:rsidRPr="00DD2C50">
              <w:t>Occupied Bandwidth</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pfd</w:t>
            </w:r>
          </w:p>
        </w:tc>
        <w:tc>
          <w:tcPr>
            <w:tcW w:w="7659" w:type="dxa"/>
          </w:tcPr>
          <w:p w:rsidR="005646F8" w:rsidRPr="00DD2C50" w:rsidRDefault="005646F8" w:rsidP="004930E1">
            <w:pPr>
              <w:pStyle w:val="ECCTabletext"/>
            </w:pPr>
            <w:r w:rsidRPr="00DD2C50">
              <w:t>power flux density</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RAS</w:t>
            </w:r>
          </w:p>
        </w:tc>
        <w:tc>
          <w:tcPr>
            <w:tcW w:w="7659" w:type="dxa"/>
          </w:tcPr>
          <w:p w:rsidR="005646F8" w:rsidRPr="00DD2C50" w:rsidRDefault="005646F8" w:rsidP="004930E1">
            <w:pPr>
              <w:pStyle w:val="ECCTabletext"/>
            </w:pPr>
            <w:r w:rsidRPr="00DD2C50">
              <w:t xml:space="preserve">Radio Astronomy Service </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RF</w:t>
            </w:r>
          </w:p>
        </w:tc>
        <w:tc>
          <w:tcPr>
            <w:tcW w:w="7659" w:type="dxa"/>
          </w:tcPr>
          <w:p w:rsidR="005646F8" w:rsidRPr="00DD2C50" w:rsidRDefault="005646F8" w:rsidP="004930E1">
            <w:pPr>
              <w:pStyle w:val="ECCTabletext"/>
            </w:pPr>
            <w:r w:rsidRPr="00DD2C50">
              <w:t>Radio Frequency</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RHCP</w:t>
            </w:r>
          </w:p>
        </w:tc>
        <w:tc>
          <w:tcPr>
            <w:tcW w:w="7659" w:type="dxa"/>
          </w:tcPr>
          <w:p w:rsidR="005646F8" w:rsidRPr="00DD2C50" w:rsidRDefault="005646F8" w:rsidP="004930E1">
            <w:pPr>
              <w:pStyle w:val="ECCTabletext"/>
            </w:pPr>
            <w:r w:rsidRPr="00DD2C50">
              <w:t>Right Hand Circular Polarisation</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RR</w:t>
            </w:r>
          </w:p>
        </w:tc>
        <w:tc>
          <w:tcPr>
            <w:tcW w:w="7659" w:type="dxa"/>
          </w:tcPr>
          <w:p w:rsidR="005646F8" w:rsidRPr="00DD2C50" w:rsidRDefault="005646F8" w:rsidP="004930E1">
            <w:pPr>
              <w:pStyle w:val="ECCTabletext"/>
            </w:pPr>
            <w:r w:rsidRPr="00DD2C50">
              <w:t>ITU Radio Regulations</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SES</w:t>
            </w:r>
          </w:p>
        </w:tc>
        <w:tc>
          <w:tcPr>
            <w:tcW w:w="7659" w:type="dxa"/>
          </w:tcPr>
          <w:p w:rsidR="005646F8" w:rsidRPr="00DD2C50" w:rsidRDefault="005646F8" w:rsidP="004930E1">
            <w:pPr>
              <w:pStyle w:val="ECCTabletext"/>
            </w:pPr>
            <w:r w:rsidRPr="00DD2C50">
              <w:t>Severely Errored Second</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SRS</w:t>
            </w:r>
          </w:p>
        </w:tc>
        <w:tc>
          <w:tcPr>
            <w:tcW w:w="7659" w:type="dxa"/>
          </w:tcPr>
          <w:p w:rsidR="005646F8" w:rsidRPr="00DD2C50" w:rsidRDefault="005646F8" w:rsidP="004930E1">
            <w:pPr>
              <w:pStyle w:val="ECCTabletext"/>
            </w:pPr>
            <w:r w:rsidRPr="00DD2C50">
              <w:t>Space Research Service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SSPA</w:t>
            </w:r>
          </w:p>
        </w:tc>
        <w:tc>
          <w:tcPr>
            <w:tcW w:w="7659" w:type="dxa"/>
          </w:tcPr>
          <w:p w:rsidR="005646F8" w:rsidRPr="00DD2C50" w:rsidRDefault="005646F8" w:rsidP="004930E1">
            <w:pPr>
              <w:pStyle w:val="ECCTabletext"/>
            </w:pPr>
            <w:r w:rsidRPr="00DD2C50">
              <w:t>Solid State Power Amplifier</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TT&amp;C</w:t>
            </w:r>
          </w:p>
        </w:tc>
        <w:tc>
          <w:tcPr>
            <w:tcW w:w="7659" w:type="dxa"/>
          </w:tcPr>
          <w:p w:rsidR="005646F8" w:rsidRPr="00DD2C50" w:rsidRDefault="005646F8" w:rsidP="004930E1">
            <w:pPr>
              <w:pStyle w:val="ECCTabletext"/>
            </w:pPr>
            <w:r w:rsidRPr="00DD2C50">
              <w:t>Tracking Telemetry &amp; Control</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VSAT</w:t>
            </w:r>
          </w:p>
        </w:tc>
        <w:tc>
          <w:tcPr>
            <w:tcW w:w="7659" w:type="dxa"/>
          </w:tcPr>
          <w:p w:rsidR="005646F8" w:rsidRPr="00DD2C50" w:rsidRDefault="005646F8" w:rsidP="004930E1">
            <w:pPr>
              <w:pStyle w:val="ECCTabletext"/>
            </w:pPr>
            <w:r w:rsidRPr="00DD2C50">
              <w:t>Very Small Aperture Terminal</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WRC</w:t>
            </w:r>
          </w:p>
        </w:tc>
        <w:tc>
          <w:tcPr>
            <w:tcW w:w="7659" w:type="dxa"/>
          </w:tcPr>
          <w:p w:rsidR="005646F8" w:rsidRPr="00DD2C50" w:rsidRDefault="005646F8" w:rsidP="004930E1">
            <w:pPr>
              <w:pStyle w:val="ECCTabletext"/>
            </w:pPr>
            <w:r w:rsidRPr="00DD2C50">
              <w:t>World Radiocommunication Conference</w:t>
            </w:r>
          </w:p>
        </w:tc>
      </w:tr>
      <w:tr w:rsidR="005646F8" w:rsidRPr="00BC03FD" w:rsidTr="009465E0">
        <w:trPr>
          <w:trHeight w:val="317"/>
        </w:trPr>
        <w:tc>
          <w:tcPr>
            <w:tcW w:w="2088" w:type="dxa"/>
          </w:tcPr>
          <w:p w:rsidR="005646F8" w:rsidRPr="00DD2C50" w:rsidRDefault="005646F8" w:rsidP="004930E1">
            <w:pPr>
              <w:pStyle w:val="ECCTabletext"/>
              <w:rPr>
                <w:rStyle w:val="IntenseReference"/>
              </w:rPr>
            </w:pPr>
            <w:r w:rsidRPr="00DD2C50">
              <w:rPr>
                <w:rStyle w:val="ECCHLbold"/>
              </w:rPr>
              <w:t>WST</w:t>
            </w:r>
          </w:p>
        </w:tc>
        <w:tc>
          <w:tcPr>
            <w:tcW w:w="7659" w:type="dxa"/>
          </w:tcPr>
          <w:p w:rsidR="005646F8" w:rsidRPr="00DD2C50" w:rsidRDefault="005646F8" w:rsidP="004930E1">
            <w:pPr>
              <w:pStyle w:val="ECCTabletext"/>
            </w:pPr>
            <w:r w:rsidRPr="00DD2C50">
              <w:t>Water Surface Temperature</w:t>
            </w:r>
          </w:p>
        </w:tc>
      </w:tr>
    </w:tbl>
    <w:p w:rsidR="00797D4C" w:rsidRDefault="00797D4C" w:rsidP="009465E0">
      <w:pPr>
        <w:pStyle w:val="Heading1"/>
        <w:rPr>
          <w:rStyle w:val="ECCParagraph"/>
        </w:rPr>
      </w:pPr>
      <w:bookmarkStart w:id="18" w:name="_Toc380056497"/>
      <w:bookmarkStart w:id="19" w:name="_Toc380059748"/>
      <w:bookmarkStart w:id="20" w:name="_Toc380059785"/>
      <w:bookmarkStart w:id="21" w:name="_Toc396153636"/>
      <w:bookmarkStart w:id="22" w:name="_Toc396383863"/>
      <w:bookmarkStart w:id="23" w:name="_Toc396917296"/>
      <w:bookmarkStart w:id="24" w:name="_Toc396917345"/>
      <w:bookmarkStart w:id="25" w:name="_Toc396917407"/>
      <w:bookmarkStart w:id="26" w:name="_Toc396917460"/>
      <w:bookmarkStart w:id="27" w:name="_Toc396917627"/>
      <w:bookmarkStart w:id="28" w:name="_Toc396917642"/>
      <w:bookmarkStart w:id="29" w:name="_Toc396917747"/>
      <w:bookmarkStart w:id="30" w:name="_Toc536696504"/>
      <w:bookmarkStart w:id="31" w:name="_Toc536700364"/>
      <w:r w:rsidRPr="00CA5782">
        <w:rPr>
          <w:rStyle w:val="ECCParagraph"/>
        </w:rPr>
        <w:lastRenderedPageBreak/>
        <w:t>Introduction</w:t>
      </w:r>
      <w:bookmarkEnd w:id="18"/>
      <w:bookmarkEnd w:id="19"/>
      <w:bookmarkEnd w:id="20"/>
      <w:bookmarkEnd w:id="21"/>
      <w:bookmarkEnd w:id="22"/>
      <w:bookmarkEnd w:id="23"/>
      <w:bookmarkEnd w:id="24"/>
      <w:bookmarkEnd w:id="25"/>
      <w:bookmarkEnd w:id="26"/>
      <w:bookmarkEnd w:id="27"/>
      <w:bookmarkEnd w:id="28"/>
      <w:bookmarkEnd w:id="29"/>
      <w:bookmarkEnd w:id="30"/>
      <w:bookmarkEnd w:id="31"/>
    </w:p>
    <w:p w:rsidR="001727B6" w:rsidRPr="00CD312E" w:rsidRDefault="001727B6" w:rsidP="001727B6">
      <w:pPr>
        <w:rPr>
          <w:rStyle w:val="ECCParagraph"/>
        </w:rPr>
      </w:pPr>
      <w:r w:rsidRPr="00DD2C50">
        <w:rPr>
          <w:rStyle w:val="ECCParagraph"/>
        </w:rPr>
        <w:t xml:space="preserve">The frequency bands 14-14.5 GHz (Earth-to-space) and 10.7-12.75 GHz (space-to-Earth) allocated to the fixed satellite service (FSS) are available for deployment with Non-Geostationary Satellite Orbit (NGSO) satellite systems. The consideration in this Report is primarily focused on the earth stations in the 14-14.5 GHz (Earth-to-space) band deployed as user terminals. This Report provides study results on compatibility between these user terminals of NGSO satellite systems operating in the 14-14.5 GHz band and systems of other services with allocations in the same band and with deployments in Europe. These other services are the fixed service and the radio astronomy service (RAS). The space research, radio navigation and radio navigation-satellite services also have allocations within the band but there are no deployments within Europe, therefore were not subject to these compatibility studies. In addition, the Report also provides study results of adjacent band interference resulting from NGSO satellites operating in the band 10.7-12.75 GHz into the radio astronomy service (RAS) and Earth </w:t>
      </w:r>
      <w:r>
        <w:rPr>
          <w:rStyle w:val="ECCParagraph"/>
        </w:rPr>
        <w:t xml:space="preserve">exploration-satellite </w:t>
      </w:r>
      <w:r w:rsidRPr="00DD2C50">
        <w:rPr>
          <w:rStyle w:val="ECCParagraph"/>
        </w:rPr>
        <w:t xml:space="preserve">service (EESS) in the band 10.6-10.7 GHz. </w:t>
      </w:r>
    </w:p>
    <w:p w:rsidR="001727B6" w:rsidRPr="00DD2C50" w:rsidRDefault="001727B6" w:rsidP="001727B6">
      <w:pPr>
        <w:rPr>
          <w:rStyle w:val="ECCParagraph"/>
        </w:rPr>
      </w:pPr>
      <w:r w:rsidRPr="00DD2C50">
        <w:rPr>
          <w:rStyle w:val="ECCParagraph"/>
        </w:rPr>
        <w:t xml:space="preserve">The Report also provides the conditions for the protection of aircraft from earth stations deployed near airports. </w:t>
      </w:r>
    </w:p>
    <w:p w:rsidR="001727B6" w:rsidRPr="00DD2C50" w:rsidRDefault="001727B6" w:rsidP="001727B6">
      <w:pPr>
        <w:rPr>
          <w:rStyle w:val="ECCParagraph"/>
        </w:rPr>
      </w:pPr>
      <w:r w:rsidRPr="00DD2C50">
        <w:rPr>
          <w:rStyle w:val="ECCParagraph"/>
        </w:rPr>
        <w:t xml:space="preserve">The assessment of compatibility between NGSO earth stations or a NGSO satellite system and systems of other incumbent services (i.e. fixed service and RAS) requires a detailed knowledge of relevant technical characteristics of systems considered. There were no ITU Recommendations that provided the technical characteristics of NGSO satellite systems required for compatibility assessments. Such characteristics could not be established on a generic basis due to disparate system characteristics of NGSO satellite systems. </w:t>
      </w:r>
    </w:p>
    <w:p w:rsidR="001727B6" w:rsidRPr="00DD2C50" w:rsidRDefault="001727B6" w:rsidP="001727B6">
      <w:pPr>
        <w:rPr>
          <w:rStyle w:val="ECCParagraph"/>
        </w:rPr>
      </w:pPr>
      <w:r w:rsidRPr="00DD2C50">
        <w:rPr>
          <w:rStyle w:val="ECCParagraph"/>
        </w:rPr>
        <w:t xml:space="preserve">When other NGSO satellite systems are considered for establishing sharing conditions in the frequency bands dealt with in this Report, particular attention should be given to the relevant sections of this Report that have drawn conclusions based on the specific system characteristics of the OneWeb </w:t>
      </w:r>
      <w:r>
        <w:rPr>
          <w:rStyle w:val="ECCParagraph"/>
        </w:rPr>
        <w:t xml:space="preserve">and SpaceX </w:t>
      </w:r>
      <w:r w:rsidRPr="00DD2C50">
        <w:rPr>
          <w:rStyle w:val="ECCParagraph"/>
        </w:rPr>
        <w:t>NGSO satellite systems. Whenever possible, the studies on the NGSO FSS earth stations operating in the band 14-14.5 GHz have been identified as being also applicable to other NGSO systems.</w:t>
      </w:r>
    </w:p>
    <w:p w:rsidR="001727B6" w:rsidRPr="001727B6" w:rsidRDefault="001727B6" w:rsidP="001727B6"/>
    <w:p w:rsidR="001727B6" w:rsidRPr="00DD2C50" w:rsidRDefault="001727B6" w:rsidP="001727B6">
      <w:pPr>
        <w:pStyle w:val="Heading1"/>
        <w:rPr>
          <w:lang w:val="en-GB"/>
        </w:rPr>
      </w:pPr>
      <w:bookmarkStart w:id="32" w:name="_Toc477331895"/>
      <w:bookmarkStart w:id="33" w:name="_Toc504563273"/>
      <w:bookmarkStart w:id="34" w:name="_Ref520208723"/>
      <w:bookmarkStart w:id="35" w:name="_Ref520208733"/>
      <w:bookmarkStart w:id="36" w:name="_Ref520209476"/>
      <w:bookmarkStart w:id="37" w:name="_Toc505079982"/>
      <w:bookmarkStart w:id="38" w:name="_Ref529782223"/>
      <w:bookmarkStart w:id="39" w:name="_Ref529787604"/>
      <w:bookmarkStart w:id="40" w:name="_Toc536696505"/>
      <w:bookmarkStart w:id="41" w:name="_Toc536700365"/>
      <w:bookmarkStart w:id="42" w:name="_Toc380056507"/>
      <w:bookmarkStart w:id="43" w:name="_Toc380059757"/>
      <w:bookmarkStart w:id="44" w:name="_Toc380059795"/>
      <w:bookmarkStart w:id="45" w:name="_Toc396153645"/>
      <w:bookmarkStart w:id="46" w:name="_Toc396383873"/>
      <w:bookmarkStart w:id="47" w:name="_Toc396917306"/>
      <w:bookmarkStart w:id="48" w:name="_Toc396917417"/>
      <w:bookmarkStart w:id="49" w:name="_Toc396917637"/>
      <w:bookmarkStart w:id="50" w:name="_Toc396917652"/>
      <w:bookmarkStart w:id="51" w:name="_Toc396917757"/>
      <w:r w:rsidRPr="00DD2C50">
        <w:rPr>
          <w:lang w:val="en-GB"/>
        </w:rPr>
        <w:lastRenderedPageBreak/>
        <w:t>Allocations within the 14-14.5 GHz band</w:t>
      </w:r>
      <w:bookmarkEnd w:id="32"/>
      <w:bookmarkEnd w:id="33"/>
      <w:bookmarkEnd w:id="34"/>
      <w:bookmarkEnd w:id="35"/>
      <w:bookmarkEnd w:id="36"/>
      <w:bookmarkEnd w:id="37"/>
      <w:bookmarkEnd w:id="38"/>
      <w:bookmarkEnd w:id="39"/>
      <w:bookmarkEnd w:id="40"/>
      <w:bookmarkEnd w:id="41"/>
      <w:r w:rsidRPr="00DD2C50">
        <w:rPr>
          <w:lang w:val="en-GB"/>
        </w:rPr>
        <w:t xml:space="preserve"> </w:t>
      </w:r>
    </w:p>
    <w:p w:rsidR="001727B6" w:rsidRPr="00CD312E" w:rsidRDefault="001727B6" w:rsidP="001727B6">
      <w:pPr>
        <w:rPr>
          <w:rStyle w:val="ECCParagraph"/>
        </w:rPr>
      </w:pPr>
      <w:r w:rsidRPr="00DD2C50">
        <w:rPr>
          <w:rStyle w:val="ECCParagraph"/>
        </w:rPr>
        <w:t>EFIS</w:t>
      </w:r>
      <w:r w:rsidRPr="00DD2C50">
        <w:rPr>
          <w:rStyle w:val="FootnoteReference"/>
        </w:rPr>
        <w:footnoteReference w:id="2"/>
      </w:r>
      <w:r w:rsidRPr="00DD2C50">
        <w:t xml:space="preserve"> </w:t>
      </w:r>
      <w:r w:rsidRPr="00DD2C50">
        <w:rPr>
          <w:rStyle w:val="ECCParagraph"/>
        </w:rPr>
        <w:t xml:space="preserve">offers information regarding harmonised spectrum allocations in Europe. These allocations will provide the basis for the consideration of compatibility between earth stations and systems of other services. </w:t>
      </w:r>
    </w:p>
    <w:p w:rsidR="001727B6" w:rsidRPr="002E5394" w:rsidRDefault="001727B6" w:rsidP="001727B6">
      <w:pPr>
        <w:pStyle w:val="Heading2"/>
        <w:rPr>
          <w:lang w:val="en-GB"/>
        </w:rPr>
      </w:pPr>
      <w:bookmarkStart w:id="52" w:name="_Toc477331896"/>
      <w:bookmarkStart w:id="53" w:name="_Toc504563274"/>
      <w:bookmarkStart w:id="54" w:name="_Toc505079983"/>
      <w:bookmarkStart w:id="55" w:name="_Toc536696506"/>
      <w:bookmarkStart w:id="56" w:name="_Toc536700366"/>
      <w:r w:rsidRPr="002E5394">
        <w:rPr>
          <w:lang w:val="en-GB"/>
        </w:rPr>
        <w:t>allocations Given in EFIS</w:t>
      </w:r>
      <w:bookmarkEnd w:id="52"/>
      <w:bookmarkEnd w:id="53"/>
      <w:bookmarkEnd w:id="54"/>
      <w:bookmarkEnd w:id="55"/>
      <w:bookmarkEnd w:id="56"/>
    </w:p>
    <w:p w:rsidR="001727B6" w:rsidRPr="00CD312E" w:rsidRDefault="001727B6" w:rsidP="001727B6">
      <w:pPr>
        <w:rPr>
          <w:rStyle w:val="ECCParagraph"/>
        </w:rPr>
      </w:pPr>
      <w:r w:rsidRPr="00DD2C50">
        <w:rPr>
          <w:rStyle w:val="ECCParagraph"/>
        </w:rPr>
        <w:t>The existing services are identified in the EFIS as:</w:t>
      </w:r>
    </w:p>
    <w:p w:rsidR="001727B6" w:rsidRPr="00DD2C50" w:rsidRDefault="001727B6" w:rsidP="001727B6">
      <w:pPr>
        <w:pStyle w:val="Caption"/>
        <w:rPr>
          <w:lang w:val="en-GB"/>
        </w:rPr>
      </w:pPr>
      <w:bookmarkStart w:id="57" w:name="_Ref384068306"/>
      <w:bookmarkStart w:id="58" w:name="_Ref467256081"/>
      <w:r w:rsidRPr="00DD2C50">
        <w:rPr>
          <w:lang w:val="en-GB"/>
        </w:rPr>
        <w:t xml:space="preserve">Table </w:t>
      </w:r>
      <w:r w:rsidRPr="002E5394">
        <w:rPr>
          <w:lang w:val="en-GB"/>
        </w:rPr>
        <w:fldChar w:fldCharType="begin"/>
      </w:r>
      <w:r w:rsidRPr="00DD2C50">
        <w:rPr>
          <w:lang w:val="en-GB"/>
        </w:rPr>
        <w:instrText xml:space="preserve"> SEQ Table \* ARABIC </w:instrText>
      </w:r>
      <w:r w:rsidRPr="002E5394">
        <w:rPr>
          <w:lang w:val="en-GB"/>
        </w:rPr>
        <w:fldChar w:fldCharType="separate"/>
      </w:r>
      <w:r>
        <w:rPr>
          <w:noProof/>
          <w:lang w:val="en-GB"/>
        </w:rPr>
        <w:t>1</w:t>
      </w:r>
      <w:r w:rsidRPr="002E5394">
        <w:rPr>
          <w:lang w:val="en-GB"/>
        </w:rPr>
        <w:fldChar w:fldCharType="end"/>
      </w:r>
      <w:bookmarkEnd w:id="57"/>
      <w:r w:rsidRPr="00DD2C50">
        <w:rPr>
          <w:lang w:val="en-GB"/>
        </w:rPr>
        <w:t>: Allocations given in the EFIS for the band 14-14.5 GHz</w:t>
      </w:r>
      <w:bookmarkEnd w:id="58"/>
      <w:r w:rsidRPr="00DD2C50">
        <w:rPr>
          <w:lang w:val="en-GB"/>
        </w:rPr>
        <w:t xml:space="preserve"> </w:t>
      </w:r>
    </w:p>
    <w:tbl>
      <w:tblPr>
        <w:tblStyle w:val="ECCTable-redheader"/>
        <w:tblW w:w="0" w:type="auto"/>
        <w:tblInd w:w="0" w:type="dxa"/>
        <w:tblLook w:val="01E0" w:firstRow="1" w:lastRow="1" w:firstColumn="1" w:lastColumn="1" w:noHBand="0" w:noVBand="0"/>
      </w:tblPr>
      <w:tblGrid>
        <w:gridCol w:w="3270"/>
        <w:gridCol w:w="6136"/>
      </w:tblGrid>
      <w:tr w:rsidR="001727B6" w:rsidRPr="00DD2C50" w:rsidTr="005A5FA6">
        <w:trPr>
          <w:cnfStyle w:val="100000000000" w:firstRow="1" w:lastRow="0" w:firstColumn="0" w:lastColumn="0" w:oddVBand="0" w:evenVBand="0" w:oddHBand="0" w:evenHBand="0" w:firstRowFirstColumn="0" w:firstRowLastColumn="0" w:lastRowFirstColumn="0" w:lastRowLastColumn="0"/>
        </w:trPr>
        <w:tc>
          <w:tcPr>
            <w:tcW w:w="3270" w:type="dxa"/>
          </w:tcPr>
          <w:p w:rsidR="001727B6" w:rsidRPr="00DD2C50" w:rsidRDefault="001727B6" w:rsidP="005A5FA6">
            <w:r w:rsidRPr="00DD2C50">
              <w:t>Frequency band</w:t>
            </w:r>
          </w:p>
        </w:tc>
        <w:tc>
          <w:tcPr>
            <w:tcW w:w="6136" w:type="dxa"/>
          </w:tcPr>
          <w:p w:rsidR="001727B6" w:rsidRPr="00DD2C50" w:rsidRDefault="001727B6" w:rsidP="005A5FA6">
            <w:r w:rsidRPr="00DD2C50">
              <w:t>Allocations</w:t>
            </w:r>
          </w:p>
        </w:tc>
      </w:tr>
      <w:tr w:rsidR="001727B6" w:rsidRPr="00DD2C50" w:rsidTr="005A5FA6">
        <w:tc>
          <w:tcPr>
            <w:tcW w:w="3270" w:type="dxa"/>
          </w:tcPr>
          <w:p w:rsidR="001727B6" w:rsidRPr="00DD2C50" w:rsidRDefault="001727B6" w:rsidP="00DC741A">
            <w:pPr>
              <w:jc w:val="left"/>
            </w:pPr>
            <w:r w:rsidRPr="00DD2C50">
              <w:t>14-14.25 GHz (5.504)</w:t>
            </w:r>
          </w:p>
        </w:tc>
        <w:tc>
          <w:tcPr>
            <w:tcW w:w="6136" w:type="dxa"/>
          </w:tcPr>
          <w:p w:rsidR="001727B6" w:rsidRPr="00DD2C50" w:rsidRDefault="001727B6" w:rsidP="00DC741A">
            <w:pPr>
              <w:jc w:val="left"/>
            </w:pPr>
            <w:r w:rsidRPr="00DD2C50">
              <w:t xml:space="preserve">Space Research </w:t>
            </w:r>
          </w:p>
          <w:p w:rsidR="001727B6" w:rsidRPr="00DD2C50" w:rsidRDefault="001727B6" w:rsidP="00DC741A">
            <w:pPr>
              <w:jc w:val="left"/>
            </w:pPr>
            <w:r w:rsidRPr="00DD2C50">
              <w:t xml:space="preserve">Mobile-Satellite (Earth-to-space) (5.504B) (5.504C) (5.506A) </w:t>
            </w:r>
          </w:p>
          <w:p w:rsidR="001727B6" w:rsidRPr="00DD2C50" w:rsidRDefault="001727B6" w:rsidP="00DC741A">
            <w:pPr>
              <w:jc w:val="left"/>
            </w:pPr>
            <w:r w:rsidRPr="00DD2C50">
              <w:t>FIXED-SATELLITE (EARTH-TO-SPACE) (5.457A) (5.457B) (5.484A) (5.506) (5.506B)</w:t>
            </w:r>
          </w:p>
        </w:tc>
      </w:tr>
      <w:tr w:rsidR="001727B6" w:rsidRPr="00DD2C50" w:rsidTr="005A5FA6">
        <w:tc>
          <w:tcPr>
            <w:tcW w:w="3270" w:type="dxa"/>
          </w:tcPr>
          <w:p w:rsidR="001727B6" w:rsidRPr="00DD2C50" w:rsidRDefault="001727B6" w:rsidP="00DC741A">
            <w:pPr>
              <w:jc w:val="left"/>
            </w:pPr>
            <w:r w:rsidRPr="00DD2C50">
              <w:t>14.25-14.3 GHz (5.504)</w:t>
            </w:r>
          </w:p>
        </w:tc>
        <w:tc>
          <w:tcPr>
            <w:tcW w:w="6136" w:type="dxa"/>
          </w:tcPr>
          <w:p w:rsidR="001727B6" w:rsidRPr="00DD2C50" w:rsidRDefault="001727B6" w:rsidP="00DC741A">
            <w:pPr>
              <w:jc w:val="left"/>
            </w:pPr>
            <w:r w:rsidRPr="00DD2C50">
              <w:t xml:space="preserve">FIXED-SATELLITE (EARTH-TO-SPACE) (5.457A) (5.457B) (5.484A) (5.506) (5.506B) </w:t>
            </w:r>
          </w:p>
          <w:p w:rsidR="001727B6" w:rsidRPr="00DD2C50" w:rsidRDefault="001727B6" w:rsidP="00DC741A">
            <w:pPr>
              <w:jc w:val="left"/>
            </w:pPr>
            <w:r w:rsidRPr="00DD2C50">
              <w:t xml:space="preserve">Space Research </w:t>
            </w:r>
          </w:p>
          <w:p w:rsidR="001727B6" w:rsidRPr="00DD2C50" w:rsidRDefault="001727B6" w:rsidP="00DC741A">
            <w:pPr>
              <w:jc w:val="left"/>
            </w:pPr>
            <w:r w:rsidRPr="00DD2C50">
              <w:t>Mobile-Satellite (Earth-to-space) (5.504B) (5.506A) (5.508A)</w:t>
            </w:r>
          </w:p>
        </w:tc>
      </w:tr>
      <w:tr w:rsidR="001727B6" w:rsidRPr="00DD2C50" w:rsidTr="005A5FA6">
        <w:tc>
          <w:tcPr>
            <w:tcW w:w="3270" w:type="dxa"/>
          </w:tcPr>
          <w:p w:rsidR="001727B6" w:rsidRPr="00DD2C50" w:rsidRDefault="001727B6" w:rsidP="00DC741A">
            <w:pPr>
              <w:jc w:val="left"/>
            </w:pPr>
            <w:r w:rsidRPr="00DD2C50">
              <w:t>14.3-14.4 GHz</w:t>
            </w:r>
          </w:p>
        </w:tc>
        <w:tc>
          <w:tcPr>
            <w:tcW w:w="6136" w:type="dxa"/>
          </w:tcPr>
          <w:p w:rsidR="001727B6" w:rsidRPr="00DD2C50" w:rsidRDefault="001727B6" w:rsidP="00DC741A">
            <w:pPr>
              <w:jc w:val="left"/>
            </w:pPr>
            <w:r w:rsidRPr="00DD2C50">
              <w:t xml:space="preserve">Mobile-Satellite (Earth-to-space) (5.504B) (5.506A) (5.509A) </w:t>
            </w:r>
          </w:p>
          <w:p w:rsidR="001727B6" w:rsidRPr="00DD2C50" w:rsidRDefault="001727B6" w:rsidP="00DC741A">
            <w:pPr>
              <w:jc w:val="left"/>
            </w:pPr>
            <w:r w:rsidRPr="00DD2C50">
              <w:t>FIXED-SATELLITE (EARTH-TO-SPACE) (5.457A) (5.457B) (5.484A) (5.506) (5.506B)</w:t>
            </w:r>
          </w:p>
        </w:tc>
      </w:tr>
      <w:tr w:rsidR="001727B6" w:rsidRPr="00DD2C50" w:rsidTr="005A5FA6">
        <w:tc>
          <w:tcPr>
            <w:tcW w:w="3270" w:type="dxa"/>
          </w:tcPr>
          <w:p w:rsidR="001727B6" w:rsidRPr="00DD2C50" w:rsidRDefault="001727B6" w:rsidP="00DC741A">
            <w:pPr>
              <w:jc w:val="left"/>
            </w:pPr>
            <w:r w:rsidRPr="00DD2C50">
              <w:t>14.4-14.47 GHz (5.504A)</w:t>
            </w:r>
          </w:p>
        </w:tc>
        <w:tc>
          <w:tcPr>
            <w:tcW w:w="6136" w:type="dxa"/>
          </w:tcPr>
          <w:p w:rsidR="001727B6" w:rsidRPr="00DD2C50" w:rsidRDefault="001727B6" w:rsidP="00DC741A">
            <w:pPr>
              <w:jc w:val="left"/>
            </w:pPr>
            <w:r w:rsidRPr="00DD2C50">
              <w:t xml:space="preserve">FIXED-SATELLITE (EARTH-TO-SPACE) (5.457A) (5.484A) (5.506) (5.457B) (5.506B) </w:t>
            </w:r>
          </w:p>
          <w:p w:rsidR="001727B6" w:rsidRPr="00DD2C50" w:rsidRDefault="001727B6" w:rsidP="00DC741A">
            <w:pPr>
              <w:jc w:val="left"/>
            </w:pPr>
            <w:r w:rsidRPr="00DD2C50">
              <w:t>Mobile-Satellite (Earth-to-space) (5.504B) (5.506A) (5.509A)</w:t>
            </w:r>
          </w:p>
        </w:tc>
      </w:tr>
      <w:tr w:rsidR="001727B6" w:rsidRPr="00DD2C50" w:rsidTr="005A5FA6">
        <w:tc>
          <w:tcPr>
            <w:tcW w:w="3270" w:type="dxa"/>
          </w:tcPr>
          <w:p w:rsidR="001727B6" w:rsidRPr="00DD2C50" w:rsidRDefault="001727B6" w:rsidP="00DC741A">
            <w:pPr>
              <w:jc w:val="left"/>
            </w:pPr>
            <w:r w:rsidRPr="00DD2C50">
              <w:t>14.47-14.5 GHz (5.149) (5.504A)</w:t>
            </w:r>
          </w:p>
        </w:tc>
        <w:tc>
          <w:tcPr>
            <w:tcW w:w="6136" w:type="dxa"/>
          </w:tcPr>
          <w:p w:rsidR="001727B6" w:rsidRPr="00DD2C50" w:rsidRDefault="001727B6" w:rsidP="00DC741A">
            <w:pPr>
              <w:jc w:val="left"/>
            </w:pPr>
            <w:r w:rsidRPr="00DD2C50">
              <w:t xml:space="preserve">FIXED-SATELLITE (EARTH-TO-SPACE) (5.457A) (5.484A) (5.506) (5.457B) (5.506B) </w:t>
            </w:r>
          </w:p>
          <w:p w:rsidR="001727B6" w:rsidRPr="00DD2C50" w:rsidRDefault="001727B6" w:rsidP="00DC741A">
            <w:pPr>
              <w:jc w:val="left"/>
            </w:pPr>
            <w:r w:rsidRPr="00DD2C50">
              <w:t xml:space="preserve">Mobile-Satellite (Earth-to-space) (5.504B) (5.506A) (5.509A) </w:t>
            </w:r>
          </w:p>
          <w:p w:rsidR="001727B6" w:rsidRPr="00DD2C50" w:rsidRDefault="001727B6" w:rsidP="00DC741A">
            <w:pPr>
              <w:jc w:val="left"/>
            </w:pPr>
            <w:r w:rsidRPr="00DD2C50">
              <w:t>Radio Astronomy</w:t>
            </w:r>
          </w:p>
        </w:tc>
      </w:tr>
    </w:tbl>
    <w:p w:rsidR="001727B6" w:rsidRPr="00DD2C50" w:rsidRDefault="001727B6" w:rsidP="001727B6">
      <w:pPr>
        <w:rPr>
          <w:rStyle w:val="ECCParagraph"/>
        </w:rPr>
      </w:pPr>
      <w:r w:rsidRPr="00DD2C50">
        <w:rPr>
          <w:rStyle w:val="ECCParagraph"/>
        </w:rPr>
        <w:t xml:space="preserve">In addition, the deployment of fixed links within the band 14.25-14.5 GHz by a number of administrations is also identified in EFIS. The administrations with fixed links deployed in this band are identified in Section </w:t>
      </w:r>
      <w:r w:rsidRPr="00010770">
        <w:rPr>
          <w:rStyle w:val="ECCParagraph"/>
        </w:rPr>
        <w:fldChar w:fldCharType="begin"/>
      </w:r>
      <w:r w:rsidRPr="00DD2C50">
        <w:rPr>
          <w:rStyle w:val="ECCParagraph"/>
        </w:rPr>
        <w:instrText xml:space="preserve"> REF _Ref467254784 \n \h  \* MERGEFORMAT </w:instrText>
      </w:r>
      <w:r w:rsidRPr="00010770">
        <w:rPr>
          <w:rStyle w:val="ECCParagraph"/>
        </w:rPr>
      </w:r>
      <w:r w:rsidRPr="00010770">
        <w:rPr>
          <w:rStyle w:val="ECCParagraph"/>
        </w:rPr>
        <w:fldChar w:fldCharType="separate"/>
      </w:r>
      <w:r>
        <w:rPr>
          <w:rStyle w:val="ECCParagraph"/>
        </w:rPr>
        <w:t>2.2.1</w:t>
      </w:r>
      <w:r w:rsidRPr="00010770">
        <w:rPr>
          <w:rStyle w:val="ECCParagraph"/>
        </w:rPr>
        <w:fldChar w:fldCharType="end"/>
      </w:r>
      <w:r w:rsidRPr="00DD2C50">
        <w:rPr>
          <w:rStyle w:val="ECCParagraph"/>
        </w:rPr>
        <w:t xml:space="preserve"> of this Report.</w:t>
      </w:r>
    </w:p>
    <w:p w:rsidR="001727B6" w:rsidRPr="00DD2C50" w:rsidRDefault="001727B6" w:rsidP="001727B6">
      <w:pPr>
        <w:pStyle w:val="Heading2"/>
        <w:rPr>
          <w:lang w:val="en-GB"/>
        </w:rPr>
      </w:pPr>
      <w:bookmarkStart w:id="59" w:name="_Toc477331897"/>
      <w:bookmarkStart w:id="60" w:name="_Toc504563275"/>
      <w:bookmarkStart w:id="61" w:name="_Toc505079984"/>
      <w:bookmarkStart w:id="62" w:name="_Toc536696507"/>
      <w:bookmarkStart w:id="63" w:name="_Toc536700367"/>
      <w:r w:rsidRPr="00DD2C50">
        <w:rPr>
          <w:lang w:val="en-GB"/>
        </w:rPr>
        <w:t>Deployment of other services by CEPT administrations</w:t>
      </w:r>
      <w:bookmarkEnd w:id="59"/>
      <w:bookmarkEnd w:id="60"/>
      <w:bookmarkEnd w:id="61"/>
      <w:bookmarkEnd w:id="62"/>
      <w:bookmarkEnd w:id="63"/>
    </w:p>
    <w:p w:rsidR="001727B6" w:rsidRPr="002E5394" w:rsidRDefault="001727B6" w:rsidP="001727B6">
      <w:pPr>
        <w:rPr>
          <w:rStyle w:val="ECCParagraph"/>
        </w:rPr>
      </w:pPr>
      <w:r w:rsidRPr="002E5394">
        <w:rPr>
          <w:rStyle w:val="ECCParagraph"/>
        </w:rPr>
        <w:t xml:space="preserve">The services deployed, other than satellite services, within the band 14-14.5 GHz are described below. </w:t>
      </w:r>
    </w:p>
    <w:p w:rsidR="001727B6" w:rsidRPr="002E5394" w:rsidRDefault="001727B6" w:rsidP="001727B6">
      <w:pPr>
        <w:pStyle w:val="Heading3"/>
        <w:rPr>
          <w:lang w:val="en-GB"/>
        </w:rPr>
      </w:pPr>
      <w:bookmarkStart w:id="64" w:name="_Ref467254690"/>
      <w:bookmarkStart w:id="65" w:name="_Ref467254784"/>
      <w:bookmarkStart w:id="66" w:name="_Toc477331898"/>
      <w:bookmarkStart w:id="67" w:name="_Toc504563276"/>
      <w:bookmarkStart w:id="68" w:name="_Toc505079985"/>
      <w:bookmarkStart w:id="69" w:name="_Toc536696508"/>
      <w:bookmarkStart w:id="70" w:name="_Toc536700368"/>
      <w:r w:rsidRPr="002E5394">
        <w:rPr>
          <w:lang w:val="en-GB"/>
        </w:rPr>
        <w:lastRenderedPageBreak/>
        <w:t xml:space="preserve">Fixed </w:t>
      </w:r>
      <w:r w:rsidR="007D7546">
        <w:rPr>
          <w:lang w:val="en-GB"/>
        </w:rPr>
        <w:t>s</w:t>
      </w:r>
      <w:r w:rsidRPr="00CD312E">
        <w:rPr>
          <w:lang w:val="en-GB"/>
        </w:rPr>
        <w:t>ervice</w:t>
      </w:r>
      <w:bookmarkEnd w:id="64"/>
      <w:bookmarkEnd w:id="65"/>
      <w:r w:rsidRPr="002E5394">
        <w:rPr>
          <w:lang w:val="en-GB"/>
        </w:rPr>
        <w:t xml:space="preserve"> (FS)</w:t>
      </w:r>
      <w:bookmarkEnd w:id="66"/>
      <w:bookmarkEnd w:id="67"/>
      <w:bookmarkEnd w:id="68"/>
      <w:bookmarkEnd w:id="69"/>
      <w:bookmarkEnd w:id="70"/>
    </w:p>
    <w:p w:rsidR="001727B6" w:rsidRPr="00CD312E" w:rsidRDefault="001727B6" w:rsidP="001727B6">
      <w:pPr>
        <w:rPr>
          <w:rStyle w:val="ECCParagraph"/>
        </w:rPr>
      </w:pPr>
      <w:r w:rsidRPr="00DD2C50">
        <w:rPr>
          <w:rStyle w:val="ECCParagraph"/>
        </w:rPr>
        <w:t xml:space="preserve">The band 14.3-14.5 GHz is allocated on a primary basis to the FS in the ITU Radio Regulations </w:t>
      </w:r>
      <w:r w:rsidR="00B22F2A">
        <w:rPr>
          <w:rStyle w:val="ECCParagraph"/>
        </w:rPr>
        <w:fldChar w:fldCharType="begin"/>
      </w:r>
      <w:r w:rsidR="00B22F2A">
        <w:rPr>
          <w:rStyle w:val="ECCParagraph"/>
        </w:rPr>
        <w:instrText xml:space="preserve"> REF _Ref536696559 \r \h </w:instrText>
      </w:r>
      <w:r w:rsidR="00B22F2A">
        <w:rPr>
          <w:rStyle w:val="ECCParagraph"/>
        </w:rPr>
      </w:r>
      <w:r w:rsidR="00B22F2A">
        <w:rPr>
          <w:rStyle w:val="ECCParagraph"/>
        </w:rPr>
        <w:fldChar w:fldCharType="separate"/>
      </w:r>
      <w:r w:rsidR="00B22F2A">
        <w:rPr>
          <w:rStyle w:val="ECCParagraph"/>
        </w:rPr>
        <w:t>[4]</w:t>
      </w:r>
      <w:r w:rsidR="00B22F2A">
        <w:rPr>
          <w:rStyle w:val="ECCParagraph"/>
        </w:rPr>
        <w:fldChar w:fldCharType="end"/>
      </w:r>
      <w:r w:rsidRPr="00DD2C50">
        <w:rPr>
          <w:rStyle w:val="ECCParagraph"/>
        </w:rPr>
        <w:t xml:space="preserve">. RR No 5.508 makes an additional allocation to the FS in the band 14.25-14.3 GHz to few countries, and they include the CEPT countries: France, Germany, Italy, and the </w:t>
      </w:r>
      <w:proofErr w:type="gramStart"/>
      <w:r w:rsidRPr="00DD2C50">
        <w:rPr>
          <w:rStyle w:val="ECCParagraph"/>
        </w:rPr>
        <w:t>former</w:t>
      </w:r>
      <w:proofErr w:type="gramEnd"/>
      <w:r w:rsidRPr="00DD2C50">
        <w:rPr>
          <w:rStyle w:val="ECCParagraph"/>
        </w:rPr>
        <w:t xml:space="preserve"> Yugoslav Republic of Macedonia and the United Kingdom. </w:t>
      </w:r>
    </w:p>
    <w:p w:rsidR="001727B6" w:rsidRPr="00DD2C50" w:rsidRDefault="001727B6" w:rsidP="001727B6">
      <w:pPr>
        <w:rPr>
          <w:rStyle w:val="ECCParagraph"/>
        </w:rPr>
      </w:pPr>
      <w:r w:rsidRPr="00DD2C50">
        <w:rPr>
          <w:rStyle w:val="ECCParagraph"/>
        </w:rPr>
        <w:t xml:space="preserve">A recent survey conducted by the CEPT towards the revision of ECC Report 173 </w:t>
      </w:r>
      <w:r>
        <w:rPr>
          <w:rStyle w:val="ECCParagraph"/>
        </w:rPr>
        <w:fldChar w:fldCharType="begin"/>
      </w:r>
      <w:r>
        <w:rPr>
          <w:rStyle w:val="ECCParagraph"/>
        </w:rPr>
        <w:instrText xml:space="preserve"> REF _Ref524449781 \r \h </w:instrText>
      </w:r>
      <w:r>
        <w:rPr>
          <w:rStyle w:val="ECCParagraph"/>
        </w:rPr>
      </w:r>
      <w:r>
        <w:rPr>
          <w:rStyle w:val="ECCParagraph"/>
        </w:rPr>
        <w:fldChar w:fldCharType="separate"/>
      </w:r>
      <w:r w:rsidR="00B22F2A">
        <w:rPr>
          <w:rStyle w:val="ECCParagraph"/>
        </w:rPr>
        <w:fldChar w:fldCharType="begin"/>
      </w:r>
      <w:r w:rsidR="00B22F2A">
        <w:rPr>
          <w:rStyle w:val="ECCParagraph"/>
        </w:rPr>
        <w:instrText xml:space="preserve"> REF _Ref536696582 \r \h </w:instrText>
      </w:r>
      <w:r w:rsidR="00B22F2A">
        <w:rPr>
          <w:rStyle w:val="ECCParagraph"/>
        </w:rPr>
      </w:r>
      <w:r w:rsidR="00B22F2A">
        <w:rPr>
          <w:rStyle w:val="ECCParagraph"/>
        </w:rPr>
        <w:fldChar w:fldCharType="separate"/>
      </w:r>
      <w:r w:rsidR="00B22F2A">
        <w:rPr>
          <w:rStyle w:val="ECCParagraph"/>
        </w:rPr>
        <w:t>[3]</w:t>
      </w:r>
      <w:r w:rsidR="00B22F2A">
        <w:rPr>
          <w:rStyle w:val="ECCParagraph"/>
        </w:rPr>
        <w:fldChar w:fldCharType="end"/>
      </w:r>
      <w:r>
        <w:rPr>
          <w:rStyle w:val="ECCParagraph"/>
        </w:rPr>
        <w:fldChar w:fldCharType="end"/>
      </w:r>
      <w:r w:rsidRPr="00DD2C50">
        <w:rPr>
          <w:rStyle w:val="ECCParagraph"/>
        </w:rPr>
        <w:t xml:space="preserve"> indicates that out of the 25 CEPT administrations who responded to the questionnaire only four administrations deploy fixed links in the band 14.25-14.5 GHz.</w:t>
      </w:r>
      <w:r>
        <w:rPr>
          <w:rStyle w:val="ECCParagraph"/>
        </w:rPr>
        <w:t xml:space="preserve"> </w:t>
      </w:r>
      <w:r w:rsidRPr="00DD2C50">
        <w:rPr>
          <w:rStyle w:val="ECCParagraph"/>
        </w:rPr>
        <w:t xml:space="preserve">These administrations are: </w:t>
      </w:r>
    </w:p>
    <w:p w:rsidR="001727B6" w:rsidRPr="00DD2C50" w:rsidRDefault="001727B6" w:rsidP="001727B6">
      <w:pPr>
        <w:pStyle w:val="ECCBulletsLv1"/>
      </w:pPr>
      <w:r w:rsidRPr="00DD2C50">
        <w:t>United Kingdom</w:t>
      </w:r>
      <w:r w:rsidRPr="00DD2C50">
        <w:tab/>
        <w:t>164 FS links;</w:t>
      </w:r>
    </w:p>
    <w:p w:rsidR="001727B6" w:rsidRPr="00DD2C50" w:rsidRDefault="001727B6" w:rsidP="001727B6">
      <w:pPr>
        <w:pStyle w:val="ECCBulletsLv1"/>
      </w:pPr>
      <w:r w:rsidRPr="00DD2C50">
        <w:t>France</w:t>
      </w:r>
      <w:r w:rsidRPr="00DD2C50">
        <w:tab/>
      </w:r>
      <w:r w:rsidRPr="00DD2C50">
        <w:tab/>
      </w:r>
      <w:r w:rsidRPr="00DD2C50">
        <w:tab/>
        <w:t>141 FS links;</w:t>
      </w:r>
    </w:p>
    <w:p w:rsidR="001727B6" w:rsidRPr="00DD2C50" w:rsidRDefault="001727B6" w:rsidP="001727B6">
      <w:pPr>
        <w:pStyle w:val="ECCBulletsLv1"/>
      </w:pPr>
      <w:r w:rsidRPr="00DD2C50">
        <w:t>Germany</w:t>
      </w:r>
      <w:r w:rsidRPr="00DD2C50">
        <w:tab/>
      </w:r>
      <w:r w:rsidRPr="00DD2C50">
        <w:tab/>
        <w:t>&lt; 50 FS links;</w:t>
      </w:r>
    </w:p>
    <w:p w:rsidR="001727B6" w:rsidRPr="00DD2C50" w:rsidRDefault="001727B6" w:rsidP="001727B6">
      <w:pPr>
        <w:pStyle w:val="ECCBulletsLv1"/>
      </w:pPr>
      <w:r w:rsidRPr="00DD2C50">
        <w:t>Russia</w:t>
      </w:r>
      <w:r w:rsidRPr="00DD2C50">
        <w:tab/>
      </w:r>
      <w:r w:rsidRPr="00DD2C50">
        <w:tab/>
      </w:r>
      <w:r w:rsidRPr="00DD2C50">
        <w:tab/>
        <w:t>30 FS links, existing links are planned to be taken out of service;</w:t>
      </w:r>
    </w:p>
    <w:p w:rsidR="001727B6" w:rsidRPr="00DD2C50" w:rsidRDefault="001727B6" w:rsidP="001727B6">
      <w:pPr>
        <w:pStyle w:val="ECCBulletsLv1"/>
        <w:rPr>
          <w:rStyle w:val="ECCHLyellow"/>
        </w:rPr>
      </w:pPr>
      <w:r w:rsidRPr="00CD312E">
        <w:t>Italy</w:t>
      </w:r>
      <w:r w:rsidRPr="00DD2C50">
        <w:tab/>
      </w:r>
      <w:r w:rsidRPr="00DD2C50">
        <w:tab/>
      </w:r>
      <w:r w:rsidRPr="00DD2C50">
        <w:tab/>
        <w:t>1089 FS links.</w:t>
      </w:r>
    </w:p>
    <w:p w:rsidR="001727B6" w:rsidRPr="00DD2C50" w:rsidRDefault="001727B6" w:rsidP="001727B6">
      <w:pPr>
        <w:rPr>
          <w:rStyle w:val="ECCParagraph"/>
        </w:rPr>
      </w:pPr>
      <w:r w:rsidRPr="00DD2C50">
        <w:rPr>
          <w:rStyle w:val="ECCParagraph"/>
        </w:rPr>
        <w:t>In addition, Romania identified the heavy use of 15 GHz band with channel arrangement that starts with 14.4 GHz. Romania also mentioned the expected continued use by fixed links. However, information on the number of links was not provided to CEPT.</w:t>
      </w:r>
    </w:p>
    <w:p w:rsidR="001727B6" w:rsidRPr="00DD2C50" w:rsidRDefault="001727B6" w:rsidP="001727B6">
      <w:pPr>
        <w:rPr>
          <w:rStyle w:val="ECCParagraph"/>
        </w:rPr>
      </w:pPr>
      <w:r w:rsidRPr="00DD2C50">
        <w:rPr>
          <w:rStyle w:val="ECCParagraph"/>
        </w:rPr>
        <w:t>All other respondents stated that they had no use of FS in the band 14.25-14.5 GHz.</w:t>
      </w:r>
    </w:p>
    <w:p w:rsidR="001727B6" w:rsidRPr="002E5394" w:rsidRDefault="001727B6" w:rsidP="001727B6">
      <w:pPr>
        <w:pStyle w:val="Heading3"/>
        <w:rPr>
          <w:lang w:val="en-GB"/>
        </w:rPr>
      </w:pPr>
      <w:bookmarkStart w:id="71" w:name="_Toc476062773"/>
      <w:bookmarkStart w:id="72" w:name="_Toc476063182"/>
      <w:bookmarkStart w:id="73" w:name="_Toc477331899"/>
      <w:bookmarkStart w:id="74" w:name="_Toc504563277"/>
      <w:bookmarkStart w:id="75" w:name="_Toc505079986"/>
      <w:bookmarkStart w:id="76" w:name="_Toc536696509"/>
      <w:bookmarkStart w:id="77" w:name="_Toc536700369"/>
      <w:bookmarkEnd w:id="71"/>
      <w:bookmarkEnd w:id="72"/>
      <w:r w:rsidRPr="002E5394">
        <w:rPr>
          <w:lang w:val="en-GB"/>
        </w:rPr>
        <w:t xml:space="preserve">Space </w:t>
      </w:r>
      <w:bookmarkEnd w:id="73"/>
      <w:r w:rsidRPr="002E5394">
        <w:rPr>
          <w:lang w:val="en-GB"/>
        </w:rPr>
        <w:t>research service (SRS)</w:t>
      </w:r>
      <w:bookmarkEnd w:id="74"/>
      <w:bookmarkEnd w:id="75"/>
      <w:bookmarkEnd w:id="76"/>
      <w:bookmarkEnd w:id="77"/>
    </w:p>
    <w:p w:rsidR="001727B6" w:rsidRPr="00CD312E" w:rsidRDefault="001727B6" w:rsidP="001727B6">
      <w:pPr>
        <w:rPr>
          <w:rStyle w:val="ECCParagraph"/>
        </w:rPr>
      </w:pPr>
      <w:r w:rsidRPr="00DD2C50">
        <w:rPr>
          <w:rStyle w:val="ECCParagraph"/>
        </w:rPr>
        <w:t>The allocation to SRS is on a secondary basis in the band 14-14.5 GHz.</w:t>
      </w:r>
    </w:p>
    <w:p w:rsidR="001727B6" w:rsidRPr="00DD2C50" w:rsidRDefault="001727B6" w:rsidP="001727B6">
      <w:pPr>
        <w:rPr>
          <w:rStyle w:val="ECCParagraph"/>
        </w:rPr>
      </w:pPr>
      <w:r w:rsidRPr="00DD2C50">
        <w:rPr>
          <w:rStyle w:val="ECCParagraph"/>
        </w:rPr>
        <w:t>No usage of this allocation has been identified in CEPT countries. In particular, ESA does not use this band for space research, and the Russian Federation uses the band above 14.5 GHz for Data Relay Satellites.</w:t>
      </w:r>
    </w:p>
    <w:p w:rsidR="001727B6" w:rsidRPr="00DD2C50" w:rsidRDefault="001727B6" w:rsidP="001727B6">
      <w:pPr>
        <w:rPr>
          <w:rStyle w:val="ECCParagraph"/>
        </w:rPr>
      </w:pPr>
      <w:r w:rsidRPr="00DD2C50">
        <w:rPr>
          <w:rStyle w:val="ECCParagraph"/>
        </w:rPr>
        <w:t>Recommendation ITU-R SA.1414</w:t>
      </w:r>
      <w:r w:rsidR="00B22F2A">
        <w:rPr>
          <w:rStyle w:val="ECCParagraph"/>
        </w:rPr>
        <w:t xml:space="preserve"> </w:t>
      </w:r>
      <w:r w:rsidR="00B22F2A">
        <w:rPr>
          <w:rStyle w:val="ECCParagraph"/>
        </w:rPr>
        <w:fldChar w:fldCharType="begin"/>
      </w:r>
      <w:r w:rsidR="00B22F2A">
        <w:rPr>
          <w:rStyle w:val="ECCParagraph"/>
        </w:rPr>
        <w:instrText xml:space="preserve"> REF _Ref536696595 \r \h </w:instrText>
      </w:r>
      <w:r w:rsidR="00B22F2A">
        <w:rPr>
          <w:rStyle w:val="ECCParagraph"/>
        </w:rPr>
      </w:r>
      <w:r w:rsidR="00B22F2A">
        <w:rPr>
          <w:rStyle w:val="ECCParagraph"/>
        </w:rPr>
        <w:fldChar w:fldCharType="separate"/>
      </w:r>
      <w:r w:rsidR="00B22F2A">
        <w:rPr>
          <w:rStyle w:val="ECCParagraph"/>
        </w:rPr>
        <w:t>[6]</w:t>
      </w:r>
      <w:r w:rsidR="00B22F2A">
        <w:rPr>
          <w:rStyle w:val="ECCParagraph"/>
        </w:rPr>
        <w:fldChar w:fldCharType="end"/>
      </w:r>
      <w:r w:rsidR="002C27EA">
        <w:rPr>
          <w:rStyle w:val="ECCParagraph"/>
        </w:rPr>
        <w:t xml:space="preserve"> </w:t>
      </w:r>
      <w:r w:rsidRPr="00DD2C50">
        <w:rPr>
          <w:rStyle w:val="ECCParagraph"/>
        </w:rPr>
        <w:t xml:space="preserve">(Characteristics of data relay satellite) indicates that the band is only used by the USA (NASA) for return links from the GSO data relay satellite down to Earth, and limited to the band 14-14.05 GHz. This being said, even if such a SRS earth station were to be deployed in Europe, it would operate under a secondary status and therefore cannot claim protection from FSS at fixed locations. </w:t>
      </w:r>
    </w:p>
    <w:p w:rsidR="001727B6" w:rsidRPr="00DD2C50" w:rsidRDefault="001727B6" w:rsidP="001727B6">
      <w:pPr>
        <w:rPr>
          <w:rStyle w:val="ECCParagraph"/>
        </w:rPr>
      </w:pPr>
      <w:r w:rsidRPr="00DD2C50">
        <w:rPr>
          <w:rStyle w:val="ECCParagraph"/>
        </w:rPr>
        <w:t xml:space="preserve">If an SRS earth station is to be based in a CEPT country and offered protection from FSS earth stations, it could be done by establishing the protection distance based on the technical characteristics of the systems concerned. </w:t>
      </w:r>
    </w:p>
    <w:p w:rsidR="001727B6" w:rsidRPr="002E5394" w:rsidRDefault="001727B6" w:rsidP="001727B6">
      <w:pPr>
        <w:pStyle w:val="Heading3"/>
        <w:rPr>
          <w:lang w:val="en-GB"/>
        </w:rPr>
      </w:pPr>
      <w:bookmarkStart w:id="78" w:name="_Toc504563278"/>
      <w:bookmarkStart w:id="79" w:name="_Toc505079987"/>
      <w:bookmarkStart w:id="80" w:name="_Toc536696510"/>
      <w:bookmarkStart w:id="81" w:name="_Toc536700370"/>
      <w:r w:rsidRPr="002E5394">
        <w:rPr>
          <w:lang w:val="en-GB"/>
        </w:rPr>
        <w:t xml:space="preserve">Radio </w:t>
      </w:r>
      <w:r w:rsidR="007D7546">
        <w:rPr>
          <w:lang w:val="en-GB"/>
        </w:rPr>
        <w:t>a</w:t>
      </w:r>
      <w:r w:rsidRPr="002E5394">
        <w:rPr>
          <w:lang w:val="en-GB"/>
        </w:rPr>
        <w:t xml:space="preserve">stronomy </w:t>
      </w:r>
      <w:r w:rsidR="007D7546">
        <w:rPr>
          <w:lang w:val="en-GB"/>
        </w:rPr>
        <w:t>s</w:t>
      </w:r>
      <w:r w:rsidRPr="002E5394">
        <w:rPr>
          <w:lang w:val="en-GB"/>
        </w:rPr>
        <w:t>ervice</w:t>
      </w:r>
      <w:bookmarkEnd w:id="78"/>
      <w:bookmarkEnd w:id="79"/>
      <w:r>
        <w:t xml:space="preserve"> (RAS)</w:t>
      </w:r>
      <w:bookmarkEnd w:id="80"/>
      <w:bookmarkEnd w:id="81"/>
    </w:p>
    <w:p w:rsidR="001727B6" w:rsidRPr="002E5394" w:rsidRDefault="001727B6" w:rsidP="001727B6">
      <w:pPr>
        <w:rPr>
          <w:rStyle w:val="ECCParagraph"/>
        </w:rPr>
      </w:pPr>
      <w:r w:rsidRPr="002E5394">
        <w:rPr>
          <w:rStyle w:val="ECCParagraph"/>
        </w:rPr>
        <w:t>Radio astronomy observations in the 14.47-14.5 GHz band are carried out in several countries within the CEPT. The CRAF webpage</w:t>
      </w:r>
      <w:r w:rsidRPr="00DD2C50">
        <w:rPr>
          <w:rStyle w:val="FootnoteReference"/>
        </w:rPr>
        <w:footnoteReference w:id="3"/>
      </w:r>
      <w:r w:rsidRPr="002E5394">
        <w:rPr>
          <w:rStyle w:val="ECCParagraph"/>
        </w:rPr>
        <w:t xml:space="preserve"> lists the radio astronomy stations operating within this band at the time this Report is being written. These are located in Germany (Effelsberg), Italy (Medicina), Sweden (Onsala), Russian Federation, Portugal and the United Kingdom (Cambridge and Jodrell Bank). </w:t>
      </w:r>
    </w:p>
    <w:p w:rsidR="001727B6" w:rsidRPr="00DD2C50" w:rsidRDefault="001727B6" w:rsidP="001727B6">
      <w:pPr>
        <w:rPr>
          <w:rStyle w:val="ECCParagraph"/>
        </w:rPr>
      </w:pPr>
      <w:r w:rsidRPr="00DD2C50">
        <w:rPr>
          <w:rStyle w:val="ECCParagraph"/>
        </w:rPr>
        <w:t>The 14.47-14.5 GHz band is mainly used for spectral line observations. At 14.4885 GHz, an important formaldehyde (H</w:t>
      </w:r>
      <w:r w:rsidRPr="00DD2C50">
        <w:rPr>
          <w:rStyle w:val="ECCHLsubscript"/>
        </w:rPr>
        <w:t>2</w:t>
      </w:r>
      <w:r w:rsidRPr="00DD2C50">
        <w:rPr>
          <w:rStyle w:val="ECCParagraph"/>
        </w:rPr>
        <w:t>CO) spectral line exists, which has been observed in the direction of many galactic sources. Observation of this spectral line gives valuable information on the physical conditions of the interstellar medium, because the excitation energies required to produce the line are different from the energies required to produce the H</w:t>
      </w:r>
      <w:r w:rsidRPr="00DD2C50">
        <w:rPr>
          <w:rStyle w:val="ECCHLsubscript"/>
        </w:rPr>
        <w:t>2</w:t>
      </w:r>
      <w:r w:rsidRPr="00DD2C50">
        <w:rPr>
          <w:rStyle w:val="ECCParagraph"/>
        </w:rPr>
        <w:t>CO line observed at the lower frequency of 4829.66 MHz.</w:t>
      </w:r>
    </w:p>
    <w:p w:rsidR="001727B6" w:rsidRPr="002E5394" w:rsidRDefault="001727B6" w:rsidP="001727B6">
      <w:pPr>
        <w:pStyle w:val="Heading3"/>
        <w:rPr>
          <w:lang w:val="en-GB"/>
        </w:rPr>
      </w:pPr>
      <w:bookmarkStart w:id="82" w:name="_Toc477331901"/>
      <w:bookmarkStart w:id="83" w:name="_Toc504563279"/>
      <w:bookmarkStart w:id="84" w:name="_Toc505079988"/>
      <w:bookmarkStart w:id="85" w:name="_Toc536696511"/>
      <w:bookmarkStart w:id="86" w:name="_Toc536700371"/>
      <w:r w:rsidRPr="002E5394">
        <w:rPr>
          <w:lang w:val="en-GB"/>
        </w:rPr>
        <w:lastRenderedPageBreak/>
        <w:t>Radionavigation service</w:t>
      </w:r>
      <w:bookmarkEnd w:id="82"/>
      <w:bookmarkEnd w:id="83"/>
      <w:bookmarkEnd w:id="84"/>
      <w:bookmarkEnd w:id="85"/>
      <w:bookmarkEnd w:id="86"/>
    </w:p>
    <w:p w:rsidR="001727B6" w:rsidRPr="00CD312E" w:rsidRDefault="001727B6" w:rsidP="001727B6">
      <w:pPr>
        <w:rPr>
          <w:rStyle w:val="ECCParagraph"/>
        </w:rPr>
      </w:pPr>
      <w:r w:rsidRPr="00DD2C50">
        <w:rPr>
          <w:rStyle w:val="ECCParagraph"/>
        </w:rPr>
        <w:t xml:space="preserve">The radionavigation service is allocated on a primary basis in the band 14-14.3 GHz. There is no ITU-R Recommendation or other documentation providing technical characteristics for such systems. </w:t>
      </w:r>
    </w:p>
    <w:p w:rsidR="001727B6" w:rsidRPr="00DD2C50" w:rsidRDefault="001727B6" w:rsidP="001727B6">
      <w:pPr>
        <w:rPr>
          <w:rStyle w:val="ECCParagraph"/>
        </w:rPr>
      </w:pPr>
      <w:r w:rsidRPr="00DD2C50">
        <w:rPr>
          <w:rStyle w:val="ECCParagraph"/>
        </w:rPr>
        <w:t xml:space="preserve">There is also secondary allocation to the radionavigation-satellite service in the band 14.3-14.4 GHz, but it appears not to be used. An API has been published for the Global Navigation Satellite System (GLONASS system) in this </w:t>
      </w:r>
      <w:proofErr w:type="gramStart"/>
      <w:r w:rsidRPr="00DD2C50">
        <w:rPr>
          <w:rStyle w:val="ECCParagraph"/>
        </w:rPr>
        <w:t>band,</w:t>
      </w:r>
      <w:proofErr w:type="gramEnd"/>
      <w:r w:rsidRPr="00DD2C50">
        <w:rPr>
          <w:rStyle w:val="ECCParagraph"/>
        </w:rPr>
        <w:t xml:space="preserve"> however this band does not appear in the notification issued for the GLONASS system.</w:t>
      </w:r>
    </w:p>
    <w:p w:rsidR="001727B6" w:rsidRPr="00DD2C50" w:rsidRDefault="001727B6" w:rsidP="001727B6">
      <w:pPr>
        <w:pStyle w:val="Heading3"/>
        <w:rPr>
          <w:lang w:val="en-GB"/>
        </w:rPr>
      </w:pPr>
      <w:bookmarkStart w:id="87" w:name="_Toc504563280"/>
      <w:bookmarkStart w:id="88" w:name="_Toc505079989"/>
      <w:bookmarkStart w:id="89" w:name="_Toc536696512"/>
      <w:bookmarkStart w:id="90" w:name="_Toc536700372"/>
      <w:r w:rsidRPr="00DD2C50">
        <w:rPr>
          <w:lang w:val="en-GB"/>
        </w:rPr>
        <w:t>Summary of deployments in the 14-14.5 GHz band within CEPT</w:t>
      </w:r>
      <w:bookmarkEnd w:id="87"/>
      <w:bookmarkEnd w:id="88"/>
      <w:bookmarkEnd w:id="89"/>
      <w:bookmarkEnd w:id="90"/>
      <w:r w:rsidRPr="00DD2C50">
        <w:rPr>
          <w:lang w:val="en-GB"/>
        </w:rPr>
        <w:t xml:space="preserve"> </w:t>
      </w:r>
    </w:p>
    <w:p w:rsidR="001727B6" w:rsidRPr="00DD2C50" w:rsidRDefault="001727B6" w:rsidP="001727B6">
      <w:r w:rsidRPr="00DD2C50">
        <w:t>The deployments in the 14-14.5 GHz within the CEPT could be summarised as:</w:t>
      </w:r>
    </w:p>
    <w:p w:rsidR="001727B6" w:rsidRPr="00DD2C50" w:rsidRDefault="001727B6" w:rsidP="001727B6">
      <w:pPr>
        <w:pStyle w:val="ECCBulletsLv1"/>
      </w:pPr>
      <w:r w:rsidRPr="00DD2C50">
        <w:t>14.0-14.25 GHz:</w:t>
      </w:r>
      <w:r w:rsidRPr="00DD2C50">
        <w:tab/>
        <w:t>fixed</w:t>
      </w:r>
      <w:r>
        <w:t>-</w:t>
      </w:r>
      <w:r w:rsidRPr="00DD2C50">
        <w:t>satellite service;</w:t>
      </w:r>
    </w:p>
    <w:p w:rsidR="001727B6" w:rsidRPr="00DD2C50" w:rsidRDefault="001727B6" w:rsidP="001727B6">
      <w:pPr>
        <w:pStyle w:val="ECCBulletsLv1"/>
      </w:pPr>
      <w:r w:rsidRPr="00DD2C50">
        <w:t>14.25-14.5 GHz:</w:t>
      </w:r>
      <w:r w:rsidRPr="00DD2C50">
        <w:tab/>
        <w:t>fixed</w:t>
      </w:r>
      <w:r>
        <w:t>-</w:t>
      </w:r>
      <w:r w:rsidRPr="00DD2C50">
        <w:t>satellite service and fixed service;</w:t>
      </w:r>
    </w:p>
    <w:p w:rsidR="001727B6" w:rsidRPr="00DD2C50" w:rsidRDefault="001727B6" w:rsidP="001727B6">
      <w:pPr>
        <w:pStyle w:val="ECCBulletsLv1"/>
      </w:pPr>
      <w:r w:rsidRPr="00DD2C50">
        <w:t>14.47-14.5 GHz:</w:t>
      </w:r>
      <w:r w:rsidRPr="00DD2C50">
        <w:tab/>
        <w:t xml:space="preserve">radio astronomy service. </w:t>
      </w:r>
    </w:p>
    <w:p w:rsidR="001727B6" w:rsidRPr="00DD2C50" w:rsidRDefault="001727B6" w:rsidP="001727B6">
      <w:pPr>
        <w:pStyle w:val="Heading1"/>
        <w:rPr>
          <w:lang w:val="en-GB"/>
        </w:rPr>
      </w:pPr>
      <w:bookmarkStart w:id="91" w:name="_Toc477331902"/>
      <w:bookmarkStart w:id="92" w:name="_Ref493090351"/>
      <w:bookmarkStart w:id="93" w:name="_Toc504563281"/>
      <w:bookmarkStart w:id="94" w:name="_Toc505079990"/>
      <w:bookmarkStart w:id="95" w:name="_Toc536696513"/>
      <w:bookmarkStart w:id="96" w:name="_Toc536700373"/>
      <w:r w:rsidRPr="00DD2C50">
        <w:rPr>
          <w:lang w:val="en-GB"/>
        </w:rPr>
        <w:lastRenderedPageBreak/>
        <w:t xml:space="preserve">Characteristics of NGSO FSS </w:t>
      </w:r>
      <w:bookmarkEnd w:id="91"/>
      <w:r w:rsidRPr="00DD2C50">
        <w:rPr>
          <w:lang w:val="en-GB"/>
        </w:rPr>
        <w:t>systems</w:t>
      </w:r>
      <w:bookmarkEnd w:id="92"/>
      <w:bookmarkEnd w:id="93"/>
      <w:bookmarkEnd w:id="94"/>
      <w:bookmarkEnd w:id="95"/>
      <w:bookmarkEnd w:id="96"/>
    </w:p>
    <w:p w:rsidR="001727B6" w:rsidRPr="00CD312E" w:rsidRDefault="001727B6" w:rsidP="001727B6">
      <w:pPr>
        <w:rPr>
          <w:rStyle w:val="ECCParagraph"/>
        </w:rPr>
      </w:pPr>
      <w:r w:rsidRPr="00DD2C50">
        <w:rPr>
          <w:rStyle w:val="ECCParagraph"/>
        </w:rPr>
        <w:t>There are several proposed NGSO satellite systems identifying the 14-14.5 GHz band for earth stations for Earth-to-space links. The corresponding space-to-Earth links would operate in the 10.7-12.75 GHz band. The NGSO satellite systems to be deployed using these bands invariably be proprietary systems with their own unique system characteristics. For instance, these NGSO satellite systems are unlikely to have in common those technical parameters needed for compatibility assessments. These technical parameters include (but not limited to these):</w:t>
      </w:r>
    </w:p>
    <w:p w:rsidR="001727B6" w:rsidRPr="00DD2C50" w:rsidRDefault="001727B6" w:rsidP="001727B6">
      <w:pPr>
        <w:pStyle w:val="ECCBulletsLv1"/>
      </w:pPr>
      <w:r w:rsidRPr="00DD2C50">
        <w:t>type of orbit, LEO, MEO, HEO etc.;</w:t>
      </w:r>
    </w:p>
    <w:p w:rsidR="001727B6" w:rsidRPr="00DD2C50" w:rsidRDefault="001727B6" w:rsidP="001727B6">
      <w:pPr>
        <w:pStyle w:val="ECCBulletsLv1"/>
      </w:pPr>
      <w:r w:rsidRPr="00DD2C50">
        <w:t>orbit altitude;</w:t>
      </w:r>
    </w:p>
    <w:p w:rsidR="001727B6" w:rsidRPr="00DD2C50" w:rsidRDefault="001727B6" w:rsidP="001727B6">
      <w:pPr>
        <w:pStyle w:val="ECCBulletsLv1"/>
      </w:pPr>
      <w:r w:rsidRPr="00DD2C50">
        <w:t>orbit inclination (to the equatorial plane);</w:t>
      </w:r>
    </w:p>
    <w:p w:rsidR="001727B6" w:rsidRPr="00DD2C50" w:rsidRDefault="001727B6" w:rsidP="001727B6">
      <w:pPr>
        <w:pStyle w:val="ECCBulletsLv1"/>
      </w:pPr>
      <w:r w:rsidRPr="00DD2C50">
        <w:t>number of planes;</w:t>
      </w:r>
    </w:p>
    <w:p w:rsidR="001727B6" w:rsidRPr="00DD2C50" w:rsidRDefault="001727B6" w:rsidP="001727B6">
      <w:pPr>
        <w:pStyle w:val="ECCBulletsLv1"/>
      </w:pPr>
      <w:r w:rsidRPr="00DD2C50">
        <w:t>number of satellites per plane;</w:t>
      </w:r>
    </w:p>
    <w:p w:rsidR="001727B6" w:rsidRPr="00DD2C50" w:rsidRDefault="001727B6" w:rsidP="001727B6">
      <w:pPr>
        <w:pStyle w:val="ECCBulletsLv1"/>
      </w:pPr>
      <w:r w:rsidRPr="00DD2C50">
        <w:t>satellite e.i.r.p. and antenna pattern;</w:t>
      </w:r>
    </w:p>
    <w:p w:rsidR="001727B6" w:rsidRPr="00DD2C50" w:rsidRDefault="001727B6" w:rsidP="001727B6">
      <w:pPr>
        <w:pStyle w:val="ECCBulletsLv1"/>
      </w:pPr>
      <w:r w:rsidRPr="00DD2C50">
        <w:t>earth station e.i.r.p. and antenna pattern;</w:t>
      </w:r>
    </w:p>
    <w:p w:rsidR="001727B6" w:rsidRPr="00DD2C50" w:rsidRDefault="001727B6" w:rsidP="001727B6">
      <w:pPr>
        <w:pStyle w:val="ECCBulletsLv1"/>
      </w:pPr>
      <w:proofErr w:type="gramStart"/>
      <w:r w:rsidRPr="00DD2C50">
        <w:t>minimum</w:t>
      </w:r>
      <w:proofErr w:type="gramEnd"/>
      <w:r w:rsidRPr="00DD2C50">
        <w:t xml:space="preserve"> elevation of the earth station.</w:t>
      </w:r>
    </w:p>
    <w:p w:rsidR="001727B6" w:rsidRPr="00DD2C50" w:rsidRDefault="001727B6" w:rsidP="001727B6">
      <w:pPr>
        <w:rPr>
          <w:rStyle w:val="ECCParagraph"/>
        </w:rPr>
      </w:pPr>
      <w:r w:rsidRPr="00DD2C50">
        <w:rPr>
          <w:rStyle w:val="ECCParagraph"/>
        </w:rPr>
        <w:t xml:space="preserve">Since the compatibility assessments are linked to these technical characteristics, which are not common amongst NGSO systems, it is not possible to offer a "generic" case to describe compatibility between NGSO satellite systems and other services. In some cases the results on such assessments are highly dependent on the NGSO characteristics and therefore are not be directly transposable to other NGSO systems. In some other cases, the results are applicable to other NGSO systems. For each of the cases studied, details are provided in the relevant sections to identify the applicability of the results. </w:t>
      </w:r>
    </w:p>
    <w:p w:rsidR="001727B6" w:rsidRPr="00DD2C50" w:rsidRDefault="001727B6" w:rsidP="001727B6">
      <w:pPr>
        <w:rPr>
          <w:rStyle w:val="ECCParagraph"/>
        </w:rPr>
      </w:pPr>
    </w:p>
    <w:p w:rsidR="009F35C7" w:rsidRPr="00DD2C50" w:rsidRDefault="009F35C7" w:rsidP="009F35C7">
      <w:pPr>
        <w:pStyle w:val="Heading1"/>
        <w:rPr>
          <w:lang w:val="en-GB"/>
        </w:rPr>
      </w:pPr>
      <w:bookmarkStart w:id="97" w:name="_Toc477331910"/>
      <w:bookmarkStart w:id="98" w:name="_Toc504563289"/>
      <w:bookmarkStart w:id="99" w:name="_Toc536696514"/>
      <w:bookmarkStart w:id="100" w:name="_Toc536700374"/>
      <w:r w:rsidRPr="00DD2C50">
        <w:rPr>
          <w:lang w:val="en-GB"/>
        </w:rPr>
        <w:lastRenderedPageBreak/>
        <w:t>Characteristics and protection criteria of other services</w:t>
      </w:r>
      <w:bookmarkEnd w:id="97"/>
      <w:bookmarkEnd w:id="98"/>
      <w:bookmarkEnd w:id="99"/>
      <w:bookmarkEnd w:id="100"/>
      <w:r w:rsidRPr="00DD2C50">
        <w:rPr>
          <w:lang w:val="en-GB"/>
        </w:rPr>
        <w:t xml:space="preserve"> </w:t>
      </w:r>
    </w:p>
    <w:p w:rsidR="009F35C7" w:rsidRPr="00DD2C50" w:rsidRDefault="009F35C7" w:rsidP="009F35C7">
      <w:pPr>
        <w:pStyle w:val="ECCBulletsLv1"/>
        <w:numPr>
          <w:ilvl w:val="0"/>
          <w:numId w:val="0"/>
        </w:numPr>
        <w:tabs>
          <w:tab w:val="clear" w:pos="340"/>
          <w:tab w:val="left" w:pos="0"/>
        </w:tabs>
        <w:rPr>
          <w:rStyle w:val="ECCParagraph"/>
        </w:rPr>
      </w:pPr>
      <w:r w:rsidRPr="00DD2C50">
        <w:rPr>
          <w:rStyle w:val="ECCParagraph"/>
        </w:rPr>
        <w:t xml:space="preserve">Other services in the 14.25-14.5 GHz band operating within the CEPT that were identified in Section </w:t>
      </w:r>
      <w:r>
        <w:rPr>
          <w:rStyle w:val="ECCParagraph"/>
        </w:rPr>
        <w:fldChar w:fldCharType="begin"/>
      </w:r>
      <w:r>
        <w:rPr>
          <w:rStyle w:val="ECCParagraph"/>
        </w:rPr>
        <w:instrText xml:space="preserve"> REF _Ref529782223 \r \h </w:instrText>
      </w:r>
      <w:r>
        <w:rPr>
          <w:rStyle w:val="ECCParagraph"/>
        </w:rPr>
      </w:r>
      <w:r>
        <w:rPr>
          <w:rStyle w:val="ECCParagraph"/>
        </w:rPr>
        <w:fldChar w:fldCharType="separate"/>
      </w:r>
      <w:r w:rsidR="00B22F2A">
        <w:rPr>
          <w:rStyle w:val="ECCParagraph"/>
        </w:rPr>
        <w:t>2</w:t>
      </w:r>
      <w:r>
        <w:rPr>
          <w:rStyle w:val="ECCParagraph"/>
        </w:rPr>
        <w:fldChar w:fldCharType="end"/>
      </w:r>
      <w:r>
        <w:rPr>
          <w:rStyle w:val="ECCParagraph"/>
        </w:rPr>
        <w:t xml:space="preserve"> </w:t>
      </w:r>
      <w:r w:rsidRPr="00DD2C50">
        <w:rPr>
          <w:rStyle w:val="ECCParagraph"/>
        </w:rPr>
        <w:t>are as follows:</w:t>
      </w:r>
    </w:p>
    <w:p w:rsidR="009F35C7" w:rsidRPr="00DD2C50" w:rsidRDefault="009F35C7" w:rsidP="009F35C7">
      <w:pPr>
        <w:pStyle w:val="ECCBulletsLv1"/>
      </w:pPr>
      <w:r w:rsidRPr="00DD2C50">
        <w:t>Fixed service in the 14.25-14.5 GHz;</w:t>
      </w:r>
    </w:p>
    <w:p w:rsidR="009F35C7" w:rsidRPr="00DD2C50" w:rsidRDefault="009F35C7" w:rsidP="009F35C7">
      <w:pPr>
        <w:pStyle w:val="ECCBulletsLv1"/>
      </w:pPr>
      <w:r w:rsidRPr="00DD2C50">
        <w:t>Radio astronomy service in the 14.47-14.5 GHz.</w:t>
      </w:r>
    </w:p>
    <w:p w:rsidR="009F35C7" w:rsidRPr="00DD2C50" w:rsidRDefault="009F35C7" w:rsidP="009F35C7">
      <w:pPr>
        <w:pStyle w:val="ECCBulletsLv1"/>
        <w:numPr>
          <w:ilvl w:val="0"/>
          <w:numId w:val="0"/>
        </w:numPr>
        <w:ind w:left="340"/>
      </w:pPr>
    </w:p>
    <w:p w:rsidR="009F35C7" w:rsidRPr="00DD2C50" w:rsidRDefault="009F35C7" w:rsidP="009F35C7">
      <w:pPr>
        <w:pStyle w:val="ECCBulletsLv1"/>
        <w:numPr>
          <w:ilvl w:val="0"/>
          <w:numId w:val="0"/>
        </w:numPr>
        <w:ind w:left="340" w:hanging="340"/>
        <w:rPr>
          <w:rStyle w:val="ECCParagraph"/>
        </w:rPr>
      </w:pPr>
      <w:r w:rsidRPr="00DD2C50">
        <w:rPr>
          <w:rStyle w:val="ECCParagraph"/>
        </w:rPr>
        <w:t>The criteria for the protection of systems operating within these services are identified below.</w:t>
      </w:r>
    </w:p>
    <w:p w:rsidR="009F35C7" w:rsidRPr="00DD2C50" w:rsidRDefault="009F35C7" w:rsidP="009F35C7">
      <w:pPr>
        <w:pStyle w:val="ECCBulletsLv1"/>
        <w:numPr>
          <w:ilvl w:val="0"/>
          <w:numId w:val="0"/>
        </w:numPr>
        <w:tabs>
          <w:tab w:val="clear" w:pos="340"/>
          <w:tab w:val="left" w:pos="0"/>
        </w:tabs>
        <w:rPr>
          <w:rStyle w:val="ECCParagraph"/>
        </w:rPr>
      </w:pPr>
      <w:r w:rsidRPr="00DD2C50">
        <w:rPr>
          <w:rStyle w:val="ECCParagraph"/>
        </w:rPr>
        <w:t>Characteristics and protection criteria of radio astronomy and EESS (passive) in the 10.6-10.7 GHz band are also provided in this section.</w:t>
      </w:r>
    </w:p>
    <w:p w:rsidR="009F35C7" w:rsidRPr="00DD2C50" w:rsidRDefault="009F35C7" w:rsidP="009F35C7">
      <w:pPr>
        <w:pStyle w:val="Heading2"/>
        <w:rPr>
          <w:lang w:val="en-GB"/>
        </w:rPr>
      </w:pPr>
      <w:bookmarkStart w:id="101" w:name="_Toc477331911"/>
      <w:bookmarkStart w:id="102" w:name="_Toc504563290"/>
      <w:bookmarkStart w:id="103" w:name="_Toc536696515"/>
      <w:bookmarkStart w:id="104" w:name="_Toc536700375"/>
      <w:bookmarkStart w:id="105" w:name="_Ref536710080"/>
      <w:r w:rsidRPr="00DD2C50">
        <w:rPr>
          <w:lang w:val="en-GB"/>
        </w:rPr>
        <w:t>Fixed service in the 14.25-14.5 GHz band</w:t>
      </w:r>
      <w:bookmarkEnd w:id="101"/>
      <w:bookmarkEnd w:id="102"/>
      <w:bookmarkEnd w:id="103"/>
      <w:bookmarkEnd w:id="104"/>
      <w:bookmarkEnd w:id="105"/>
    </w:p>
    <w:p w:rsidR="009F35C7" w:rsidRPr="00CD312E" w:rsidRDefault="009F35C7" w:rsidP="009F35C7">
      <w:pPr>
        <w:rPr>
          <w:rStyle w:val="ECCParagraph"/>
        </w:rPr>
      </w:pPr>
      <w:r w:rsidRPr="00DD2C50">
        <w:rPr>
          <w:rStyle w:val="ECCParagraph"/>
        </w:rPr>
        <w:t xml:space="preserve">Recommendation ITU-R F.758-6 </w:t>
      </w:r>
      <w:r w:rsidR="00B22F2A">
        <w:rPr>
          <w:rStyle w:val="ECCParagraph"/>
        </w:rPr>
        <w:fldChar w:fldCharType="begin"/>
      </w:r>
      <w:r w:rsidR="00B22F2A">
        <w:rPr>
          <w:rStyle w:val="ECCParagraph"/>
        </w:rPr>
        <w:instrText xml:space="preserve"> REF _Ref536696637 \r \h </w:instrText>
      </w:r>
      <w:r w:rsidR="00B22F2A">
        <w:rPr>
          <w:rStyle w:val="ECCParagraph"/>
        </w:rPr>
      </w:r>
      <w:r w:rsidR="00B22F2A">
        <w:rPr>
          <w:rStyle w:val="ECCParagraph"/>
        </w:rPr>
        <w:fldChar w:fldCharType="separate"/>
      </w:r>
      <w:r w:rsidR="00B22F2A">
        <w:rPr>
          <w:rStyle w:val="ECCParagraph"/>
        </w:rPr>
        <w:t>[7]</w:t>
      </w:r>
      <w:r w:rsidR="00B22F2A">
        <w:rPr>
          <w:rStyle w:val="ECCParagraph"/>
        </w:rPr>
        <w:fldChar w:fldCharType="end"/>
      </w:r>
      <w:r w:rsidRPr="00DD2C50">
        <w:rPr>
          <w:rStyle w:val="ECCParagraph"/>
        </w:rPr>
        <w:t xml:space="preserve"> provides characteristics for two fixed service systems in the band </w:t>
      </w:r>
      <w:r w:rsidRPr="00DD2C50">
        <w:rPr>
          <w:rStyle w:val="ECCParagraph"/>
        </w:rPr>
        <w:br/>
        <w:t xml:space="preserve">14.4-15.35 GHz which are reproduced in </w:t>
      </w:r>
      <w:r w:rsidRPr="00010770">
        <w:rPr>
          <w:rStyle w:val="ECCParagraph"/>
        </w:rPr>
        <w:fldChar w:fldCharType="begin"/>
      </w:r>
      <w:r w:rsidRPr="00DD2C50">
        <w:rPr>
          <w:rStyle w:val="ECCParagraph"/>
        </w:rPr>
        <w:instrText xml:space="preserve"> REF _Ref467662523 \h  \* MERGEFORMAT </w:instrText>
      </w:r>
      <w:r w:rsidRPr="00010770">
        <w:rPr>
          <w:rStyle w:val="ECCParagraph"/>
        </w:rPr>
      </w:r>
      <w:r w:rsidRPr="00010770">
        <w:rPr>
          <w:rStyle w:val="ECCParagraph"/>
        </w:rPr>
        <w:fldChar w:fldCharType="separate"/>
      </w:r>
      <w:r w:rsidRPr="002E5394">
        <w:rPr>
          <w:rStyle w:val="ECCParagraph"/>
        </w:rPr>
        <w:t>Table 2</w:t>
      </w:r>
      <w:r w:rsidRPr="00010770">
        <w:rPr>
          <w:rStyle w:val="ECCParagraph"/>
        </w:rPr>
        <w:fldChar w:fldCharType="end"/>
      </w:r>
      <w:r w:rsidRPr="00DD2C50">
        <w:rPr>
          <w:rStyle w:val="ECCParagraph"/>
        </w:rPr>
        <w:t>.</w:t>
      </w:r>
    </w:p>
    <w:p w:rsidR="009F35C7" w:rsidRPr="00DD2C50" w:rsidRDefault="009F35C7" w:rsidP="009F35C7">
      <w:pPr>
        <w:pStyle w:val="Caption"/>
        <w:rPr>
          <w:lang w:val="en-GB"/>
        </w:rPr>
      </w:pPr>
      <w:bookmarkStart w:id="106" w:name="_Ref467662523"/>
      <w:bookmarkStart w:id="107" w:name="_Ref467664782"/>
      <w:r w:rsidRPr="00DD2C50">
        <w:rPr>
          <w:lang w:val="en-GB"/>
        </w:rPr>
        <w:t xml:space="preserve">Table </w:t>
      </w:r>
      <w:r w:rsidRPr="00CD312E">
        <w:rPr>
          <w:lang w:val="en-GB"/>
        </w:rPr>
        <w:fldChar w:fldCharType="begin"/>
      </w:r>
      <w:r w:rsidRPr="00DD2C50">
        <w:rPr>
          <w:lang w:val="en-GB"/>
        </w:rPr>
        <w:instrText xml:space="preserve"> SEQ Table \* ARABIC </w:instrText>
      </w:r>
      <w:r w:rsidRPr="00CD312E">
        <w:rPr>
          <w:lang w:val="en-GB"/>
        </w:rPr>
        <w:fldChar w:fldCharType="separate"/>
      </w:r>
      <w:r>
        <w:rPr>
          <w:noProof/>
          <w:lang w:val="en-GB"/>
        </w:rPr>
        <w:t>2</w:t>
      </w:r>
      <w:r w:rsidRPr="00CD312E">
        <w:rPr>
          <w:lang w:val="en-GB"/>
        </w:rPr>
        <w:fldChar w:fldCharType="end"/>
      </w:r>
      <w:bookmarkEnd w:id="106"/>
      <w:r w:rsidRPr="00DD2C50">
        <w:rPr>
          <w:lang w:val="en-GB"/>
        </w:rPr>
        <w:t xml:space="preserve">: FS characteristics in the band 14.25-14.5 GHz contained in </w:t>
      </w:r>
    </w:p>
    <w:p w:rsidR="009F35C7" w:rsidRPr="00DD2C50" w:rsidRDefault="009F35C7" w:rsidP="009F35C7">
      <w:pPr>
        <w:pStyle w:val="Caption"/>
        <w:rPr>
          <w:lang w:val="en-GB"/>
        </w:rPr>
      </w:pPr>
      <w:r w:rsidRPr="00DD2C50">
        <w:rPr>
          <w:lang w:val="en-GB"/>
        </w:rPr>
        <w:t>Recommendation ITU-R F.758-6</w:t>
      </w:r>
      <w:bookmarkEnd w:id="107"/>
    </w:p>
    <w:tbl>
      <w:tblPr>
        <w:tblStyle w:val="ECCTable-redheader"/>
        <w:tblW w:w="9072" w:type="dxa"/>
        <w:tblInd w:w="0" w:type="dxa"/>
        <w:tblLayout w:type="fixed"/>
        <w:tblLook w:val="01E0" w:firstRow="1" w:lastRow="1" w:firstColumn="1" w:lastColumn="1" w:noHBand="0" w:noVBand="0"/>
      </w:tblPr>
      <w:tblGrid>
        <w:gridCol w:w="5104"/>
        <w:gridCol w:w="1984"/>
        <w:gridCol w:w="1984"/>
      </w:tblGrid>
      <w:tr w:rsidR="009F35C7" w:rsidRPr="00DD2C50" w:rsidTr="005A5FA6">
        <w:trPr>
          <w:cnfStyle w:val="100000000000" w:firstRow="1" w:lastRow="0" w:firstColumn="0" w:lastColumn="0" w:oddVBand="0" w:evenVBand="0" w:oddHBand="0" w:evenHBand="0" w:firstRowFirstColumn="0" w:firstRowLastColumn="0" w:lastRowFirstColumn="0" w:lastRowLastColumn="0"/>
        </w:trPr>
        <w:tc>
          <w:tcPr>
            <w:tcW w:w="5104" w:type="dxa"/>
          </w:tcPr>
          <w:p w:rsidR="009F35C7" w:rsidRPr="00DD2C50" w:rsidRDefault="009F35C7" w:rsidP="005A5FA6">
            <w:r>
              <w:t>Parameter</w:t>
            </w:r>
          </w:p>
        </w:tc>
        <w:tc>
          <w:tcPr>
            <w:tcW w:w="3968" w:type="dxa"/>
            <w:gridSpan w:val="2"/>
          </w:tcPr>
          <w:p w:rsidR="009F35C7" w:rsidRPr="00DD2C50" w:rsidRDefault="009F35C7" w:rsidP="005A5FA6">
            <w:r>
              <w:t>Value</w:t>
            </w:r>
          </w:p>
        </w:tc>
      </w:tr>
      <w:tr w:rsidR="009F35C7" w:rsidRPr="00DD2C50" w:rsidTr="005A5FA6">
        <w:tc>
          <w:tcPr>
            <w:tcW w:w="5104" w:type="dxa"/>
          </w:tcPr>
          <w:p w:rsidR="009F35C7" w:rsidRPr="00DD2C50" w:rsidRDefault="009F35C7" w:rsidP="00F61333">
            <w:pPr>
              <w:jc w:val="left"/>
            </w:pPr>
            <w:r w:rsidRPr="00DD2C50">
              <w:t>Frequency range (GHz)</w:t>
            </w:r>
          </w:p>
        </w:tc>
        <w:tc>
          <w:tcPr>
            <w:tcW w:w="3968" w:type="dxa"/>
            <w:gridSpan w:val="2"/>
          </w:tcPr>
          <w:p w:rsidR="009F35C7" w:rsidRPr="00DD2C50" w:rsidRDefault="009F35C7" w:rsidP="005A5FA6">
            <w:r w:rsidRPr="00DD2C50">
              <w:t>14.4-15.35</w:t>
            </w:r>
          </w:p>
        </w:tc>
      </w:tr>
      <w:tr w:rsidR="009F35C7" w:rsidRPr="00DD2C50" w:rsidTr="005A5FA6">
        <w:tc>
          <w:tcPr>
            <w:tcW w:w="5104" w:type="dxa"/>
          </w:tcPr>
          <w:p w:rsidR="009F35C7" w:rsidRPr="00DD2C50" w:rsidRDefault="009F35C7" w:rsidP="00F61333">
            <w:pPr>
              <w:jc w:val="left"/>
            </w:pPr>
            <w:r w:rsidRPr="00DD2C50">
              <w:t>Reference ITU-R Recommendation</w:t>
            </w:r>
          </w:p>
        </w:tc>
        <w:tc>
          <w:tcPr>
            <w:tcW w:w="3968" w:type="dxa"/>
            <w:gridSpan w:val="2"/>
          </w:tcPr>
          <w:p w:rsidR="009F35C7" w:rsidRPr="00DD2C50" w:rsidRDefault="009F35C7" w:rsidP="00B22F2A">
            <w:r w:rsidRPr="00DD2C50">
              <w:t xml:space="preserve">F.636 </w:t>
            </w:r>
            <w:r w:rsidRPr="00CD312E">
              <w:fldChar w:fldCharType="begin"/>
            </w:r>
            <w:r w:rsidRPr="00DD2C50">
              <w:instrText xml:space="preserve"> REF _Ref493146367 \r \h  \* MERGEFORMAT </w:instrText>
            </w:r>
            <w:r w:rsidRPr="00CD312E">
              <w:fldChar w:fldCharType="separate"/>
            </w:r>
            <w:r w:rsidR="00B22F2A">
              <w:fldChar w:fldCharType="begin"/>
            </w:r>
            <w:r w:rsidR="00B22F2A">
              <w:instrText xml:space="preserve"> REF _Ref536696675 \r \h </w:instrText>
            </w:r>
            <w:r w:rsidR="008A651A">
              <w:instrText xml:space="preserve"> \* MERGEFORMAT </w:instrText>
            </w:r>
            <w:r w:rsidR="00B22F2A">
              <w:fldChar w:fldCharType="separate"/>
            </w:r>
            <w:r w:rsidR="00B22F2A">
              <w:t>[8]</w:t>
            </w:r>
            <w:r w:rsidR="00B22F2A">
              <w:fldChar w:fldCharType="end"/>
            </w:r>
            <w:r w:rsidRPr="00CD312E">
              <w:fldChar w:fldCharType="end"/>
            </w:r>
          </w:p>
        </w:tc>
      </w:tr>
      <w:tr w:rsidR="009F35C7" w:rsidRPr="00DD2C50" w:rsidTr="005A5FA6">
        <w:tc>
          <w:tcPr>
            <w:tcW w:w="5104" w:type="dxa"/>
          </w:tcPr>
          <w:p w:rsidR="009F35C7" w:rsidRPr="00DD2C50" w:rsidRDefault="009F35C7" w:rsidP="00F61333">
            <w:pPr>
              <w:jc w:val="left"/>
            </w:pPr>
            <w:r w:rsidRPr="00DD2C50">
              <w:t>Modulation</w:t>
            </w:r>
          </w:p>
        </w:tc>
        <w:tc>
          <w:tcPr>
            <w:tcW w:w="1984" w:type="dxa"/>
          </w:tcPr>
          <w:p w:rsidR="009F35C7" w:rsidRPr="00DD2C50" w:rsidRDefault="009F35C7" w:rsidP="005A5FA6">
            <w:r w:rsidRPr="00DD2C50">
              <w:t>FSK</w:t>
            </w:r>
          </w:p>
        </w:tc>
        <w:tc>
          <w:tcPr>
            <w:tcW w:w="1984" w:type="dxa"/>
          </w:tcPr>
          <w:p w:rsidR="009F35C7" w:rsidRPr="00DD2C50" w:rsidRDefault="009F35C7" w:rsidP="005A5FA6">
            <w:r w:rsidRPr="00DD2C50">
              <w:t>128-QAM</w:t>
            </w:r>
          </w:p>
        </w:tc>
      </w:tr>
      <w:tr w:rsidR="009F35C7" w:rsidRPr="00DD2C50" w:rsidTr="005A5FA6">
        <w:tc>
          <w:tcPr>
            <w:tcW w:w="5104" w:type="dxa"/>
          </w:tcPr>
          <w:p w:rsidR="009F35C7" w:rsidRPr="00DD2C50" w:rsidRDefault="009F35C7" w:rsidP="00F61333">
            <w:pPr>
              <w:jc w:val="left"/>
            </w:pPr>
            <w:r w:rsidRPr="00DD2C50">
              <w:t>Channel spacing and receiver noise bandwidth (MHz)</w:t>
            </w:r>
          </w:p>
        </w:tc>
        <w:tc>
          <w:tcPr>
            <w:tcW w:w="1984" w:type="dxa"/>
          </w:tcPr>
          <w:p w:rsidR="009F35C7" w:rsidRPr="00DD2C50" w:rsidRDefault="009F35C7" w:rsidP="005A5FA6">
            <w:r w:rsidRPr="00DD2C50">
              <w:t>2.5, 3.5, 7, 14, 28</w:t>
            </w:r>
          </w:p>
        </w:tc>
        <w:tc>
          <w:tcPr>
            <w:tcW w:w="1984" w:type="dxa"/>
          </w:tcPr>
          <w:p w:rsidR="009F35C7" w:rsidRPr="00DD2C50" w:rsidRDefault="009F35C7" w:rsidP="005A5FA6">
            <w:r w:rsidRPr="00DD2C50">
              <w:t>2.5, 3.5, 7, 14, 28</w:t>
            </w:r>
          </w:p>
        </w:tc>
      </w:tr>
      <w:tr w:rsidR="009F35C7" w:rsidRPr="00DD2C50" w:rsidTr="005A5FA6">
        <w:tc>
          <w:tcPr>
            <w:tcW w:w="5104" w:type="dxa"/>
          </w:tcPr>
          <w:p w:rsidR="009F35C7" w:rsidRPr="00DD2C50" w:rsidRDefault="009F35C7" w:rsidP="00F61333">
            <w:pPr>
              <w:jc w:val="left"/>
            </w:pPr>
            <w:r w:rsidRPr="00DD2C50">
              <w:t>Tx output power range (dBW)</w:t>
            </w:r>
          </w:p>
        </w:tc>
        <w:tc>
          <w:tcPr>
            <w:tcW w:w="1984" w:type="dxa"/>
          </w:tcPr>
          <w:p w:rsidR="009F35C7" w:rsidRPr="00DD2C50" w:rsidRDefault="009F35C7" w:rsidP="005A5FA6">
            <w:r w:rsidRPr="00DD2C50">
              <w:t>0</w:t>
            </w:r>
          </w:p>
        </w:tc>
        <w:tc>
          <w:tcPr>
            <w:tcW w:w="1984" w:type="dxa"/>
          </w:tcPr>
          <w:p w:rsidR="009F35C7" w:rsidRPr="00DD2C50" w:rsidRDefault="009F35C7" w:rsidP="005A5FA6">
            <w:r w:rsidRPr="00DD2C50">
              <w:t>15</w:t>
            </w:r>
          </w:p>
        </w:tc>
      </w:tr>
      <w:tr w:rsidR="009F35C7" w:rsidRPr="00DD2C50" w:rsidTr="005A5FA6">
        <w:tc>
          <w:tcPr>
            <w:tcW w:w="5104" w:type="dxa"/>
          </w:tcPr>
          <w:p w:rsidR="009F35C7" w:rsidRPr="00DD2C50" w:rsidRDefault="009F35C7" w:rsidP="00F61333">
            <w:pPr>
              <w:jc w:val="left"/>
            </w:pPr>
            <w:r w:rsidRPr="00DD2C50">
              <w:t>Tx output power density range (dBW/MHz)</w:t>
            </w:r>
          </w:p>
        </w:tc>
        <w:tc>
          <w:tcPr>
            <w:tcW w:w="1984" w:type="dxa"/>
          </w:tcPr>
          <w:p w:rsidR="009F35C7" w:rsidRPr="00DD2C50" w:rsidRDefault="009F35C7" w:rsidP="005A5FA6">
            <w:r w:rsidRPr="00DD2C50">
              <w:t>−5.44</w:t>
            </w:r>
          </w:p>
        </w:tc>
        <w:tc>
          <w:tcPr>
            <w:tcW w:w="1984" w:type="dxa"/>
          </w:tcPr>
          <w:p w:rsidR="009F35C7" w:rsidRPr="00DD2C50" w:rsidRDefault="009F35C7" w:rsidP="005A5FA6">
            <w:r w:rsidRPr="00DD2C50">
              <w:t>0.528</w:t>
            </w:r>
          </w:p>
        </w:tc>
      </w:tr>
      <w:tr w:rsidR="009F35C7" w:rsidRPr="00DD2C50" w:rsidTr="005A5FA6">
        <w:tc>
          <w:tcPr>
            <w:tcW w:w="5104" w:type="dxa"/>
          </w:tcPr>
          <w:p w:rsidR="009F35C7" w:rsidRPr="00DD2C50" w:rsidRDefault="009F35C7" w:rsidP="00F61333">
            <w:pPr>
              <w:jc w:val="left"/>
            </w:pPr>
            <w:r w:rsidRPr="00DD2C50">
              <w:t>Feeder/multiplexer loss range (dB)</w:t>
            </w:r>
          </w:p>
        </w:tc>
        <w:tc>
          <w:tcPr>
            <w:tcW w:w="1984" w:type="dxa"/>
          </w:tcPr>
          <w:p w:rsidR="009F35C7" w:rsidRPr="00DD2C50" w:rsidRDefault="009F35C7" w:rsidP="005A5FA6">
            <w:r w:rsidRPr="00DD2C50">
              <w:t>0…</w:t>
            </w:r>
            <w:r w:rsidRPr="00DD2C50" w:rsidDel="00930B1C">
              <w:t xml:space="preserve"> </w:t>
            </w:r>
            <w:r w:rsidRPr="00DD2C50">
              <w:t>6.0</w:t>
            </w:r>
          </w:p>
        </w:tc>
        <w:tc>
          <w:tcPr>
            <w:tcW w:w="1984" w:type="dxa"/>
          </w:tcPr>
          <w:p w:rsidR="009F35C7" w:rsidRPr="00DD2C50" w:rsidRDefault="009F35C7" w:rsidP="005A5FA6">
            <w:r w:rsidRPr="00DD2C50">
              <w:t>0…5.0</w:t>
            </w:r>
          </w:p>
        </w:tc>
      </w:tr>
      <w:tr w:rsidR="009F35C7" w:rsidRPr="00DD2C50" w:rsidTr="005A5FA6">
        <w:tc>
          <w:tcPr>
            <w:tcW w:w="5104" w:type="dxa"/>
          </w:tcPr>
          <w:p w:rsidR="009F35C7" w:rsidRPr="00DD2C50" w:rsidRDefault="009F35C7" w:rsidP="00F61333">
            <w:pPr>
              <w:jc w:val="left"/>
            </w:pPr>
            <w:r w:rsidRPr="00DD2C50">
              <w:t xml:space="preserve">Antenna gain range (dBi) </w:t>
            </w:r>
          </w:p>
        </w:tc>
        <w:tc>
          <w:tcPr>
            <w:tcW w:w="1984" w:type="dxa"/>
          </w:tcPr>
          <w:p w:rsidR="009F35C7" w:rsidRPr="00DD2C50" w:rsidRDefault="009F35C7" w:rsidP="005A5FA6">
            <w:r w:rsidRPr="00DD2C50">
              <w:t>37</w:t>
            </w:r>
          </w:p>
        </w:tc>
        <w:tc>
          <w:tcPr>
            <w:tcW w:w="1984" w:type="dxa"/>
          </w:tcPr>
          <w:p w:rsidR="009F35C7" w:rsidRPr="00DD2C50" w:rsidRDefault="009F35C7" w:rsidP="005A5FA6">
            <w:r w:rsidRPr="00DD2C50">
              <w:t>31.9</w:t>
            </w:r>
          </w:p>
        </w:tc>
      </w:tr>
      <w:tr w:rsidR="009F35C7" w:rsidRPr="00DD2C50" w:rsidTr="005A5FA6">
        <w:tc>
          <w:tcPr>
            <w:tcW w:w="5104" w:type="dxa"/>
          </w:tcPr>
          <w:p w:rsidR="009F35C7" w:rsidRPr="00DD2C50" w:rsidRDefault="009F35C7" w:rsidP="00F61333">
            <w:pPr>
              <w:jc w:val="left"/>
            </w:pPr>
            <w:r w:rsidRPr="00DD2C50">
              <w:t>e.i.r.p. range (dBW)</w:t>
            </w:r>
          </w:p>
        </w:tc>
        <w:tc>
          <w:tcPr>
            <w:tcW w:w="1984" w:type="dxa"/>
          </w:tcPr>
          <w:p w:rsidR="009F35C7" w:rsidRPr="00DD2C50" w:rsidRDefault="009F35C7" w:rsidP="005A5FA6">
            <w:r w:rsidRPr="00DD2C50">
              <w:t>31…37</w:t>
            </w:r>
          </w:p>
        </w:tc>
        <w:tc>
          <w:tcPr>
            <w:tcW w:w="1984" w:type="dxa"/>
          </w:tcPr>
          <w:p w:rsidR="009F35C7" w:rsidRPr="00DD2C50" w:rsidRDefault="009F35C7" w:rsidP="005A5FA6">
            <w:r w:rsidRPr="00DD2C50">
              <w:t>41.9…46.9</w:t>
            </w:r>
          </w:p>
        </w:tc>
      </w:tr>
      <w:tr w:rsidR="009F35C7" w:rsidRPr="00DD2C50" w:rsidTr="005A5FA6">
        <w:tc>
          <w:tcPr>
            <w:tcW w:w="5104" w:type="dxa"/>
          </w:tcPr>
          <w:p w:rsidR="009F35C7" w:rsidRPr="00DD2C50" w:rsidRDefault="009F35C7" w:rsidP="00F61333">
            <w:pPr>
              <w:jc w:val="left"/>
            </w:pPr>
            <w:r w:rsidRPr="00DD2C50">
              <w:t>e.i.r.p. density range (dBW/MHz)</w:t>
            </w:r>
          </w:p>
        </w:tc>
        <w:tc>
          <w:tcPr>
            <w:tcW w:w="1984" w:type="dxa"/>
          </w:tcPr>
          <w:p w:rsidR="009F35C7" w:rsidRPr="00DD2C50" w:rsidRDefault="009F35C7" w:rsidP="005A5FA6">
            <w:r w:rsidRPr="00DD2C50">
              <w:t>25.6…31.6</w:t>
            </w:r>
          </w:p>
        </w:tc>
        <w:tc>
          <w:tcPr>
            <w:tcW w:w="1984" w:type="dxa"/>
          </w:tcPr>
          <w:p w:rsidR="009F35C7" w:rsidRPr="00DD2C50" w:rsidRDefault="009F35C7" w:rsidP="005A5FA6">
            <w:r w:rsidRPr="00DD2C50">
              <w:t>27.4…32.4</w:t>
            </w:r>
          </w:p>
        </w:tc>
      </w:tr>
      <w:tr w:rsidR="009F35C7" w:rsidRPr="00DD2C50" w:rsidTr="005A5FA6">
        <w:tc>
          <w:tcPr>
            <w:tcW w:w="5104" w:type="dxa"/>
          </w:tcPr>
          <w:p w:rsidR="009F35C7" w:rsidRPr="00DD2C50" w:rsidRDefault="009F35C7" w:rsidP="00F61333">
            <w:pPr>
              <w:jc w:val="left"/>
            </w:pPr>
            <w:r w:rsidRPr="00DD2C50">
              <w:t>Receiver noise figure typical</w:t>
            </w:r>
          </w:p>
        </w:tc>
        <w:tc>
          <w:tcPr>
            <w:tcW w:w="1984" w:type="dxa"/>
          </w:tcPr>
          <w:p w:rsidR="009F35C7" w:rsidRPr="00DD2C50" w:rsidRDefault="009F35C7" w:rsidP="005A5FA6"/>
        </w:tc>
        <w:tc>
          <w:tcPr>
            <w:tcW w:w="1984" w:type="dxa"/>
          </w:tcPr>
          <w:p w:rsidR="009F35C7" w:rsidRPr="00DD2C50" w:rsidRDefault="009F35C7" w:rsidP="005A5FA6">
            <w:r w:rsidRPr="00DD2C50">
              <w:t>8</w:t>
            </w:r>
          </w:p>
        </w:tc>
      </w:tr>
      <w:tr w:rsidR="009F35C7" w:rsidRPr="00DD2C50" w:rsidTr="005A5FA6">
        <w:tc>
          <w:tcPr>
            <w:tcW w:w="5104" w:type="dxa"/>
          </w:tcPr>
          <w:p w:rsidR="009F35C7" w:rsidRPr="00DD2C50" w:rsidRDefault="009F35C7" w:rsidP="00F61333">
            <w:pPr>
              <w:jc w:val="left"/>
            </w:pPr>
            <w:r w:rsidRPr="00DD2C50">
              <w:t>Receiver noise power density typical (=N</w:t>
            </w:r>
            <w:r w:rsidRPr="00DD2C50">
              <w:rPr>
                <w:rStyle w:val="ECCHLsubscript"/>
              </w:rPr>
              <w:t>RX</w:t>
            </w:r>
            <w:r w:rsidRPr="00DD2C50">
              <w:t>) (dBW/MHz)</w:t>
            </w:r>
          </w:p>
        </w:tc>
        <w:tc>
          <w:tcPr>
            <w:tcW w:w="1984" w:type="dxa"/>
          </w:tcPr>
          <w:p w:rsidR="009F35C7" w:rsidRPr="00DD2C50" w:rsidRDefault="009F35C7" w:rsidP="005A5FA6"/>
        </w:tc>
        <w:tc>
          <w:tcPr>
            <w:tcW w:w="1984" w:type="dxa"/>
          </w:tcPr>
          <w:p w:rsidR="009F35C7" w:rsidRPr="00DD2C50" w:rsidRDefault="009F35C7" w:rsidP="005A5FA6">
            <w:r w:rsidRPr="00DD2C50">
              <w:t>−136</w:t>
            </w:r>
          </w:p>
        </w:tc>
      </w:tr>
      <w:tr w:rsidR="009F35C7" w:rsidRPr="00DD2C50" w:rsidTr="005A5FA6">
        <w:tc>
          <w:tcPr>
            <w:tcW w:w="5104" w:type="dxa"/>
          </w:tcPr>
          <w:p w:rsidR="009F35C7" w:rsidRPr="00DD2C50" w:rsidRDefault="009F35C7" w:rsidP="00F61333">
            <w:pPr>
              <w:jc w:val="left"/>
            </w:pPr>
            <w:r w:rsidRPr="00DD2C50">
              <w:t>Normali</w:t>
            </w:r>
            <w:r>
              <w:t>s</w:t>
            </w:r>
            <w:r w:rsidRPr="00DD2C50">
              <w:t>ed Rx input level for</w:t>
            </w:r>
            <w:r w:rsidRPr="00DD2C50">
              <w:br/>
              <w:t>1 × 10−6 BER (dBW/MHz)</w:t>
            </w:r>
          </w:p>
        </w:tc>
        <w:tc>
          <w:tcPr>
            <w:tcW w:w="1984" w:type="dxa"/>
          </w:tcPr>
          <w:p w:rsidR="009F35C7" w:rsidRPr="00DD2C50" w:rsidRDefault="009F35C7" w:rsidP="005A5FA6"/>
        </w:tc>
        <w:tc>
          <w:tcPr>
            <w:tcW w:w="1984" w:type="dxa"/>
          </w:tcPr>
          <w:p w:rsidR="009F35C7" w:rsidRPr="00DD2C50" w:rsidRDefault="009F35C7" w:rsidP="005A5FA6">
            <w:r w:rsidRPr="00DD2C50">
              <w:t>−106.5</w:t>
            </w:r>
          </w:p>
        </w:tc>
      </w:tr>
      <w:tr w:rsidR="009F35C7" w:rsidRPr="00DD2C50" w:rsidTr="005A5FA6">
        <w:tc>
          <w:tcPr>
            <w:tcW w:w="5104" w:type="dxa"/>
          </w:tcPr>
          <w:p w:rsidR="009F35C7" w:rsidRPr="00DD2C50" w:rsidRDefault="009F35C7" w:rsidP="00F61333">
            <w:pPr>
              <w:jc w:val="left"/>
            </w:pPr>
            <w:r w:rsidRPr="00DD2C50">
              <w:t>Nominal long-term interference power density (dBW/MHz)</w:t>
            </w:r>
          </w:p>
        </w:tc>
        <w:tc>
          <w:tcPr>
            <w:tcW w:w="1984" w:type="dxa"/>
          </w:tcPr>
          <w:p w:rsidR="009F35C7" w:rsidRPr="00DD2C50" w:rsidRDefault="009F35C7" w:rsidP="005A5FA6">
            <w:r w:rsidRPr="00DD2C50">
              <w:t>N</w:t>
            </w:r>
            <w:r w:rsidRPr="00DD2C50">
              <w:rPr>
                <w:rStyle w:val="ECCHLsubscript"/>
              </w:rPr>
              <w:t xml:space="preserve">RX </w:t>
            </w:r>
            <w:r w:rsidRPr="00DD2C50">
              <w:t>+ I/N</w:t>
            </w:r>
          </w:p>
        </w:tc>
        <w:tc>
          <w:tcPr>
            <w:tcW w:w="1984" w:type="dxa"/>
          </w:tcPr>
          <w:p w:rsidR="009F35C7" w:rsidRPr="00DD2C50" w:rsidRDefault="009F35C7" w:rsidP="005A5FA6">
            <w:r w:rsidRPr="00DD2C50">
              <w:t>−136 + I/N</w:t>
            </w:r>
          </w:p>
        </w:tc>
      </w:tr>
    </w:tbl>
    <w:p w:rsidR="009F35C7" w:rsidRPr="00DD2C50" w:rsidRDefault="009F35C7" w:rsidP="009F35C7">
      <w:pPr>
        <w:rPr>
          <w:rStyle w:val="ECCParagraph"/>
        </w:rPr>
      </w:pPr>
      <w:r w:rsidRPr="00DD2C50">
        <w:rPr>
          <w:rStyle w:val="ECCParagraph"/>
        </w:rPr>
        <w:t xml:space="preserve">In CEPT, antenna gains up to 49 dBi are also reported. ECC Report 026 </w:t>
      </w:r>
      <w:r w:rsidR="00B22F2A">
        <w:rPr>
          <w:rStyle w:val="ECCParagraph"/>
        </w:rPr>
        <w:fldChar w:fldCharType="begin"/>
      </w:r>
      <w:r w:rsidR="00B22F2A">
        <w:rPr>
          <w:rStyle w:val="ECCParagraph"/>
        </w:rPr>
        <w:instrText xml:space="preserve"> REF _Ref536696703 \r \h </w:instrText>
      </w:r>
      <w:r w:rsidR="00B22F2A">
        <w:rPr>
          <w:rStyle w:val="ECCParagraph"/>
        </w:rPr>
      </w:r>
      <w:r w:rsidR="00B22F2A">
        <w:rPr>
          <w:rStyle w:val="ECCParagraph"/>
        </w:rPr>
        <w:fldChar w:fldCharType="separate"/>
      </w:r>
      <w:r w:rsidR="00B22F2A">
        <w:rPr>
          <w:rStyle w:val="ECCParagraph"/>
        </w:rPr>
        <w:t>[19]</w:t>
      </w:r>
      <w:r w:rsidR="00B22F2A">
        <w:rPr>
          <w:rStyle w:val="ECCParagraph"/>
        </w:rPr>
        <w:fldChar w:fldCharType="end"/>
      </w:r>
      <w:r w:rsidRPr="00DD2C50">
        <w:rPr>
          <w:rStyle w:val="ECCParagraph"/>
        </w:rPr>
        <w:t xml:space="preserve"> related to studies between the AMSS and FS at 14 GHz considered an antenna gain of 43 dBi for the FDP analysis, and an antenna gain of 49 dBi for the short-term analysis. In addition, it should be noted that Recommendation ITU-R SF.1650 </w:t>
      </w:r>
      <w:r w:rsidRPr="00010770">
        <w:rPr>
          <w:rStyle w:val="ECCParagraph"/>
        </w:rPr>
        <w:fldChar w:fldCharType="begin"/>
      </w:r>
      <w:r w:rsidRPr="00DD2C50">
        <w:rPr>
          <w:rStyle w:val="ECCParagraph"/>
        </w:rPr>
        <w:instrText xml:space="preserve"> REF _Ref493146570 \r \h  \* MERGEFORMAT </w:instrText>
      </w:r>
      <w:r w:rsidRPr="00010770">
        <w:rPr>
          <w:rStyle w:val="ECCParagraph"/>
        </w:rPr>
      </w:r>
      <w:r w:rsidRPr="00010770">
        <w:rPr>
          <w:rStyle w:val="ECCParagraph"/>
        </w:rPr>
        <w:fldChar w:fldCharType="separate"/>
      </w:r>
      <w:r>
        <w:rPr>
          <w:rStyle w:val="ECCParagraph"/>
        </w:rPr>
        <w:t>[18]</w:t>
      </w:r>
      <w:r w:rsidRPr="00010770">
        <w:rPr>
          <w:rStyle w:val="ECCParagraph"/>
        </w:rPr>
        <w:fldChar w:fldCharType="end"/>
      </w:r>
      <w:r w:rsidRPr="00DD2C50">
        <w:rPr>
          <w:rStyle w:val="ECCParagraph"/>
        </w:rPr>
        <w:t xml:space="preserve"> (ESV) also considers an average antenna gain of 40.5 dBi. Both 37 and 49 dBi antenna gains have been considered for the aeronautical ESIM studies as well as for the shipborne ESIM studies. For the fixed or land </w:t>
      </w:r>
      <w:r w:rsidRPr="00DD2C50">
        <w:rPr>
          <w:rStyle w:val="ECCParagraph"/>
        </w:rPr>
        <w:lastRenderedPageBreak/>
        <w:t>ESIM terminals, the protection zone has in any case to be determined on a case-by-case basis taking into account the actual FS parameters used by the administrations.</w:t>
      </w:r>
    </w:p>
    <w:p w:rsidR="009F35C7" w:rsidRPr="00DD2C50" w:rsidRDefault="009F35C7" w:rsidP="009F35C7">
      <w:pPr>
        <w:rPr>
          <w:rStyle w:val="ECCParagraph"/>
        </w:rPr>
      </w:pPr>
      <w:r w:rsidRPr="00DD2C50">
        <w:rPr>
          <w:rStyle w:val="ECCParagraph"/>
        </w:rPr>
        <w:t xml:space="preserve">The parameters generally used in the studies, extracted from </w:t>
      </w:r>
      <w:r w:rsidRPr="00010770">
        <w:rPr>
          <w:rStyle w:val="ECCParagraph"/>
        </w:rPr>
        <w:fldChar w:fldCharType="begin"/>
      </w:r>
      <w:r w:rsidRPr="00DD2C50">
        <w:rPr>
          <w:rStyle w:val="ECCParagraph"/>
        </w:rPr>
        <w:instrText xml:space="preserve"> REF _Ref467662523 \h  \* MERGEFORMAT </w:instrText>
      </w:r>
      <w:r w:rsidRPr="00010770">
        <w:rPr>
          <w:rStyle w:val="ECCParagraph"/>
        </w:rPr>
      </w:r>
      <w:r w:rsidRPr="00010770">
        <w:rPr>
          <w:rStyle w:val="ECCParagraph"/>
        </w:rPr>
        <w:fldChar w:fldCharType="separate"/>
      </w:r>
      <w:r w:rsidRPr="002E5394">
        <w:t>Table 2</w:t>
      </w:r>
      <w:r w:rsidRPr="00010770">
        <w:rPr>
          <w:rStyle w:val="ECCParagraph"/>
        </w:rPr>
        <w:fldChar w:fldCharType="end"/>
      </w:r>
      <w:r w:rsidRPr="00DD2C50">
        <w:rPr>
          <w:rStyle w:val="ECCParagraph"/>
        </w:rPr>
        <w:t xml:space="preserve"> and from deployments in CEPT, are the following.</w:t>
      </w:r>
    </w:p>
    <w:p w:rsidR="009F35C7" w:rsidRPr="00DD2C50" w:rsidRDefault="009F35C7" w:rsidP="009F35C7">
      <w:pPr>
        <w:pStyle w:val="Caption"/>
        <w:rPr>
          <w:lang w:val="en-GB"/>
        </w:rPr>
      </w:pPr>
      <w:bookmarkStart w:id="108" w:name="_Ref475965166"/>
      <w:r w:rsidRPr="00DD2C50">
        <w:rPr>
          <w:lang w:val="en-GB"/>
        </w:rPr>
        <w:t xml:space="preserve">Table </w:t>
      </w:r>
      <w:r w:rsidRPr="00CD312E">
        <w:rPr>
          <w:lang w:val="en-GB"/>
        </w:rPr>
        <w:fldChar w:fldCharType="begin"/>
      </w:r>
      <w:r w:rsidRPr="00DD2C50">
        <w:rPr>
          <w:lang w:val="en-GB"/>
        </w:rPr>
        <w:instrText xml:space="preserve"> SEQ Table \* ARABIC </w:instrText>
      </w:r>
      <w:r w:rsidRPr="00CD312E">
        <w:rPr>
          <w:lang w:val="en-GB"/>
        </w:rPr>
        <w:fldChar w:fldCharType="separate"/>
      </w:r>
      <w:r>
        <w:rPr>
          <w:noProof/>
          <w:lang w:val="en-GB"/>
        </w:rPr>
        <w:t>3</w:t>
      </w:r>
      <w:r w:rsidRPr="00CD312E">
        <w:rPr>
          <w:lang w:val="en-GB"/>
        </w:rPr>
        <w:fldChar w:fldCharType="end"/>
      </w:r>
      <w:bookmarkEnd w:id="108"/>
      <w:r w:rsidRPr="00DD2C50">
        <w:rPr>
          <w:lang w:val="en-GB"/>
        </w:rPr>
        <w:t>: FS parameters used in the studies</w:t>
      </w:r>
    </w:p>
    <w:tbl>
      <w:tblPr>
        <w:tblStyle w:val="ECCTable-redheader"/>
        <w:tblW w:w="0" w:type="auto"/>
        <w:tblInd w:w="0" w:type="dxa"/>
        <w:tblLook w:val="04A0" w:firstRow="1" w:lastRow="0" w:firstColumn="1" w:lastColumn="0" w:noHBand="0" w:noVBand="1"/>
      </w:tblPr>
      <w:tblGrid>
        <w:gridCol w:w="3538"/>
        <w:gridCol w:w="1784"/>
      </w:tblGrid>
      <w:tr w:rsidR="009F35C7" w:rsidRPr="00DD2C50" w:rsidTr="005A5FA6">
        <w:trPr>
          <w:cnfStyle w:val="100000000000" w:firstRow="1" w:lastRow="0" w:firstColumn="0" w:lastColumn="0" w:oddVBand="0" w:evenVBand="0" w:oddHBand="0" w:evenHBand="0" w:firstRowFirstColumn="0" w:firstRowLastColumn="0" w:lastRowFirstColumn="0" w:lastRowLastColumn="0"/>
        </w:trPr>
        <w:tc>
          <w:tcPr>
            <w:tcW w:w="3538" w:type="dxa"/>
          </w:tcPr>
          <w:p w:rsidR="009F35C7" w:rsidRPr="00DD2C50" w:rsidRDefault="009F35C7" w:rsidP="005A5FA6">
            <w:r w:rsidRPr="00DD2C50">
              <w:t>Parameter</w:t>
            </w:r>
          </w:p>
        </w:tc>
        <w:tc>
          <w:tcPr>
            <w:tcW w:w="1725" w:type="dxa"/>
          </w:tcPr>
          <w:p w:rsidR="009F35C7" w:rsidRPr="00DD2C50" w:rsidRDefault="009F35C7" w:rsidP="005A5FA6">
            <w:r w:rsidRPr="00DD2C50">
              <w:t>Value</w:t>
            </w:r>
          </w:p>
        </w:tc>
      </w:tr>
      <w:tr w:rsidR="009F35C7" w:rsidRPr="00DD2C50" w:rsidTr="005A5FA6">
        <w:tc>
          <w:tcPr>
            <w:tcW w:w="3538" w:type="dxa"/>
          </w:tcPr>
          <w:p w:rsidR="009F35C7" w:rsidRPr="00DD2C50" w:rsidRDefault="009F35C7" w:rsidP="005A5FA6">
            <w:r w:rsidRPr="00DD2C50">
              <w:t>Bandwidth (MHz)</w:t>
            </w:r>
          </w:p>
        </w:tc>
        <w:tc>
          <w:tcPr>
            <w:tcW w:w="1725" w:type="dxa"/>
          </w:tcPr>
          <w:p w:rsidR="009F35C7" w:rsidRPr="00DD2C50" w:rsidRDefault="009F35C7" w:rsidP="005A5FA6">
            <w:r w:rsidRPr="00DD2C50">
              <w:t>1</w:t>
            </w:r>
          </w:p>
        </w:tc>
      </w:tr>
      <w:tr w:rsidR="009F35C7" w:rsidRPr="00DD2C50" w:rsidTr="005A5FA6">
        <w:tc>
          <w:tcPr>
            <w:tcW w:w="3538" w:type="dxa"/>
          </w:tcPr>
          <w:p w:rsidR="009F35C7" w:rsidRPr="00DD2C50" w:rsidRDefault="009F35C7" w:rsidP="005A5FA6">
            <w:r w:rsidRPr="00DD2C50">
              <w:t>Antenna gain (dBi)</w:t>
            </w:r>
          </w:p>
        </w:tc>
        <w:tc>
          <w:tcPr>
            <w:tcW w:w="1725" w:type="dxa"/>
          </w:tcPr>
          <w:p w:rsidR="009F35C7" w:rsidRPr="00DD2C50" w:rsidRDefault="009F35C7" w:rsidP="005A5FA6">
            <w:r w:rsidRPr="00DD2C50">
              <w:t>37, 49</w:t>
            </w:r>
          </w:p>
        </w:tc>
      </w:tr>
      <w:tr w:rsidR="009F35C7" w:rsidRPr="00DD2C50" w:rsidTr="005A5FA6">
        <w:tc>
          <w:tcPr>
            <w:tcW w:w="3538" w:type="dxa"/>
          </w:tcPr>
          <w:p w:rsidR="009F35C7" w:rsidRPr="00DD2C50" w:rsidRDefault="009F35C7" w:rsidP="005A5FA6">
            <w:r w:rsidRPr="00DD2C50">
              <w:t>Antenna pattern</w:t>
            </w:r>
          </w:p>
        </w:tc>
        <w:tc>
          <w:tcPr>
            <w:tcW w:w="1725" w:type="dxa"/>
          </w:tcPr>
          <w:p w:rsidR="009F35C7" w:rsidRPr="00DD2C50" w:rsidRDefault="009F35C7" w:rsidP="005A5FA6">
            <w:r>
              <w:t xml:space="preserve">Recommendation </w:t>
            </w:r>
            <w:r w:rsidRPr="00DD2C50">
              <w:t xml:space="preserve">ITU-R F.699 </w:t>
            </w:r>
            <w:r w:rsidRPr="00CD312E">
              <w:fldChar w:fldCharType="begin"/>
            </w:r>
            <w:r w:rsidRPr="00DD2C50">
              <w:instrText xml:space="preserve"> REF _Ref493146624 \r \h  \* MERGEFORMAT </w:instrText>
            </w:r>
            <w:r w:rsidRPr="00CD312E">
              <w:fldChar w:fldCharType="separate"/>
            </w:r>
            <w:r>
              <w:t>[9]</w:t>
            </w:r>
            <w:r w:rsidRPr="00CD312E">
              <w:fldChar w:fldCharType="end"/>
            </w:r>
          </w:p>
        </w:tc>
      </w:tr>
      <w:tr w:rsidR="009F35C7" w:rsidRPr="00DD2C50" w:rsidTr="005A5FA6">
        <w:tc>
          <w:tcPr>
            <w:tcW w:w="3538" w:type="dxa"/>
          </w:tcPr>
          <w:p w:rsidR="009F35C7" w:rsidRPr="00DD2C50" w:rsidRDefault="009F35C7" w:rsidP="005A5FA6">
            <w:r w:rsidRPr="00DD2C50">
              <w:t>Feeder/Multiplexer loss (dB)</w:t>
            </w:r>
          </w:p>
        </w:tc>
        <w:tc>
          <w:tcPr>
            <w:tcW w:w="1725" w:type="dxa"/>
          </w:tcPr>
          <w:p w:rsidR="009F35C7" w:rsidRPr="00DD2C50" w:rsidRDefault="009F35C7" w:rsidP="005A5FA6">
            <w:r w:rsidRPr="00DD2C50">
              <w:t>0</w:t>
            </w:r>
          </w:p>
        </w:tc>
      </w:tr>
      <w:tr w:rsidR="009F35C7" w:rsidRPr="00DD2C50" w:rsidTr="005A5FA6">
        <w:tc>
          <w:tcPr>
            <w:tcW w:w="3538" w:type="dxa"/>
          </w:tcPr>
          <w:p w:rsidR="009F35C7" w:rsidRPr="00DD2C50" w:rsidRDefault="009F35C7" w:rsidP="005A5FA6">
            <w:r w:rsidRPr="00DD2C50">
              <w:t>Receiver noise figure (dB)</w:t>
            </w:r>
          </w:p>
        </w:tc>
        <w:tc>
          <w:tcPr>
            <w:tcW w:w="1725" w:type="dxa"/>
          </w:tcPr>
          <w:p w:rsidR="009F35C7" w:rsidRPr="00DD2C50" w:rsidRDefault="009F35C7" w:rsidP="005A5FA6">
            <w:r w:rsidRPr="00DD2C50">
              <w:t>8</w:t>
            </w:r>
          </w:p>
        </w:tc>
      </w:tr>
      <w:tr w:rsidR="009F35C7" w:rsidRPr="00DD2C50" w:rsidTr="005A5FA6">
        <w:tc>
          <w:tcPr>
            <w:tcW w:w="3538" w:type="dxa"/>
          </w:tcPr>
          <w:p w:rsidR="009F35C7" w:rsidRPr="00DD2C50" w:rsidRDefault="009F35C7" w:rsidP="005A5FA6">
            <w:r w:rsidRPr="00DD2C50">
              <w:t>Antenna height above ground (m)</w:t>
            </w:r>
          </w:p>
        </w:tc>
        <w:tc>
          <w:tcPr>
            <w:tcW w:w="1725" w:type="dxa"/>
          </w:tcPr>
          <w:p w:rsidR="009F35C7" w:rsidRPr="00DD2C50" w:rsidRDefault="009F35C7" w:rsidP="005A5FA6">
            <w:r w:rsidRPr="00DD2C50">
              <w:t>30</w:t>
            </w:r>
          </w:p>
        </w:tc>
      </w:tr>
      <w:tr w:rsidR="009F35C7" w:rsidRPr="00DD2C50" w:rsidTr="005A5FA6">
        <w:tc>
          <w:tcPr>
            <w:tcW w:w="3538" w:type="dxa"/>
          </w:tcPr>
          <w:p w:rsidR="009F35C7" w:rsidRPr="00DD2C50" w:rsidRDefault="009F35C7" w:rsidP="005A5FA6">
            <w:r w:rsidRPr="00DD2C50">
              <w:t>Elevation angle (°)</w:t>
            </w:r>
          </w:p>
        </w:tc>
        <w:tc>
          <w:tcPr>
            <w:tcW w:w="1725" w:type="dxa"/>
          </w:tcPr>
          <w:p w:rsidR="009F35C7" w:rsidRPr="00DD2C50" w:rsidRDefault="009F35C7" w:rsidP="005A5FA6">
            <w:r w:rsidRPr="00DD2C50">
              <w:t>0 - 5</w:t>
            </w:r>
          </w:p>
        </w:tc>
      </w:tr>
    </w:tbl>
    <w:p w:rsidR="009F35C7" w:rsidRPr="00DD2C50" w:rsidRDefault="009F35C7" w:rsidP="009F35C7">
      <w:pPr>
        <w:rPr>
          <w:rStyle w:val="ECCParagraph"/>
        </w:rPr>
      </w:pPr>
      <w:r w:rsidRPr="00DD2C50">
        <w:rPr>
          <w:rStyle w:val="ECCParagraph"/>
        </w:rPr>
        <w:t>When the FS station is on the coast, an additional ground height above sea level of 50 m was considered.</w:t>
      </w:r>
    </w:p>
    <w:p w:rsidR="009F35C7" w:rsidRPr="002E5394" w:rsidRDefault="009F35C7" w:rsidP="009F35C7">
      <w:pPr>
        <w:pStyle w:val="Heading3"/>
        <w:rPr>
          <w:lang w:val="en-GB"/>
        </w:rPr>
      </w:pPr>
      <w:bookmarkStart w:id="109" w:name="_Toc477331912"/>
      <w:bookmarkStart w:id="110" w:name="_Toc504563291"/>
      <w:bookmarkStart w:id="111" w:name="_Toc536696516"/>
      <w:bookmarkStart w:id="112" w:name="_Toc536700376"/>
      <w:r w:rsidRPr="002E5394">
        <w:rPr>
          <w:lang w:val="en-GB"/>
        </w:rPr>
        <w:t>Long-term criterion</w:t>
      </w:r>
      <w:bookmarkEnd w:id="109"/>
      <w:bookmarkEnd w:id="110"/>
      <w:bookmarkEnd w:id="111"/>
      <w:bookmarkEnd w:id="112"/>
    </w:p>
    <w:p w:rsidR="009F35C7" w:rsidRPr="00DD2C50" w:rsidRDefault="009F35C7" w:rsidP="009F35C7">
      <w:r w:rsidRPr="00DD2C50">
        <w:t xml:space="preserve">The long-term protection criterion is based on an I/N of -10 dB not to be exceeded more than 20% of the time as described in </w:t>
      </w:r>
      <w:r>
        <w:t xml:space="preserve">Recommendation </w:t>
      </w:r>
      <w:r w:rsidRPr="00DD2C50">
        <w:t xml:space="preserve">ITU-R F.758-6 </w:t>
      </w:r>
      <w:r w:rsidR="00B22F2A">
        <w:rPr>
          <w:rStyle w:val="ECCParagraph"/>
        </w:rPr>
        <w:fldChar w:fldCharType="begin"/>
      </w:r>
      <w:r w:rsidR="00B22F2A">
        <w:rPr>
          <w:rStyle w:val="ECCParagraph"/>
        </w:rPr>
        <w:instrText xml:space="preserve"> REF _Ref536696637 \r \h </w:instrText>
      </w:r>
      <w:r w:rsidR="00B22F2A">
        <w:rPr>
          <w:rStyle w:val="ECCParagraph"/>
        </w:rPr>
      </w:r>
      <w:r w:rsidR="00B22F2A">
        <w:rPr>
          <w:rStyle w:val="ECCParagraph"/>
        </w:rPr>
        <w:fldChar w:fldCharType="separate"/>
      </w:r>
      <w:r w:rsidR="00B22F2A">
        <w:rPr>
          <w:rStyle w:val="ECCParagraph"/>
        </w:rPr>
        <w:t>[7]</w:t>
      </w:r>
      <w:r w:rsidR="00B22F2A">
        <w:rPr>
          <w:rStyle w:val="ECCParagraph"/>
        </w:rPr>
        <w:fldChar w:fldCharType="end"/>
      </w:r>
      <w:r w:rsidRPr="00DD2C50">
        <w:t xml:space="preserve">. In addition, the same recommendation states that sharing studies in the frequency bands where multipath fading is the dominant propagation impairment for FS receivers (mostly in frequency bands below about 15 GHz), the fading on the desired and interfering paths are uncorrelated. Under these conditions, Recommendation ITU-R F.1108 </w:t>
      </w:r>
      <w:r w:rsidRPr="00010770">
        <w:fldChar w:fldCharType="begin"/>
      </w:r>
      <w:r w:rsidRPr="00DD2C50">
        <w:instrText xml:space="preserve"> REF _Ref493146742 \r \h </w:instrText>
      </w:r>
      <w:r w:rsidRPr="00DD2C50">
        <w:rPr>
          <w:rStyle w:val="ECCParagraph"/>
        </w:rPr>
        <w:instrText xml:space="preserve"> \* MERGEFORMAT </w:instrText>
      </w:r>
      <w:r w:rsidRPr="00010770">
        <w:fldChar w:fldCharType="separate"/>
      </w:r>
      <w:r w:rsidR="00B22F2A">
        <w:fldChar w:fldCharType="begin"/>
      </w:r>
      <w:r w:rsidR="00B22F2A">
        <w:instrText xml:space="preserve"> REF _Ref536696779 \r \h </w:instrText>
      </w:r>
      <w:r w:rsidR="00B22F2A">
        <w:fldChar w:fldCharType="separate"/>
      </w:r>
      <w:r w:rsidR="00B22F2A">
        <w:t>[20]</w:t>
      </w:r>
      <w:r w:rsidR="00B22F2A">
        <w:fldChar w:fldCharType="end"/>
      </w:r>
      <w:r w:rsidRPr="00010770">
        <w:fldChar w:fldCharType="end"/>
      </w:r>
      <w:r w:rsidRPr="00DD2C50">
        <w:t xml:space="preserve"> introduced the Fractional Degradation in Performance (FDP) method, which shows that it is appropriate to use the average value of the interference power as the critical value for long-term interference power. By analogy with Recommendation ITU-R F.1494 </w:t>
      </w:r>
      <w:r w:rsidR="00B22F2A">
        <w:fldChar w:fldCharType="begin"/>
      </w:r>
      <w:r w:rsidR="00B22F2A">
        <w:instrText xml:space="preserve"> REF _Ref536696815 \r \h </w:instrText>
      </w:r>
      <w:r w:rsidR="00B22F2A">
        <w:fldChar w:fldCharType="separate"/>
      </w:r>
      <w:r w:rsidR="00B22F2A">
        <w:t>[21]</w:t>
      </w:r>
      <w:r w:rsidR="00B22F2A">
        <w:fldChar w:fldCharType="end"/>
      </w:r>
      <w:r w:rsidRPr="00DD2C50">
        <w:t xml:space="preserve"> dealing with the protection of FS from time varying aggregate interference from other co-primary services in the 10.7-12.75 GHz band, it can be established that the FDP should not exceed 10%.</w:t>
      </w:r>
    </w:p>
    <w:p w:rsidR="009F35C7" w:rsidRPr="00CD312E" w:rsidRDefault="009F35C7" w:rsidP="009F35C7">
      <w:pPr>
        <w:pStyle w:val="Heading3"/>
        <w:rPr>
          <w:lang w:val="en-GB"/>
        </w:rPr>
      </w:pPr>
      <w:bookmarkStart w:id="113" w:name="_Toc477331913"/>
      <w:bookmarkStart w:id="114" w:name="_Ref493152998"/>
      <w:bookmarkStart w:id="115" w:name="_Toc504563292"/>
      <w:bookmarkStart w:id="116" w:name="_Toc536696517"/>
      <w:bookmarkStart w:id="117" w:name="_Toc536700377"/>
      <w:r w:rsidRPr="00CD312E">
        <w:rPr>
          <w:lang w:val="en-GB"/>
        </w:rPr>
        <w:t>Short-term criterion</w:t>
      </w:r>
      <w:bookmarkEnd w:id="113"/>
      <w:bookmarkEnd w:id="114"/>
      <w:bookmarkEnd w:id="115"/>
      <w:bookmarkEnd w:id="116"/>
      <w:bookmarkEnd w:id="117"/>
    </w:p>
    <w:p w:rsidR="009F35C7" w:rsidRPr="00DD2C50" w:rsidRDefault="009F35C7" w:rsidP="009F35C7">
      <w:r w:rsidRPr="00DD2C50">
        <w:t xml:space="preserve">The determination of a short-term criterion shall be based upon the allowed degradation of performance of links as set forth in Recommendation </w:t>
      </w:r>
      <w:r>
        <w:t xml:space="preserve">ITU-R </w:t>
      </w:r>
      <w:r w:rsidRPr="00DD2C50">
        <w:t xml:space="preserve">F.1565 </w:t>
      </w:r>
      <w:r w:rsidR="00B22F2A">
        <w:fldChar w:fldCharType="begin"/>
      </w:r>
      <w:r w:rsidR="00B22F2A">
        <w:instrText xml:space="preserve"> REF _Ref536696826 \r \h </w:instrText>
      </w:r>
      <w:r w:rsidR="00B22F2A">
        <w:fldChar w:fldCharType="separate"/>
      </w:r>
      <w:r w:rsidR="00B22F2A">
        <w:t>[11]</w:t>
      </w:r>
      <w:r w:rsidR="00B22F2A">
        <w:fldChar w:fldCharType="end"/>
      </w:r>
      <w:r w:rsidRPr="00DD2C50">
        <w:t xml:space="preserve"> which replaces a number of other recommendations such as F.1241 </w:t>
      </w:r>
      <w:r w:rsidR="00B22F2A">
        <w:fldChar w:fldCharType="begin"/>
      </w:r>
      <w:r w:rsidR="00B22F2A">
        <w:instrText xml:space="preserve"> REF _Ref536696836 \r \h </w:instrText>
      </w:r>
      <w:r w:rsidR="00B22F2A">
        <w:fldChar w:fldCharType="separate"/>
      </w:r>
      <w:r w:rsidR="00B22F2A">
        <w:t>[23]</w:t>
      </w:r>
      <w:r w:rsidR="00B22F2A">
        <w:fldChar w:fldCharType="end"/>
      </w:r>
      <w:r w:rsidRPr="00DD2C50">
        <w:t xml:space="preserve"> which were used back in 2000-2003.</w:t>
      </w:r>
      <w:bookmarkStart w:id="118" w:name="_Toc476062792"/>
      <w:bookmarkStart w:id="119" w:name="_Toc476063199"/>
      <w:bookmarkEnd w:id="118"/>
      <w:bookmarkEnd w:id="119"/>
    </w:p>
    <w:p w:rsidR="009F35C7" w:rsidRPr="00DD2C50" w:rsidRDefault="009F35C7" w:rsidP="009F35C7">
      <w:r w:rsidRPr="00DD2C50">
        <w:t>The degradation due to a given interference short-term criterion is the probability of the simultaneous effect of this criterion and a fading higher than the net fade margin (F), defined as follows:</w:t>
      </w:r>
      <w:bookmarkStart w:id="120" w:name="_Toc476062793"/>
      <w:bookmarkStart w:id="121" w:name="_Toc476063200"/>
      <w:bookmarkEnd w:id="120"/>
      <w:bookmarkEnd w:id="121"/>
      <w:r w:rsidRPr="00DD2C50">
        <w:t xml:space="preserve"> </w:t>
      </w:r>
    </w:p>
    <w:p w:rsidR="009F35C7" w:rsidRPr="00DD2C50" w:rsidRDefault="009F35C7" w:rsidP="009F35C7">
      <w:pPr>
        <w:jc w:val="right"/>
      </w:pPr>
      <m:oMath>
        <m:r>
          <w:rPr>
            <w:rFonts w:ascii="Cambria Math" w:hAnsi="Cambria Math"/>
          </w:rPr>
          <m:t>F</m:t>
        </m:r>
        <m:r>
          <m:rPr>
            <m:sty m:val="p"/>
          </m:rPr>
          <w:rPr>
            <w:rFonts w:ascii="Cambria Math" w:hAnsi="Cambria Math"/>
          </w:rPr>
          <m:t> = </m:t>
        </m:r>
        <m:r>
          <w:rPr>
            <w:rFonts w:ascii="Cambria Math" w:hAnsi="Cambria Math"/>
          </w:rPr>
          <m:t>FM</m:t>
        </m:r>
        <m:r>
          <m:rPr>
            <m:sty m:val="p"/>
          </m:rPr>
          <w:rPr>
            <w:rFonts w:ascii="Cambria Math" w:hAnsi="Cambria Math"/>
          </w:rPr>
          <m:t> – </m:t>
        </m:r>
        <m:r>
          <w:rPr>
            <w:rFonts w:ascii="Cambria Math" w:hAnsi="Cambria Math"/>
          </w:rPr>
          <m:t>ATPCrange</m:t>
        </m:r>
        <m:r>
          <m:rPr>
            <m:sty m:val="p"/>
          </m:rPr>
          <w:rPr>
            <w:rFonts w:ascii="Cambria Math" w:hAnsi="Cambria Math"/>
          </w:rPr>
          <m:t> –</m:t>
        </m:r>
        <m:f>
          <m:fPr>
            <m:ctrlPr>
              <w:rPr>
                <w:rFonts w:ascii="Cambria Math" w:hAnsi="Cambria Math"/>
              </w:rPr>
            </m:ctrlPr>
          </m:fPr>
          <m:num>
            <m:r>
              <m:rPr>
                <m:sty m:val="p"/>
              </m:rPr>
              <w:rPr>
                <w:rFonts w:ascii="Cambria Math" w:hAnsi="Cambria Math"/>
              </w:rPr>
              <m:t> </m:t>
            </m:r>
            <m:r>
              <w:rPr>
                <w:rFonts w:ascii="Cambria Math" w:hAnsi="Cambria Math"/>
              </w:rPr>
              <m:t>I</m:t>
            </m:r>
            <m:ctrlPr>
              <w:rPr>
                <w:rFonts w:ascii="Cambria Math" w:hAnsi="Cambria Math"/>
                <w:i/>
                <w:iCs/>
              </w:rPr>
            </m:ctrlPr>
          </m:num>
          <m:den>
            <m:r>
              <w:rPr>
                <w:rFonts w:ascii="Cambria Math" w:hAnsi="Cambria Math"/>
              </w:rPr>
              <m:t>N</m:t>
            </m:r>
          </m:den>
        </m:f>
      </m:oMath>
      <w:bookmarkStart w:id="122" w:name="_Toc476062794"/>
      <w:bookmarkStart w:id="123" w:name="_Toc476063201"/>
      <w:bookmarkEnd w:id="122"/>
      <w:bookmarkEnd w:id="123"/>
      <w:r w:rsidRPr="00DD2C50">
        <w:t xml:space="preserve"> </w:t>
      </w:r>
      <w:r w:rsidRPr="00DD2C50">
        <w:tab/>
      </w:r>
      <w:r w:rsidRPr="00DD2C50">
        <w:tab/>
      </w:r>
      <w:r w:rsidRPr="00DD2C50">
        <w:tab/>
      </w:r>
      <w:r w:rsidRPr="00DD2C50">
        <w:tab/>
      </w:r>
      <w:r w:rsidRPr="00DD2C50">
        <w:tab/>
      </w:r>
      <w:r w:rsidRPr="00DD2C50">
        <w:tab/>
        <w:t>(1)</w:t>
      </w:r>
    </w:p>
    <w:p w:rsidR="009F35C7" w:rsidRPr="00DD2C50" w:rsidRDefault="009F35C7" w:rsidP="009F35C7">
      <w:r w:rsidRPr="00DD2C50">
        <w:t>The degradation of performance is linked to the percentage of time p associated with the protection criterion by:</w:t>
      </w:r>
      <w:bookmarkStart w:id="124" w:name="_Toc476062795"/>
      <w:bookmarkStart w:id="125" w:name="_Toc476063202"/>
      <w:bookmarkEnd w:id="124"/>
      <w:bookmarkEnd w:id="125"/>
    </w:p>
    <w:p w:rsidR="009F35C7" w:rsidRPr="00DD2C50" w:rsidRDefault="009F35C7" w:rsidP="009F35C7">
      <w:pPr>
        <w:jc w:val="right"/>
      </w:pPr>
      <m:oMath>
        <m:r>
          <w:rPr>
            <w:rFonts w:ascii="Cambria Math" w:hAnsi="Cambria Math"/>
          </w:rPr>
          <m:t>DP</m:t>
        </m:r>
        <m:d>
          <m:dPr>
            <m:ctrlPr>
              <w:rPr>
                <w:rFonts w:ascii="Cambria Math" w:hAnsi="Cambria Math"/>
              </w:rPr>
            </m:ctrlPr>
          </m:dPr>
          <m:e>
            <m:r>
              <w:rPr>
                <w:rFonts w:ascii="Cambria Math" w:hAnsi="Cambria Math"/>
              </w:rPr>
              <m:t>%</m:t>
            </m:r>
          </m:e>
        </m:d>
        <m:r>
          <w:rPr>
            <w:rFonts w:ascii="Cambria Math" w:hAnsi="Cambria Math"/>
          </w:rPr>
          <m:t>=</m:t>
        </m:r>
        <m:f>
          <m:fPr>
            <m:ctrlPr>
              <w:rPr>
                <w:rFonts w:ascii="Cambria Math" w:hAnsi="Cambria Math"/>
              </w:rPr>
            </m:ctrlPr>
          </m:fPr>
          <m:num>
            <m:r>
              <w:rPr>
                <w:rFonts w:ascii="Cambria Math" w:hAnsi="Cambria Math"/>
              </w:rPr>
              <m:t>p</m:t>
            </m:r>
            <m:r>
              <m:rPr>
                <m:sty m:val="p"/>
              </m:rPr>
              <w:rPr>
                <w:rFonts w:ascii="Cambria Math" w:hAnsi="Cambria Math"/>
              </w:rPr>
              <m:t>(%).</m:t>
            </m:r>
            <m:r>
              <w:rPr>
                <w:rFonts w:ascii="Cambria Math" w:hAnsi="Cambria Math"/>
              </w:rPr>
              <m:t>A</m:t>
            </m:r>
            <m:r>
              <m:rPr>
                <m:sty m:val="p"/>
              </m:rPr>
              <w:rPr>
                <w:rFonts w:ascii="Cambria Math" w:hAnsi="Cambria Math"/>
              </w:rPr>
              <m:t>(%)</m:t>
            </m:r>
          </m:num>
          <m:den>
            <m:r>
              <w:rPr>
                <w:rFonts w:ascii="Cambria Math" w:hAnsi="Cambria Math"/>
              </w:rPr>
              <m:t>100</m:t>
            </m:r>
          </m:den>
        </m:f>
      </m:oMath>
      <w:bookmarkStart w:id="126" w:name="_Toc476062796"/>
      <w:bookmarkStart w:id="127" w:name="_Toc476063203"/>
      <w:bookmarkEnd w:id="126"/>
      <w:bookmarkEnd w:id="127"/>
      <w:r w:rsidRPr="00DD2C50">
        <w:tab/>
      </w:r>
      <w:r w:rsidRPr="00DD2C50">
        <w:tab/>
      </w:r>
      <w:r w:rsidRPr="00DD2C50">
        <w:tab/>
      </w:r>
      <w:r w:rsidRPr="00DD2C50">
        <w:tab/>
      </w:r>
      <w:r w:rsidRPr="00DD2C50">
        <w:tab/>
      </w:r>
      <w:r w:rsidRPr="00DD2C50">
        <w:tab/>
      </w:r>
      <w:r w:rsidRPr="00DD2C50">
        <w:tab/>
      </w:r>
      <w:r w:rsidRPr="00DD2C50">
        <w:tab/>
      </w:r>
      <w:r w:rsidRPr="00DD2C50">
        <w:tab/>
      </w:r>
      <w:r w:rsidRPr="00DD2C50">
        <w:tab/>
        <w:t>(2)</w:t>
      </w:r>
    </w:p>
    <w:p w:rsidR="009F35C7" w:rsidRPr="00DD2C50" w:rsidRDefault="009F35C7" w:rsidP="009F35C7">
      <w:pPr>
        <w:keepNext/>
      </w:pPr>
      <w:proofErr w:type="gramStart"/>
      <w:r w:rsidRPr="00DD2C50">
        <w:lastRenderedPageBreak/>
        <w:t>therefore</w:t>
      </w:r>
      <w:proofErr w:type="gramEnd"/>
      <w:r w:rsidRPr="00DD2C50">
        <w:t xml:space="preserve"> </w:t>
      </w:r>
      <w:bookmarkStart w:id="128" w:name="_Toc476062797"/>
      <w:bookmarkStart w:id="129" w:name="_Toc476063204"/>
      <w:bookmarkEnd w:id="128"/>
      <w:bookmarkEnd w:id="129"/>
    </w:p>
    <w:p w:rsidR="009F35C7" w:rsidRPr="00DD2C50" w:rsidRDefault="009F35C7" w:rsidP="009F35C7">
      <w:pPr>
        <w:keepNext/>
        <w:jc w:val="right"/>
      </w:pPr>
      <m:oMath>
        <m:r>
          <w:rPr>
            <w:rFonts w:ascii="Cambria Math" w:hAnsi="Cambria Math"/>
          </w:rPr>
          <m:t>p</m:t>
        </m:r>
        <m:r>
          <m:rPr>
            <m:sty m:val="p"/>
          </m:rPr>
          <w:rPr>
            <w:rFonts w:ascii="Cambria Math" w:hAnsi="Cambria Math"/>
          </w:rPr>
          <m:t>(%)=</m:t>
        </m:r>
        <m:f>
          <m:fPr>
            <m:ctrlPr>
              <w:rPr>
                <w:rFonts w:ascii="Cambria Math" w:hAnsi="Cambria Math"/>
              </w:rPr>
            </m:ctrlPr>
          </m:fPr>
          <m:num>
            <m:r>
              <w:rPr>
                <w:rFonts w:ascii="Cambria Math" w:hAnsi="Cambria Math"/>
              </w:rPr>
              <m:t>DP</m:t>
            </m:r>
            <m:r>
              <m:rPr>
                <m:sty m:val="p"/>
              </m:rPr>
              <w:rPr>
                <w:rFonts w:ascii="Cambria Math" w:hAnsi="Cambria Math"/>
              </w:rPr>
              <m:t>(%)</m:t>
            </m:r>
          </m:num>
          <m:den>
            <m:r>
              <m:rPr>
                <m:sty m:val="p"/>
              </m:rPr>
              <w:rPr>
                <w:rFonts w:ascii="Cambria Math" w:hAnsi="Cambria Math"/>
              </w:rPr>
              <m:t>A(%)</m:t>
            </m:r>
          </m:den>
        </m:f>
        <m:r>
          <m:rPr>
            <m:sty m:val="p"/>
          </m:rPr>
          <w:rPr>
            <w:rFonts w:ascii="Cambria Math" w:hAnsi="Cambria Math"/>
          </w:rPr>
          <m:t>100</m:t>
        </m:r>
      </m:oMath>
      <w:bookmarkStart w:id="130" w:name="_Toc476062798"/>
      <w:bookmarkStart w:id="131" w:name="_Toc476063205"/>
      <w:bookmarkEnd w:id="130"/>
      <w:bookmarkEnd w:id="131"/>
      <w:r w:rsidRPr="00DD2C50">
        <w:tab/>
      </w:r>
      <w:r w:rsidRPr="00DD2C50">
        <w:tab/>
      </w:r>
      <w:r w:rsidRPr="00DD2C50">
        <w:tab/>
      </w:r>
      <w:r w:rsidRPr="00DD2C50">
        <w:tab/>
      </w:r>
      <w:r w:rsidRPr="00DD2C50">
        <w:tab/>
      </w:r>
      <w:r w:rsidRPr="00DD2C50">
        <w:tab/>
      </w:r>
      <w:r w:rsidRPr="00DD2C50">
        <w:tab/>
      </w:r>
      <w:r w:rsidRPr="00DD2C50">
        <w:tab/>
        <w:t>(3)</w:t>
      </w:r>
    </w:p>
    <w:p w:rsidR="009F35C7" w:rsidRPr="00DD2C50" w:rsidRDefault="009F35C7" w:rsidP="009F35C7">
      <w:r w:rsidRPr="00DD2C50">
        <w:t>Where</w:t>
      </w:r>
      <w:bookmarkStart w:id="132" w:name="_Toc476062799"/>
      <w:bookmarkStart w:id="133" w:name="_Toc476063206"/>
      <w:bookmarkEnd w:id="132"/>
      <w:bookmarkEnd w:id="133"/>
      <w:r w:rsidRPr="00DD2C50">
        <w:t>:</w:t>
      </w:r>
    </w:p>
    <w:p w:rsidR="009F35C7" w:rsidRPr="00DD2C50" w:rsidRDefault="009F35C7" w:rsidP="009F35C7">
      <w:pPr>
        <w:pStyle w:val="ECCBulletsLv1"/>
      </w:pPr>
      <w:r w:rsidRPr="00DD2C50">
        <w:t>DP:</w:t>
      </w:r>
      <w:r w:rsidRPr="00DD2C50">
        <w:tab/>
        <w:t>allowed degradation of performance (%)</w:t>
      </w:r>
      <w:bookmarkStart w:id="134" w:name="_Toc476062800"/>
      <w:bookmarkStart w:id="135" w:name="_Toc476063207"/>
      <w:bookmarkEnd w:id="134"/>
      <w:bookmarkEnd w:id="135"/>
      <w:r w:rsidRPr="00DD2C50">
        <w:t>;</w:t>
      </w:r>
    </w:p>
    <w:p w:rsidR="009F35C7" w:rsidRPr="00DD2C50" w:rsidRDefault="009F35C7" w:rsidP="009F35C7">
      <w:pPr>
        <w:pStyle w:val="ECCBulletsLv1"/>
      </w:pPr>
      <w:r w:rsidRPr="00DD2C50">
        <w:t>EPO:</w:t>
      </w:r>
      <w:r w:rsidRPr="00DD2C50">
        <w:tab/>
        <w:t>error performance objective (%)</w:t>
      </w:r>
      <w:bookmarkStart w:id="136" w:name="_Toc476062801"/>
      <w:bookmarkStart w:id="137" w:name="_Toc476063208"/>
      <w:bookmarkEnd w:id="136"/>
      <w:bookmarkEnd w:id="137"/>
      <w:r w:rsidRPr="00DD2C50">
        <w:tab/>
        <w:t>p:</w:t>
      </w:r>
      <w:r w:rsidRPr="00DD2C50">
        <w:tab/>
        <w:t>percentage of time where the short-term I/N may be exceeded (%)</w:t>
      </w:r>
      <w:bookmarkStart w:id="138" w:name="_Toc476062802"/>
      <w:bookmarkStart w:id="139" w:name="_Toc476063209"/>
      <w:bookmarkEnd w:id="138"/>
      <w:bookmarkEnd w:id="139"/>
      <w:r w:rsidRPr="00DD2C50">
        <w:t>;</w:t>
      </w:r>
    </w:p>
    <w:p w:rsidR="009F35C7" w:rsidRPr="00DD2C50" w:rsidRDefault="009F35C7" w:rsidP="009F35C7">
      <w:pPr>
        <w:pStyle w:val="ECCBulletsLv1"/>
      </w:pPr>
      <w:r w:rsidRPr="00DD2C50">
        <w:t>A:</w:t>
      </w:r>
      <w:r w:rsidRPr="00DD2C50">
        <w:tab/>
        <w:t xml:space="preserve">percentage of time a given fade margin may be exceeded (%), </w:t>
      </w:r>
      <w:r w:rsidRPr="00DD2C50">
        <w:br/>
        <w:t xml:space="preserve">(see Recommendation ITU-R P.530 </w:t>
      </w:r>
      <w:r w:rsidR="00B22F2A">
        <w:fldChar w:fldCharType="begin"/>
      </w:r>
      <w:r w:rsidR="00B22F2A">
        <w:instrText xml:space="preserve"> REF _Ref536696850 \r \h </w:instrText>
      </w:r>
      <w:r w:rsidR="00B22F2A">
        <w:fldChar w:fldCharType="separate"/>
      </w:r>
      <w:r w:rsidR="00B22F2A">
        <w:t>[10]</w:t>
      </w:r>
      <w:r w:rsidR="00B22F2A">
        <w:fldChar w:fldCharType="end"/>
      </w:r>
      <w:r w:rsidRPr="00DD2C50">
        <w:t>).</w:t>
      </w:r>
      <w:bookmarkStart w:id="140" w:name="_Toc476062803"/>
      <w:bookmarkStart w:id="141" w:name="_Toc476063210"/>
      <w:bookmarkEnd w:id="140"/>
      <w:bookmarkEnd w:id="141"/>
    </w:p>
    <w:p w:rsidR="009F35C7" w:rsidRPr="00DD2C50" w:rsidRDefault="009F35C7" w:rsidP="009F35C7">
      <w:pPr>
        <w:rPr>
          <w:rStyle w:val="ECCParagraph"/>
        </w:rPr>
      </w:pPr>
      <w:r w:rsidRPr="00DD2C50">
        <w:rPr>
          <w:rStyle w:val="ECCParagraph"/>
        </w:rPr>
        <w:t xml:space="preserve">Recommendation ITU-R F.1565 </w:t>
      </w:r>
      <w:r w:rsidR="00B22F2A">
        <w:rPr>
          <w:rStyle w:val="ECCParagraph"/>
        </w:rPr>
        <w:fldChar w:fldCharType="begin"/>
      </w:r>
      <w:r w:rsidR="00B22F2A">
        <w:rPr>
          <w:rStyle w:val="ECCParagraph"/>
        </w:rPr>
        <w:instrText xml:space="preserve"> REF _Ref536696826 \r \h </w:instrText>
      </w:r>
      <w:r w:rsidR="00B22F2A">
        <w:rPr>
          <w:rStyle w:val="ECCParagraph"/>
        </w:rPr>
      </w:r>
      <w:r w:rsidR="00B22F2A">
        <w:rPr>
          <w:rStyle w:val="ECCParagraph"/>
        </w:rPr>
        <w:fldChar w:fldCharType="separate"/>
      </w:r>
      <w:r w:rsidR="00B22F2A">
        <w:rPr>
          <w:rStyle w:val="ECCParagraph"/>
        </w:rPr>
        <w:t>[11]</w:t>
      </w:r>
      <w:r w:rsidR="00B22F2A">
        <w:rPr>
          <w:rStyle w:val="ECCParagraph"/>
        </w:rPr>
        <w:fldChar w:fldCharType="end"/>
      </w:r>
      <w:r w:rsidRPr="00DD2C50">
        <w:rPr>
          <w:rStyle w:val="ECCParagraph"/>
        </w:rPr>
        <w:t xml:space="preserve"> provides the values of degradation of performance allowed due to interference for international, national long-haul, short-haul, and access connections, respectively. The degradation values are also given in this Recommendation for the errored second (ES) and severely errored second (SES) objectives.</w:t>
      </w:r>
      <w:bookmarkStart w:id="142" w:name="_Toc476062804"/>
      <w:bookmarkStart w:id="143" w:name="_Toc476063211"/>
      <w:bookmarkEnd w:id="142"/>
      <w:bookmarkEnd w:id="143"/>
    </w:p>
    <w:p w:rsidR="009F35C7" w:rsidRPr="00DD2C50" w:rsidRDefault="009F35C7" w:rsidP="009F35C7">
      <w:pPr>
        <w:rPr>
          <w:rStyle w:val="ECCParagraph"/>
        </w:rPr>
      </w:pPr>
      <w:r w:rsidRPr="00DD2C50">
        <w:rPr>
          <w:rStyle w:val="ECCParagraph"/>
        </w:rPr>
        <w:t>As indicated in other</w:t>
      </w:r>
      <w:r>
        <w:rPr>
          <w:rStyle w:val="ECCParagraph"/>
        </w:rPr>
        <w:t xml:space="preserve"> ITU-R</w:t>
      </w:r>
      <w:r w:rsidRPr="00DD2C50">
        <w:rPr>
          <w:rStyle w:val="ECCParagraph"/>
        </w:rPr>
        <w:t xml:space="preserve"> </w:t>
      </w:r>
      <w:r>
        <w:rPr>
          <w:rStyle w:val="ECCParagraph"/>
        </w:rPr>
        <w:t>R</w:t>
      </w:r>
      <w:r w:rsidRPr="00DD2C50">
        <w:rPr>
          <w:rStyle w:val="ECCParagraph"/>
        </w:rPr>
        <w:t xml:space="preserve">ecommendations such as F.1494 </w:t>
      </w:r>
      <w:r w:rsidR="00B22F2A">
        <w:rPr>
          <w:rStyle w:val="ECCParagraph"/>
        </w:rPr>
        <w:fldChar w:fldCharType="begin"/>
      </w:r>
      <w:r w:rsidR="00B22F2A">
        <w:rPr>
          <w:rStyle w:val="ECCParagraph"/>
        </w:rPr>
        <w:instrText xml:space="preserve"> REF _Ref536696815 \r \h </w:instrText>
      </w:r>
      <w:r w:rsidR="00B22F2A">
        <w:rPr>
          <w:rStyle w:val="ECCParagraph"/>
        </w:rPr>
      </w:r>
      <w:r w:rsidR="00B22F2A">
        <w:rPr>
          <w:rStyle w:val="ECCParagraph"/>
        </w:rPr>
        <w:fldChar w:fldCharType="separate"/>
      </w:r>
      <w:r w:rsidR="00B22F2A">
        <w:rPr>
          <w:rStyle w:val="ECCParagraph"/>
        </w:rPr>
        <w:t>[21]</w:t>
      </w:r>
      <w:r w:rsidR="00B22F2A">
        <w:rPr>
          <w:rStyle w:val="ECCParagraph"/>
        </w:rPr>
        <w:fldChar w:fldCharType="end"/>
      </w:r>
      <w:r w:rsidRPr="00DD2C50">
        <w:rPr>
          <w:rStyle w:val="ECCParagraph"/>
        </w:rPr>
        <w:t xml:space="preserve"> or F.1495 </w:t>
      </w:r>
      <w:r w:rsidR="00B22F2A">
        <w:rPr>
          <w:rStyle w:val="ECCParagraph"/>
        </w:rPr>
        <w:fldChar w:fldCharType="begin"/>
      </w:r>
      <w:r w:rsidR="00B22F2A">
        <w:rPr>
          <w:rStyle w:val="ECCParagraph"/>
        </w:rPr>
        <w:instrText xml:space="preserve"> REF _Ref536696880 \r \h </w:instrText>
      </w:r>
      <w:r w:rsidR="00B22F2A">
        <w:rPr>
          <w:rStyle w:val="ECCParagraph"/>
        </w:rPr>
      </w:r>
      <w:r w:rsidR="00B22F2A">
        <w:rPr>
          <w:rStyle w:val="ECCParagraph"/>
        </w:rPr>
        <w:fldChar w:fldCharType="separate"/>
      </w:r>
      <w:r w:rsidR="00B22F2A">
        <w:rPr>
          <w:rStyle w:val="ECCParagraph"/>
        </w:rPr>
        <w:t>[22]</w:t>
      </w:r>
      <w:r w:rsidR="00B22F2A">
        <w:rPr>
          <w:rStyle w:val="ECCParagraph"/>
        </w:rPr>
        <w:fldChar w:fldCharType="end"/>
      </w:r>
      <w:r w:rsidRPr="00DD2C50">
        <w:rPr>
          <w:rStyle w:val="ECCParagraph"/>
        </w:rPr>
        <w:t>, the fade margin for SES is 1 dB below the fade margin for a 10–3 BER. The fade margin for ES is 5 dB below the fade margin for a 10–3 BER. A fade margin for a 10–3 BER of 24 dB without ATPC has been retained, based on previous calculations.</w:t>
      </w:r>
      <w:bookmarkStart w:id="144" w:name="_Toc476062805"/>
      <w:bookmarkStart w:id="145" w:name="_Toc476063212"/>
      <w:bookmarkEnd w:id="144"/>
      <w:bookmarkEnd w:id="145"/>
    </w:p>
    <w:p w:rsidR="009F35C7" w:rsidRPr="00DD2C50" w:rsidRDefault="009F35C7" w:rsidP="009F35C7">
      <w:pPr>
        <w:rPr>
          <w:rStyle w:val="ECCParagraph"/>
        </w:rPr>
      </w:pPr>
      <w:r w:rsidRPr="00DD2C50">
        <w:rPr>
          <w:rStyle w:val="ECCParagraph"/>
        </w:rPr>
        <w:t>It is understood that FS links in this band are mainly used for national short-haul or access networks (e.g. backhauling to mobile IMT networks).</w:t>
      </w:r>
      <w:bookmarkStart w:id="146" w:name="_Toc476062806"/>
      <w:bookmarkStart w:id="147" w:name="_Toc476063213"/>
      <w:bookmarkEnd w:id="146"/>
      <w:bookmarkEnd w:id="147"/>
    </w:p>
    <w:p w:rsidR="009F35C7" w:rsidRPr="00DD2C50" w:rsidRDefault="009F35C7" w:rsidP="009F35C7">
      <w:pPr>
        <w:pStyle w:val="Caption"/>
        <w:rPr>
          <w:lang w:val="en-GB"/>
        </w:rPr>
      </w:pPr>
      <w:bookmarkStart w:id="148" w:name="_Ref467138234"/>
      <w:r w:rsidRPr="00DD2C50">
        <w:rPr>
          <w:lang w:val="en-GB"/>
        </w:rPr>
        <w:t xml:space="preserve">Table </w:t>
      </w:r>
      <w:r w:rsidRPr="00CD312E">
        <w:rPr>
          <w:lang w:val="en-GB"/>
        </w:rPr>
        <w:fldChar w:fldCharType="begin"/>
      </w:r>
      <w:r w:rsidRPr="00DD2C50">
        <w:rPr>
          <w:lang w:val="en-GB"/>
        </w:rPr>
        <w:instrText xml:space="preserve"> SEQ Table \* ARABIC </w:instrText>
      </w:r>
      <w:r w:rsidRPr="00CD312E">
        <w:rPr>
          <w:lang w:val="en-GB"/>
        </w:rPr>
        <w:fldChar w:fldCharType="separate"/>
      </w:r>
      <w:r>
        <w:rPr>
          <w:noProof/>
          <w:lang w:val="en-GB"/>
        </w:rPr>
        <w:t>4</w:t>
      </w:r>
      <w:r w:rsidRPr="00CD312E">
        <w:rPr>
          <w:lang w:val="en-GB"/>
        </w:rPr>
        <w:fldChar w:fldCharType="end"/>
      </w:r>
      <w:bookmarkEnd w:id="148"/>
      <w:r w:rsidRPr="00DD2C50">
        <w:rPr>
          <w:lang w:val="en-GB"/>
        </w:rPr>
        <w:t>: Percentage of time based on the SES for a FS part of a national short haul or access network</w:t>
      </w:r>
      <w:bookmarkStart w:id="149" w:name="_Toc476062807"/>
      <w:bookmarkStart w:id="150" w:name="_Toc476063214"/>
      <w:bookmarkEnd w:id="149"/>
      <w:bookmarkEnd w:id="150"/>
    </w:p>
    <w:tbl>
      <w:tblPr>
        <w:tblStyle w:val="ECCTable-redheader"/>
        <w:tblW w:w="9639" w:type="dxa"/>
        <w:tblInd w:w="0" w:type="dxa"/>
        <w:tblLook w:val="04A0" w:firstRow="1" w:lastRow="0" w:firstColumn="1" w:lastColumn="0" w:noHBand="0" w:noVBand="1"/>
      </w:tblPr>
      <w:tblGrid>
        <w:gridCol w:w="3441"/>
        <w:gridCol w:w="3153"/>
        <w:gridCol w:w="3045"/>
      </w:tblGrid>
      <w:tr w:rsidR="009F35C7" w:rsidRPr="00DD2C50" w:rsidTr="005A5FA6">
        <w:trPr>
          <w:cnfStyle w:val="100000000000" w:firstRow="1" w:lastRow="0" w:firstColumn="0" w:lastColumn="0" w:oddVBand="0" w:evenVBand="0" w:oddHBand="0" w:evenHBand="0" w:firstRowFirstColumn="0" w:firstRowLastColumn="0" w:lastRowFirstColumn="0" w:lastRowLastColumn="0"/>
          <w:trHeight w:val="288"/>
        </w:trPr>
        <w:tc>
          <w:tcPr>
            <w:tcW w:w="3441" w:type="dxa"/>
            <w:noWrap/>
            <w:hideMark/>
          </w:tcPr>
          <w:p w:rsidR="009F35C7" w:rsidRPr="00DD2C50" w:rsidRDefault="009F35C7" w:rsidP="005A5FA6">
            <w:r w:rsidRPr="00DD2C50">
              <w:t>Parameter</w:t>
            </w:r>
            <w:bookmarkStart w:id="151" w:name="_Toc476062808"/>
            <w:bookmarkStart w:id="152" w:name="_Toc476063215"/>
            <w:bookmarkEnd w:id="151"/>
            <w:bookmarkEnd w:id="152"/>
          </w:p>
        </w:tc>
        <w:tc>
          <w:tcPr>
            <w:tcW w:w="3153" w:type="dxa"/>
            <w:noWrap/>
            <w:hideMark/>
          </w:tcPr>
          <w:p w:rsidR="009F35C7" w:rsidRPr="00DD2C50" w:rsidRDefault="009F35C7" w:rsidP="005A5FA6">
            <w:r w:rsidRPr="00DD2C50">
              <w:t>Value</w:t>
            </w:r>
            <w:bookmarkStart w:id="153" w:name="_Toc476062809"/>
            <w:bookmarkStart w:id="154" w:name="_Toc476063216"/>
            <w:bookmarkEnd w:id="153"/>
            <w:bookmarkEnd w:id="154"/>
          </w:p>
        </w:tc>
        <w:tc>
          <w:tcPr>
            <w:tcW w:w="3045" w:type="dxa"/>
            <w:noWrap/>
            <w:hideMark/>
          </w:tcPr>
          <w:p w:rsidR="009F35C7" w:rsidRPr="00DD2C50" w:rsidRDefault="009F35C7" w:rsidP="005A5FA6">
            <w:r w:rsidRPr="00DD2C50">
              <w:t>Origin</w:t>
            </w:r>
            <w:bookmarkStart w:id="155" w:name="_Toc476062810"/>
            <w:bookmarkStart w:id="156" w:name="_Toc476063217"/>
            <w:bookmarkEnd w:id="155"/>
            <w:bookmarkEnd w:id="156"/>
          </w:p>
        </w:tc>
        <w:bookmarkStart w:id="157" w:name="_Toc476062811"/>
        <w:bookmarkStart w:id="158" w:name="_Toc476063218"/>
        <w:bookmarkEnd w:id="157"/>
        <w:bookmarkEnd w:id="158"/>
      </w:tr>
      <w:tr w:rsidR="009F35C7" w:rsidRPr="00DD2C50" w:rsidTr="005A5FA6">
        <w:trPr>
          <w:trHeight w:val="288"/>
        </w:trPr>
        <w:tc>
          <w:tcPr>
            <w:tcW w:w="3441" w:type="dxa"/>
            <w:noWrap/>
            <w:hideMark/>
          </w:tcPr>
          <w:p w:rsidR="009F35C7" w:rsidRPr="00DD2C50" w:rsidRDefault="009F35C7" w:rsidP="005F32F1">
            <w:pPr>
              <w:pStyle w:val="ECCTabletext"/>
              <w:jc w:val="left"/>
            </w:pPr>
            <w:r w:rsidRPr="00DD2C50">
              <w:t>Fade margin for BER 10-3 (dB)</w:t>
            </w:r>
            <w:bookmarkStart w:id="159" w:name="_Toc476062812"/>
            <w:bookmarkStart w:id="160" w:name="_Toc476063219"/>
            <w:bookmarkEnd w:id="159"/>
            <w:bookmarkEnd w:id="160"/>
          </w:p>
        </w:tc>
        <w:tc>
          <w:tcPr>
            <w:tcW w:w="3153" w:type="dxa"/>
            <w:noWrap/>
            <w:hideMark/>
          </w:tcPr>
          <w:p w:rsidR="009F35C7" w:rsidRPr="00DD2C50" w:rsidRDefault="009F35C7" w:rsidP="005F32F1">
            <w:pPr>
              <w:pStyle w:val="ECCTabletext"/>
              <w:jc w:val="left"/>
            </w:pPr>
            <w:r w:rsidRPr="00DD2C50">
              <w:t>24</w:t>
            </w:r>
            <w:bookmarkStart w:id="161" w:name="_Toc476062813"/>
            <w:bookmarkStart w:id="162" w:name="_Toc476063220"/>
            <w:bookmarkEnd w:id="161"/>
            <w:bookmarkEnd w:id="162"/>
          </w:p>
        </w:tc>
        <w:tc>
          <w:tcPr>
            <w:tcW w:w="3045" w:type="dxa"/>
            <w:noWrap/>
            <w:hideMark/>
          </w:tcPr>
          <w:p w:rsidR="009F35C7" w:rsidRPr="00DD2C50" w:rsidRDefault="009F35C7" w:rsidP="005F32F1">
            <w:pPr>
              <w:pStyle w:val="ECCTabletext"/>
              <w:jc w:val="left"/>
            </w:pPr>
            <w:r w:rsidRPr="00DD2C50">
              <w:t>From 2002 studies</w:t>
            </w:r>
            <w:bookmarkStart w:id="163" w:name="_Toc476062814"/>
            <w:bookmarkStart w:id="164" w:name="_Toc476063221"/>
            <w:bookmarkEnd w:id="163"/>
            <w:bookmarkEnd w:id="164"/>
          </w:p>
        </w:tc>
        <w:bookmarkStart w:id="165" w:name="_Toc476062815"/>
        <w:bookmarkStart w:id="166" w:name="_Toc476063222"/>
        <w:bookmarkEnd w:id="165"/>
        <w:bookmarkEnd w:id="166"/>
      </w:tr>
      <w:tr w:rsidR="009F35C7" w:rsidRPr="00DD2C50" w:rsidTr="005A5FA6">
        <w:trPr>
          <w:trHeight w:val="288"/>
        </w:trPr>
        <w:tc>
          <w:tcPr>
            <w:tcW w:w="3441" w:type="dxa"/>
            <w:noWrap/>
            <w:hideMark/>
          </w:tcPr>
          <w:p w:rsidR="009F35C7" w:rsidRPr="00DD2C50" w:rsidRDefault="009F35C7" w:rsidP="005F32F1">
            <w:pPr>
              <w:pStyle w:val="ECCTabletext"/>
              <w:jc w:val="left"/>
            </w:pPr>
            <w:r w:rsidRPr="00DD2C50">
              <w:t>Fade margin for SES (dB)</w:t>
            </w:r>
            <w:bookmarkStart w:id="167" w:name="_Toc476062816"/>
            <w:bookmarkStart w:id="168" w:name="_Toc476063223"/>
            <w:bookmarkEnd w:id="167"/>
            <w:bookmarkEnd w:id="168"/>
          </w:p>
        </w:tc>
        <w:tc>
          <w:tcPr>
            <w:tcW w:w="3153" w:type="dxa"/>
            <w:noWrap/>
            <w:hideMark/>
          </w:tcPr>
          <w:p w:rsidR="009F35C7" w:rsidRPr="00DD2C50" w:rsidRDefault="009F35C7" w:rsidP="005F32F1">
            <w:pPr>
              <w:pStyle w:val="ECCTabletext"/>
              <w:jc w:val="left"/>
            </w:pPr>
            <w:r w:rsidRPr="00DD2C50">
              <w:t>23</w:t>
            </w:r>
            <w:bookmarkStart w:id="169" w:name="_Toc476062817"/>
            <w:bookmarkStart w:id="170" w:name="_Toc476063224"/>
            <w:bookmarkEnd w:id="169"/>
            <w:bookmarkEnd w:id="170"/>
          </w:p>
        </w:tc>
        <w:tc>
          <w:tcPr>
            <w:tcW w:w="3045" w:type="dxa"/>
            <w:noWrap/>
            <w:hideMark/>
          </w:tcPr>
          <w:p w:rsidR="009F35C7" w:rsidRPr="00DD2C50" w:rsidRDefault="009F35C7" w:rsidP="005F32F1">
            <w:pPr>
              <w:pStyle w:val="ECCTabletext"/>
              <w:jc w:val="left"/>
            </w:pPr>
            <w:bookmarkStart w:id="171" w:name="_Toc476062818"/>
            <w:bookmarkStart w:id="172" w:name="_Toc476063225"/>
            <w:bookmarkEnd w:id="171"/>
            <w:bookmarkEnd w:id="172"/>
          </w:p>
        </w:tc>
        <w:bookmarkStart w:id="173" w:name="_Toc476062819"/>
        <w:bookmarkStart w:id="174" w:name="_Toc476063226"/>
        <w:bookmarkEnd w:id="173"/>
        <w:bookmarkEnd w:id="174"/>
      </w:tr>
      <w:tr w:rsidR="009F35C7" w:rsidRPr="00DD2C50" w:rsidTr="005A5FA6">
        <w:trPr>
          <w:trHeight w:val="288"/>
        </w:trPr>
        <w:tc>
          <w:tcPr>
            <w:tcW w:w="3441" w:type="dxa"/>
            <w:noWrap/>
            <w:hideMark/>
          </w:tcPr>
          <w:p w:rsidR="009F35C7" w:rsidRPr="00DD2C50" w:rsidRDefault="009F35C7" w:rsidP="005F32F1">
            <w:pPr>
              <w:pStyle w:val="ECCTabletext"/>
              <w:jc w:val="left"/>
            </w:pPr>
            <w:r w:rsidRPr="00DD2C50">
              <w:t>I/N short-term (dB)</w:t>
            </w:r>
            <w:bookmarkStart w:id="175" w:name="_Toc476062820"/>
            <w:bookmarkStart w:id="176" w:name="_Toc476063227"/>
            <w:bookmarkEnd w:id="175"/>
            <w:bookmarkEnd w:id="176"/>
          </w:p>
        </w:tc>
        <w:tc>
          <w:tcPr>
            <w:tcW w:w="3153" w:type="dxa"/>
            <w:noWrap/>
            <w:hideMark/>
          </w:tcPr>
          <w:p w:rsidR="009F35C7" w:rsidRPr="00DD2C50" w:rsidRDefault="009F35C7" w:rsidP="005F32F1">
            <w:pPr>
              <w:pStyle w:val="ECCTabletext"/>
              <w:jc w:val="left"/>
            </w:pPr>
            <w:r w:rsidRPr="00DD2C50">
              <w:t>23</w:t>
            </w:r>
            <w:bookmarkStart w:id="177" w:name="_Toc476062821"/>
            <w:bookmarkStart w:id="178" w:name="_Toc476063228"/>
            <w:bookmarkEnd w:id="177"/>
            <w:bookmarkEnd w:id="178"/>
          </w:p>
        </w:tc>
        <w:tc>
          <w:tcPr>
            <w:tcW w:w="3045" w:type="dxa"/>
            <w:noWrap/>
            <w:hideMark/>
          </w:tcPr>
          <w:p w:rsidR="009F35C7" w:rsidRPr="00DD2C50" w:rsidRDefault="009F35C7" w:rsidP="005F32F1">
            <w:pPr>
              <w:pStyle w:val="ECCTabletext"/>
              <w:jc w:val="left"/>
            </w:pPr>
            <w:r w:rsidRPr="00DD2C50">
              <w:t>Maximum</w:t>
            </w:r>
            <w:bookmarkStart w:id="179" w:name="_Toc476062822"/>
            <w:bookmarkStart w:id="180" w:name="_Toc476063229"/>
            <w:bookmarkEnd w:id="179"/>
            <w:bookmarkEnd w:id="180"/>
          </w:p>
        </w:tc>
        <w:bookmarkStart w:id="181" w:name="_Toc476062823"/>
        <w:bookmarkStart w:id="182" w:name="_Toc476063230"/>
        <w:bookmarkEnd w:id="181"/>
        <w:bookmarkEnd w:id="182"/>
      </w:tr>
      <w:tr w:rsidR="009F35C7" w:rsidRPr="00DD2C50" w:rsidTr="005A5FA6">
        <w:trPr>
          <w:trHeight w:val="288"/>
        </w:trPr>
        <w:tc>
          <w:tcPr>
            <w:tcW w:w="3441" w:type="dxa"/>
            <w:noWrap/>
            <w:hideMark/>
          </w:tcPr>
          <w:p w:rsidR="009F35C7" w:rsidRPr="00DD2C50" w:rsidRDefault="009F35C7" w:rsidP="005F32F1">
            <w:pPr>
              <w:pStyle w:val="ECCTabletext"/>
              <w:jc w:val="left"/>
            </w:pPr>
            <w:r w:rsidRPr="00DD2C50">
              <w:t>Net fade margin for SES (dB)</w:t>
            </w:r>
            <w:bookmarkStart w:id="183" w:name="_Toc476062824"/>
            <w:bookmarkStart w:id="184" w:name="_Toc476063231"/>
            <w:bookmarkEnd w:id="183"/>
            <w:bookmarkEnd w:id="184"/>
          </w:p>
        </w:tc>
        <w:tc>
          <w:tcPr>
            <w:tcW w:w="3153" w:type="dxa"/>
            <w:noWrap/>
            <w:hideMark/>
          </w:tcPr>
          <w:p w:rsidR="009F35C7" w:rsidRPr="00DD2C50" w:rsidRDefault="009F35C7" w:rsidP="005F32F1">
            <w:pPr>
              <w:pStyle w:val="ECCTabletext"/>
              <w:jc w:val="left"/>
            </w:pPr>
            <w:r w:rsidRPr="00DD2C50">
              <w:t>0</w:t>
            </w:r>
            <w:bookmarkStart w:id="185" w:name="_Toc476062825"/>
            <w:bookmarkStart w:id="186" w:name="_Toc476063232"/>
            <w:bookmarkEnd w:id="185"/>
            <w:bookmarkEnd w:id="186"/>
          </w:p>
        </w:tc>
        <w:tc>
          <w:tcPr>
            <w:tcW w:w="3045" w:type="dxa"/>
            <w:noWrap/>
            <w:hideMark/>
          </w:tcPr>
          <w:p w:rsidR="009F35C7" w:rsidRPr="00DD2C50" w:rsidRDefault="009F35C7" w:rsidP="005F32F1">
            <w:pPr>
              <w:pStyle w:val="ECCTabletext"/>
              <w:jc w:val="left"/>
            </w:pPr>
            <w:r w:rsidRPr="00DD2C50">
              <w:t> </w:t>
            </w:r>
            <w:bookmarkStart w:id="187" w:name="_Toc476062826"/>
            <w:bookmarkStart w:id="188" w:name="_Toc476063233"/>
            <w:bookmarkEnd w:id="187"/>
            <w:bookmarkEnd w:id="188"/>
          </w:p>
        </w:tc>
        <w:bookmarkStart w:id="189" w:name="_Toc476062827"/>
        <w:bookmarkStart w:id="190" w:name="_Toc476063234"/>
        <w:bookmarkEnd w:id="189"/>
        <w:bookmarkEnd w:id="190"/>
      </w:tr>
      <w:tr w:rsidR="009F35C7" w:rsidRPr="00DD2C50" w:rsidTr="005A5FA6">
        <w:trPr>
          <w:trHeight w:val="288"/>
        </w:trPr>
        <w:tc>
          <w:tcPr>
            <w:tcW w:w="3441" w:type="dxa"/>
            <w:noWrap/>
            <w:hideMark/>
          </w:tcPr>
          <w:p w:rsidR="009F35C7" w:rsidRPr="00DD2C50" w:rsidRDefault="009F35C7" w:rsidP="005F32F1">
            <w:pPr>
              <w:pStyle w:val="ECCTabletext"/>
              <w:jc w:val="left"/>
            </w:pPr>
            <w:r w:rsidRPr="00DD2C50">
              <w:t>Allowed degradation of performance SESR (%)</w:t>
            </w:r>
            <w:bookmarkStart w:id="191" w:name="_Toc476062828"/>
            <w:bookmarkStart w:id="192" w:name="_Toc476063235"/>
            <w:bookmarkEnd w:id="191"/>
            <w:bookmarkEnd w:id="192"/>
          </w:p>
        </w:tc>
        <w:tc>
          <w:tcPr>
            <w:tcW w:w="3153" w:type="dxa"/>
            <w:noWrap/>
            <w:hideMark/>
          </w:tcPr>
          <w:p w:rsidR="009F35C7" w:rsidRPr="00DD2C50" w:rsidRDefault="009F35C7" w:rsidP="005F32F1">
            <w:pPr>
              <w:pStyle w:val="ECCTabletext"/>
              <w:jc w:val="left"/>
            </w:pPr>
            <w:r w:rsidRPr="00DD2C50">
              <w:t>0.0002 x 0.075 x 100 = 0.0015%</w:t>
            </w:r>
            <w:bookmarkStart w:id="193" w:name="_Toc476062829"/>
            <w:bookmarkStart w:id="194" w:name="_Toc476063236"/>
            <w:bookmarkEnd w:id="193"/>
            <w:bookmarkEnd w:id="194"/>
          </w:p>
        </w:tc>
        <w:tc>
          <w:tcPr>
            <w:tcW w:w="3045" w:type="dxa"/>
            <w:noWrap/>
            <w:hideMark/>
          </w:tcPr>
          <w:p w:rsidR="009F35C7" w:rsidRPr="00DD2C50" w:rsidRDefault="009F35C7" w:rsidP="005F32F1">
            <w:pPr>
              <w:pStyle w:val="ECCTabletext"/>
              <w:jc w:val="left"/>
            </w:pPr>
            <w:r>
              <w:t xml:space="preserve">Recommendation ITU-R </w:t>
            </w:r>
            <w:r w:rsidRPr="00DD2C50">
              <w:t>F.1565 Tables 4a, 4b, 5a and 5b</w:t>
            </w:r>
            <w:bookmarkStart w:id="195" w:name="_Toc476062830"/>
            <w:bookmarkStart w:id="196" w:name="_Toc476063237"/>
            <w:bookmarkEnd w:id="195"/>
            <w:bookmarkEnd w:id="196"/>
          </w:p>
        </w:tc>
        <w:bookmarkStart w:id="197" w:name="_Toc476062831"/>
        <w:bookmarkStart w:id="198" w:name="_Toc476063238"/>
        <w:bookmarkEnd w:id="197"/>
        <w:bookmarkEnd w:id="198"/>
      </w:tr>
      <w:tr w:rsidR="009F35C7" w:rsidRPr="00DD2C50" w:rsidTr="005A5FA6">
        <w:trPr>
          <w:trHeight w:val="288"/>
        </w:trPr>
        <w:tc>
          <w:tcPr>
            <w:tcW w:w="3441" w:type="dxa"/>
            <w:noWrap/>
            <w:hideMark/>
          </w:tcPr>
          <w:p w:rsidR="009F35C7" w:rsidRPr="00DD2C50" w:rsidRDefault="009F35C7" w:rsidP="005F32F1">
            <w:pPr>
              <w:pStyle w:val="ECCTabletext"/>
              <w:jc w:val="left"/>
            </w:pPr>
            <w:r w:rsidRPr="00DD2C50">
              <w:t>Probability that the fade margin is exceeded (%)</w:t>
            </w:r>
            <w:bookmarkStart w:id="199" w:name="_Toc476062832"/>
            <w:bookmarkStart w:id="200" w:name="_Toc476063239"/>
            <w:bookmarkEnd w:id="199"/>
            <w:bookmarkEnd w:id="200"/>
          </w:p>
        </w:tc>
        <w:tc>
          <w:tcPr>
            <w:tcW w:w="3153" w:type="dxa"/>
            <w:noWrap/>
            <w:hideMark/>
          </w:tcPr>
          <w:p w:rsidR="009F35C7" w:rsidRPr="00DD2C50" w:rsidRDefault="009F35C7" w:rsidP="005F32F1">
            <w:pPr>
              <w:pStyle w:val="ECCTabletext"/>
              <w:jc w:val="left"/>
            </w:pPr>
            <w:r w:rsidRPr="00DD2C50">
              <w:t>63%</w:t>
            </w:r>
            <w:bookmarkStart w:id="201" w:name="_Toc476062833"/>
            <w:bookmarkStart w:id="202" w:name="_Toc476063240"/>
            <w:bookmarkEnd w:id="201"/>
            <w:bookmarkEnd w:id="202"/>
          </w:p>
        </w:tc>
        <w:tc>
          <w:tcPr>
            <w:tcW w:w="3045" w:type="dxa"/>
            <w:noWrap/>
            <w:hideMark/>
          </w:tcPr>
          <w:p w:rsidR="009F35C7" w:rsidRPr="00DD2C50" w:rsidRDefault="009F35C7" w:rsidP="005F32F1">
            <w:pPr>
              <w:pStyle w:val="ECCTabletext"/>
              <w:jc w:val="left"/>
            </w:pPr>
            <w:r>
              <w:t xml:space="preserve">Recommendation ITU-R </w:t>
            </w:r>
            <w:r w:rsidRPr="00DD2C50">
              <w:t>P.530 with the net fade margin</w:t>
            </w:r>
            <w:bookmarkStart w:id="203" w:name="_Toc476062834"/>
            <w:bookmarkStart w:id="204" w:name="_Toc476063241"/>
            <w:bookmarkEnd w:id="203"/>
            <w:bookmarkEnd w:id="204"/>
          </w:p>
        </w:tc>
        <w:bookmarkStart w:id="205" w:name="_Toc476062835"/>
        <w:bookmarkStart w:id="206" w:name="_Toc476063242"/>
        <w:bookmarkEnd w:id="205"/>
        <w:bookmarkEnd w:id="206"/>
      </w:tr>
      <w:tr w:rsidR="009F35C7" w:rsidRPr="00DD2C50" w:rsidTr="005A5FA6">
        <w:trPr>
          <w:trHeight w:val="288"/>
        </w:trPr>
        <w:tc>
          <w:tcPr>
            <w:tcW w:w="3441" w:type="dxa"/>
            <w:noWrap/>
            <w:hideMark/>
          </w:tcPr>
          <w:p w:rsidR="009F35C7" w:rsidRPr="00DD2C50" w:rsidRDefault="009F35C7" w:rsidP="005F32F1">
            <w:pPr>
              <w:pStyle w:val="ECCTabletext"/>
              <w:jc w:val="left"/>
            </w:pPr>
            <w:r w:rsidRPr="00DD2C50">
              <w:t>Probability associated with the short-term criterion (%)</w:t>
            </w:r>
            <w:bookmarkStart w:id="207" w:name="_Toc476062836"/>
            <w:bookmarkStart w:id="208" w:name="_Toc476063243"/>
            <w:bookmarkEnd w:id="207"/>
            <w:bookmarkEnd w:id="208"/>
          </w:p>
        </w:tc>
        <w:tc>
          <w:tcPr>
            <w:tcW w:w="3153" w:type="dxa"/>
            <w:noWrap/>
            <w:hideMark/>
          </w:tcPr>
          <w:p w:rsidR="009F35C7" w:rsidRPr="00DD2C50" w:rsidRDefault="009F35C7" w:rsidP="005F32F1">
            <w:pPr>
              <w:pStyle w:val="ECCTabletext"/>
              <w:jc w:val="left"/>
            </w:pPr>
            <w:r w:rsidRPr="00DD2C50">
              <w:t>0.0024</w:t>
            </w:r>
            <w:bookmarkStart w:id="209" w:name="_Toc476062837"/>
            <w:bookmarkStart w:id="210" w:name="_Toc476063244"/>
            <w:bookmarkEnd w:id="209"/>
            <w:bookmarkEnd w:id="210"/>
          </w:p>
        </w:tc>
        <w:tc>
          <w:tcPr>
            <w:tcW w:w="3045" w:type="dxa"/>
            <w:noWrap/>
            <w:hideMark/>
          </w:tcPr>
          <w:p w:rsidR="009F35C7" w:rsidRPr="00DD2C50" w:rsidRDefault="009F35C7" w:rsidP="005F32F1">
            <w:pPr>
              <w:pStyle w:val="ECCTabletext"/>
              <w:jc w:val="left"/>
            </w:pPr>
            <w:r w:rsidRPr="00DD2C50">
              <w:t> </w:t>
            </w:r>
            <w:bookmarkStart w:id="211" w:name="_Toc476062838"/>
            <w:bookmarkStart w:id="212" w:name="_Toc476063245"/>
            <w:bookmarkEnd w:id="211"/>
            <w:bookmarkEnd w:id="212"/>
          </w:p>
        </w:tc>
        <w:bookmarkStart w:id="213" w:name="_Toc476062839"/>
        <w:bookmarkStart w:id="214" w:name="_Toc476063246"/>
        <w:bookmarkEnd w:id="213"/>
        <w:bookmarkEnd w:id="214"/>
      </w:tr>
    </w:tbl>
    <w:p w:rsidR="009F35C7" w:rsidRPr="00DD2C50" w:rsidRDefault="009F35C7" w:rsidP="009F35C7">
      <w:pPr>
        <w:pStyle w:val="Caption"/>
        <w:rPr>
          <w:lang w:val="en-GB"/>
        </w:rPr>
      </w:pPr>
      <w:bookmarkStart w:id="215" w:name="_Ref467138245"/>
      <w:r w:rsidRPr="00DD2C50">
        <w:rPr>
          <w:lang w:val="en-GB"/>
        </w:rPr>
        <w:t xml:space="preserve">Table </w:t>
      </w:r>
      <w:r w:rsidRPr="00CD312E">
        <w:rPr>
          <w:lang w:val="en-GB"/>
        </w:rPr>
        <w:fldChar w:fldCharType="begin"/>
      </w:r>
      <w:r w:rsidRPr="00DD2C50">
        <w:rPr>
          <w:lang w:val="en-GB"/>
        </w:rPr>
        <w:instrText xml:space="preserve"> SEQ Table \* ARABIC </w:instrText>
      </w:r>
      <w:r w:rsidRPr="00CD312E">
        <w:rPr>
          <w:lang w:val="en-GB"/>
        </w:rPr>
        <w:fldChar w:fldCharType="separate"/>
      </w:r>
      <w:r>
        <w:rPr>
          <w:noProof/>
          <w:lang w:val="en-GB"/>
        </w:rPr>
        <w:t>5</w:t>
      </w:r>
      <w:r w:rsidRPr="00CD312E">
        <w:rPr>
          <w:lang w:val="en-GB"/>
        </w:rPr>
        <w:fldChar w:fldCharType="end"/>
      </w:r>
      <w:bookmarkEnd w:id="215"/>
      <w:r w:rsidRPr="00DD2C50">
        <w:rPr>
          <w:lang w:val="en-GB"/>
        </w:rPr>
        <w:t>: Percentage of time based on the ES for a FS part of a national short haul or access network</w:t>
      </w:r>
      <w:bookmarkStart w:id="216" w:name="_Toc476062840"/>
      <w:bookmarkStart w:id="217" w:name="_Toc476063247"/>
      <w:bookmarkEnd w:id="216"/>
      <w:bookmarkEnd w:id="217"/>
    </w:p>
    <w:tbl>
      <w:tblPr>
        <w:tblStyle w:val="ECCTable-redheader"/>
        <w:tblW w:w="9639" w:type="dxa"/>
        <w:tblInd w:w="0" w:type="dxa"/>
        <w:tblLook w:val="04A0" w:firstRow="1" w:lastRow="0" w:firstColumn="1" w:lastColumn="0" w:noHBand="0" w:noVBand="1"/>
      </w:tblPr>
      <w:tblGrid>
        <w:gridCol w:w="3126"/>
        <w:gridCol w:w="2348"/>
        <w:gridCol w:w="4165"/>
      </w:tblGrid>
      <w:tr w:rsidR="009F35C7" w:rsidRPr="00DD2C50" w:rsidTr="005A5FA6">
        <w:trPr>
          <w:cnfStyle w:val="100000000000" w:firstRow="1" w:lastRow="0" w:firstColumn="0" w:lastColumn="0" w:oddVBand="0" w:evenVBand="0" w:oddHBand="0" w:evenHBand="0" w:firstRowFirstColumn="0" w:firstRowLastColumn="0" w:lastRowFirstColumn="0" w:lastRowLastColumn="0"/>
          <w:trHeight w:val="288"/>
        </w:trPr>
        <w:tc>
          <w:tcPr>
            <w:tcW w:w="0" w:type="dxa"/>
            <w:noWrap/>
            <w:hideMark/>
          </w:tcPr>
          <w:p w:rsidR="009F35C7" w:rsidRPr="00DD2C50" w:rsidRDefault="009F35C7" w:rsidP="005A5FA6">
            <w:r w:rsidRPr="00DD2C50">
              <w:t>Parameter</w:t>
            </w:r>
            <w:bookmarkStart w:id="218" w:name="_Toc476062841"/>
            <w:bookmarkStart w:id="219" w:name="_Toc476063248"/>
            <w:bookmarkEnd w:id="218"/>
            <w:bookmarkEnd w:id="219"/>
          </w:p>
        </w:tc>
        <w:tc>
          <w:tcPr>
            <w:tcW w:w="0" w:type="dxa"/>
            <w:noWrap/>
            <w:hideMark/>
          </w:tcPr>
          <w:p w:rsidR="009F35C7" w:rsidRPr="00DD2C50" w:rsidRDefault="009F35C7" w:rsidP="005A5FA6">
            <w:r w:rsidRPr="00DD2C50">
              <w:t>Value</w:t>
            </w:r>
            <w:bookmarkStart w:id="220" w:name="_Toc476062842"/>
            <w:bookmarkStart w:id="221" w:name="_Toc476063249"/>
            <w:bookmarkEnd w:id="220"/>
            <w:bookmarkEnd w:id="221"/>
          </w:p>
        </w:tc>
        <w:tc>
          <w:tcPr>
            <w:tcW w:w="0" w:type="dxa"/>
            <w:noWrap/>
            <w:hideMark/>
          </w:tcPr>
          <w:p w:rsidR="009F35C7" w:rsidRPr="00DD2C50" w:rsidRDefault="009F35C7" w:rsidP="005A5FA6">
            <w:r w:rsidRPr="00DD2C50">
              <w:t>Origin</w:t>
            </w:r>
            <w:bookmarkStart w:id="222" w:name="_Toc476062843"/>
            <w:bookmarkStart w:id="223" w:name="_Toc476063250"/>
            <w:bookmarkEnd w:id="222"/>
            <w:bookmarkEnd w:id="223"/>
          </w:p>
        </w:tc>
        <w:bookmarkStart w:id="224" w:name="_Toc476062844"/>
        <w:bookmarkStart w:id="225" w:name="_Toc476063251"/>
        <w:bookmarkEnd w:id="224"/>
        <w:bookmarkEnd w:id="225"/>
      </w:tr>
      <w:tr w:rsidR="009F35C7" w:rsidRPr="00DD2C50" w:rsidTr="005A5FA6">
        <w:trPr>
          <w:trHeight w:val="288"/>
        </w:trPr>
        <w:tc>
          <w:tcPr>
            <w:tcW w:w="0" w:type="dxa"/>
            <w:noWrap/>
          </w:tcPr>
          <w:p w:rsidR="009F35C7" w:rsidRPr="00DD2C50" w:rsidRDefault="009F35C7" w:rsidP="005F32F1">
            <w:pPr>
              <w:pStyle w:val="ECCTabletext"/>
              <w:jc w:val="left"/>
            </w:pPr>
            <w:r w:rsidRPr="00DD2C50">
              <w:t>Fade margin for BER 10-3 (dB)</w:t>
            </w:r>
            <w:bookmarkStart w:id="226" w:name="_Toc476062845"/>
            <w:bookmarkStart w:id="227" w:name="_Toc476063252"/>
            <w:bookmarkEnd w:id="226"/>
            <w:bookmarkEnd w:id="227"/>
          </w:p>
        </w:tc>
        <w:tc>
          <w:tcPr>
            <w:tcW w:w="0" w:type="dxa"/>
            <w:noWrap/>
          </w:tcPr>
          <w:p w:rsidR="009F35C7" w:rsidRPr="00DD2C50" w:rsidRDefault="009F35C7" w:rsidP="005F32F1">
            <w:pPr>
              <w:pStyle w:val="ECCTabletext"/>
              <w:jc w:val="left"/>
            </w:pPr>
            <w:r w:rsidRPr="00DD2C50">
              <w:t>24</w:t>
            </w:r>
            <w:bookmarkStart w:id="228" w:name="_Toc476062846"/>
            <w:bookmarkStart w:id="229" w:name="_Toc476063253"/>
            <w:bookmarkEnd w:id="228"/>
            <w:bookmarkEnd w:id="229"/>
          </w:p>
        </w:tc>
        <w:tc>
          <w:tcPr>
            <w:tcW w:w="0" w:type="dxa"/>
            <w:noWrap/>
          </w:tcPr>
          <w:p w:rsidR="009F35C7" w:rsidRPr="00DD2C50" w:rsidRDefault="009F35C7" w:rsidP="005F32F1">
            <w:pPr>
              <w:pStyle w:val="ECCTabletext"/>
              <w:jc w:val="left"/>
            </w:pPr>
            <w:r w:rsidRPr="00DD2C50">
              <w:t>From 2002 studies</w:t>
            </w:r>
            <w:bookmarkStart w:id="230" w:name="_Toc476062847"/>
            <w:bookmarkStart w:id="231" w:name="_Toc476063254"/>
            <w:bookmarkEnd w:id="230"/>
            <w:bookmarkEnd w:id="231"/>
          </w:p>
        </w:tc>
        <w:bookmarkStart w:id="232" w:name="_Toc476062848"/>
        <w:bookmarkStart w:id="233" w:name="_Toc476063255"/>
        <w:bookmarkEnd w:id="232"/>
        <w:bookmarkEnd w:id="233"/>
      </w:tr>
      <w:tr w:rsidR="009F35C7" w:rsidRPr="00DD2C50" w:rsidTr="005A5FA6">
        <w:trPr>
          <w:trHeight w:val="288"/>
        </w:trPr>
        <w:tc>
          <w:tcPr>
            <w:tcW w:w="0" w:type="dxa"/>
            <w:noWrap/>
            <w:hideMark/>
          </w:tcPr>
          <w:p w:rsidR="009F35C7" w:rsidRPr="00DD2C50" w:rsidRDefault="009F35C7" w:rsidP="005F32F1">
            <w:pPr>
              <w:pStyle w:val="ECCTabletext"/>
              <w:jc w:val="left"/>
            </w:pPr>
            <w:r w:rsidRPr="00DD2C50">
              <w:t>Fade margin for ES (dB)</w:t>
            </w:r>
            <w:bookmarkStart w:id="234" w:name="_Toc476062849"/>
            <w:bookmarkStart w:id="235" w:name="_Toc476063256"/>
            <w:bookmarkEnd w:id="234"/>
            <w:bookmarkEnd w:id="235"/>
          </w:p>
        </w:tc>
        <w:tc>
          <w:tcPr>
            <w:tcW w:w="0" w:type="dxa"/>
            <w:noWrap/>
            <w:hideMark/>
          </w:tcPr>
          <w:p w:rsidR="009F35C7" w:rsidRPr="00DD2C50" w:rsidRDefault="009F35C7" w:rsidP="005F32F1">
            <w:pPr>
              <w:pStyle w:val="ECCTabletext"/>
              <w:jc w:val="left"/>
            </w:pPr>
            <w:r w:rsidRPr="00DD2C50">
              <w:t>19</w:t>
            </w:r>
            <w:bookmarkStart w:id="236" w:name="_Toc476062850"/>
            <w:bookmarkStart w:id="237" w:name="_Toc476063257"/>
            <w:bookmarkEnd w:id="236"/>
            <w:bookmarkEnd w:id="237"/>
          </w:p>
        </w:tc>
        <w:tc>
          <w:tcPr>
            <w:tcW w:w="0" w:type="dxa"/>
            <w:noWrap/>
            <w:hideMark/>
          </w:tcPr>
          <w:p w:rsidR="009F35C7" w:rsidRPr="00DD2C50" w:rsidRDefault="009F35C7" w:rsidP="005F32F1">
            <w:pPr>
              <w:pStyle w:val="ECCTabletext"/>
              <w:jc w:val="left"/>
            </w:pPr>
            <w:bookmarkStart w:id="238" w:name="_Toc476062851"/>
            <w:bookmarkStart w:id="239" w:name="_Toc476063258"/>
            <w:bookmarkEnd w:id="238"/>
            <w:bookmarkEnd w:id="239"/>
          </w:p>
        </w:tc>
        <w:bookmarkStart w:id="240" w:name="_Toc476062852"/>
        <w:bookmarkStart w:id="241" w:name="_Toc476063259"/>
        <w:bookmarkEnd w:id="240"/>
        <w:bookmarkEnd w:id="241"/>
      </w:tr>
      <w:tr w:rsidR="009F35C7" w:rsidRPr="00DD2C50" w:rsidTr="005A5FA6">
        <w:trPr>
          <w:trHeight w:val="288"/>
        </w:trPr>
        <w:tc>
          <w:tcPr>
            <w:tcW w:w="0" w:type="dxa"/>
            <w:noWrap/>
            <w:hideMark/>
          </w:tcPr>
          <w:p w:rsidR="009F35C7" w:rsidRPr="00DD2C50" w:rsidRDefault="009F35C7" w:rsidP="005F32F1">
            <w:pPr>
              <w:pStyle w:val="ECCTabletext"/>
              <w:jc w:val="left"/>
            </w:pPr>
            <w:r w:rsidRPr="00DD2C50">
              <w:t>I/N short-term (dB)</w:t>
            </w:r>
            <w:bookmarkStart w:id="242" w:name="_Toc476062853"/>
            <w:bookmarkStart w:id="243" w:name="_Toc476063260"/>
            <w:bookmarkEnd w:id="242"/>
            <w:bookmarkEnd w:id="243"/>
          </w:p>
        </w:tc>
        <w:tc>
          <w:tcPr>
            <w:tcW w:w="0" w:type="dxa"/>
            <w:noWrap/>
            <w:hideMark/>
          </w:tcPr>
          <w:p w:rsidR="009F35C7" w:rsidRPr="00DD2C50" w:rsidRDefault="009F35C7" w:rsidP="005F32F1">
            <w:pPr>
              <w:pStyle w:val="ECCTabletext"/>
              <w:jc w:val="left"/>
            </w:pPr>
            <w:r w:rsidRPr="00DD2C50">
              <w:t>19</w:t>
            </w:r>
            <w:bookmarkStart w:id="244" w:name="_Toc476062854"/>
            <w:bookmarkStart w:id="245" w:name="_Toc476063261"/>
            <w:bookmarkEnd w:id="244"/>
            <w:bookmarkEnd w:id="245"/>
          </w:p>
        </w:tc>
        <w:tc>
          <w:tcPr>
            <w:tcW w:w="0" w:type="dxa"/>
            <w:noWrap/>
            <w:hideMark/>
          </w:tcPr>
          <w:p w:rsidR="009F35C7" w:rsidRPr="00DD2C50" w:rsidRDefault="009F35C7" w:rsidP="005F32F1">
            <w:pPr>
              <w:pStyle w:val="ECCTabletext"/>
              <w:jc w:val="left"/>
            </w:pPr>
            <w:r w:rsidRPr="00DD2C50">
              <w:t>Maximum</w:t>
            </w:r>
            <w:bookmarkStart w:id="246" w:name="_Toc476062855"/>
            <w:bookmarkStart w:id="247" w:name="_Toc476063262"/>
            <w:bookmarkEnd w:id="246"/>
            <w:bookmarkEnd w:id="247"/>
          </w:p>
        </w:tc>
        <w:bookmarkStart w:id="248" w:name="_Toc476062856"/>
        <w:bookmarkStart w:id="249" w:name="_Toc476063263"/>
        <w:bookmarkEnd w:id="248"/>
        <w:bookmarkEnd w:id="249"/>
      </w:tr>
      <w:tr w:rsidR="009F35C7" w:rsidRPr="00DD2C50" w:rsidTr="005A5FA6">
        <w:trPr>
          <w:trHeight w:val="288"/>
        </w:trPr>
        <w:tc>
          <w:tcPr>
            <w:tcW w:w="0" w:type="dxa"/>
            <w:noWrap/>
            <w:hideMark/>
          </w:tcPr>
          <w:p w:rsidR="009F35C7" w:rsidRPr="00DD2C50" w:rsidRDefault="009F35C7" w:rsidP="005F32F1">
            <w:pPr>
              <w:pStyle w:val="ECCTabletext"/>
              <w:jc w:val="left"/>
            </w:pPr>
            <w:r w:rsidRPr="00DD2C50">
              <w:t>Net fade margin for ES (dB)</w:t>
            </w:r>
            <w:bookmarkStart w:id="250" w:name="_Toc476062857"/>
            <w:bookmarkStart w:id="251" w:name="_Toc476063264"/>
            <w:bookmarkEnd w:id="250"/>
            <w:bookmarkEnd w:id="251"/>
          </w:p>
        </w:tc>
        <w:tc>
          <w:tcPr>
            <w:tcW w:w="0" w:type="dxa"/>
            <w:noWrap/>
            <w:hideMark/>
          </w:tcPr>
          <w:p w:rsidR="009F35C7" w:rsidRPr="00DD2C50" w:rsidRDefault="009F35C7" w:rsidP="005F32F1">
            <w:pPr>
              <w:pStyle w:val="ECCTabletext"/>
              <w:jc w:val="left"/>
            </w:pPr>
            <w:r w:rsidRPr="00DD2C50">
              <w:t>0</w:t>
            </w:r>
            <w:bookmarkStart w:id="252" w:name="_Toc476062858"/>
            <w:bookmarkStart w:id="253" w:name="_Toc476063265"/>
            <w:bookmarkEnd w:id="252"/>
            <w:bookmarkEnd w:id="253"/>
          </w:p>
        </w:tc>
        <w:tc>
          <w:tcPr>
            <w:tcW w:w="0" w:type="dxa"/>
            <w:noWrap/>
            <w:hideMark/>
          </w:tcPr>
          <w:p w:rsidR="009F35C7" w:rsidRPr="00DD2C50" w:rsidRDefault="009F35C7" w:rsidP="005F32F1">
            <w:pPr>
              <w:pStyle w:val="ECCTabletext"/>
              <w:jc w:val="left"/>
            </w:pPr>
            <w:r w:rsidRPr="00DD2C50">
              <w:t> </w:t>
            </w:r>
            <w:bookmarkStart w:id="254" w:name="_Toc476062859"/>
            <w:bookmarkStart w:id="255" w:name="_Toc476063266"/>
            <w:bookmarkEnd w:id="254"/>
            <w:bookmarkEnd w:id="255"/>
          </w:p>
        </w:tc>
        <w:bookmarkStart w:id="256" w:name="_Toc476062860"/>
        <w:bookmarkStart w:id="257" w:name="_Toc476063267"/>
        <w:bookmarkEnd w:id="256"/>
        <w:bookmarkEnd w:id="257"/>
      </w:tr>
      <w:tr w:rsidR="009F35C7" w:rsidRPr="00DD2C50" w:rsidTr="005A5FA6">
        <w:trPr>
          <w:trHeight w:val="288"/>
        </w:trPr>
        <w:tc>
          <w:tcPr>
            <w:tcW w:w="0" w:type="dxa"/>
            <w:noWrap/>
            <w:hideMark/>
          </w:tcPr>
          <w:p w:rsidR="009F35C7" w:rsidRPr="00DD2C50" w:rsidRDefault="009F35C7" w:rsidP="005F32F1">
            <w:pPr>
              <w:pStyle w:val="ECCTabletext"/>
              <w:jc w:val="left"/>
            </w:pPr>
            <w:r w:rsidRPr="00DD2C50">
              <w:t xml:space="preserve">Allowed degradation of performance ESR </w:t>
            </w:r>
            <w:r w:rsidRPr="00DD2C50">
              <w:br/>
              <w:t>(%)</w:t>
            </w:r>
            <w:bookmarkStart w:id="258" w:name="_Toc476062861"/>
            <w:bookmarkStart w:id="259" w:name="_Toc476063268"/>
            <w:bookmarkEnd w:id="258"/>
            <w:bookmarkEnd w:id="259"/>
          </w:p>
        </w:tc>
        <w:tc>
          <w:tcPr>
            <w:tcW w:w="0" w:type="dxa"/>
            <w:noWrap/>
            <w:hideMark/>
          </w:tcPr>
          <w:p w:rsidR="009F35C7" w:rsidRPr="00DD2C50" w:rsidRDefault="009F35C7" w:rsidP="005F32F1">
            <w:pPr>
              <w:pStyle w:val="ECCTabletext"/>
              <w:jc w:val="left"/>
            </w:pPr>
            <w:r w:rsidRPr="00DD2C50">
              <w:t>0.001 x 7.5%= 0.0075%</w:t>
            </w:r>
            <w:bookmarkStart w:id="260" w:name="_Toc476062862"/>
            <w:bookmarkStart w:id="261" w:name="_Toc476063269"/>
            <w:bookmarkEnd w:id="260"/>
            <w:bookmarkEnd w:id="261"/>
          </w:p>
        </w:tc>
        <w:tc>
          <w:tcPr>
            <w:tcW w:w="0" w:type="dxa"/>
            <w:noWrap/>
            <w:hideMark/>
          </w:tcPr>
          <w:p w:rsidR="009F35C7" w:rsidRPr="00DD2C50" w:rsidRDefault="009F35C7" w:rsidP="005F32F1">
            <w:pPr>
              <w:pStyle w:val="ECCTabletext"/>
              <w:jc w:val="left"/>
            </w:pPr>
            <w:r>
              <w:t xml:space="preserve">Recommendation ITU-R </w:t>
            </w:r>
            <w:r w:rsidRPr="00DD2C50">
              <w:t>F.1565 Tables 4a, 4b, 5a and 5b (worst case)</w:t>
            </w:r>
            <w:bookmarkStart w:id="262" w:name="_Toc476062863"/>
            <w:bookmarkStart w:id="263" w:name="_Toc476063270"/>
            <w:bookmarkEnd w:id="262"/>
            <w:bookmarkEnd w:id="263"/>
          </w:p>
        </w:tc>
        <w:bookmarkStart w:id="264" w:name="_Toc476062864"/>
        <w:bookmarkStart w:id="265" w:name="_Toc476063271"/>
        <w:bookmarkEnd w:id="264"/>
        <w:bookmarkEnd w:id="265"/>
      </w:tr>
      <w:tr w:rsidR="009F35C7" w:rsidRPr="00DD2C50" w:rsidTr="005A5FA6">
        <w:trPr>
          <w:trHeight w:val="288"/>
        </w:trPr>
        <w:tc>
          <w:tcPr>
            <w:tcW w:w="0" w:type="dxa"/>
            <w:noWrap/>
            <w:hideMark/>
          </w:tcPr>
          <w:p w:rsidR="009F35C7" w:rsidRPr="00DD2C50" w:rsidRDefault="009F35C7" w:rsidP="005F32F1">
            <w:pPr>
              <w:pStyle w:val="ECCTabletext"/>
              <w:jc w:val="left"/>
            </w:pPr>
            <w:r w:rsidRPr="00DD2C50">
              <w:lastRenderedPageBreak/>
              <w:t xml:space="preserve">Probability that the fade margin is exceeded </w:t>
            </w:r>
            <w:r w:rsidRPr="00DD2C50">
              <w:br/>
              <w:t>(%)</w:t>
            </w:r>
            <w:bookmarkStart w:id="266" w:name="_Toc476062865"/>
            <w:bookmarkStart w:id="267" w:name="_Toc476063272"/>
            <w:bookmarkEnd w:id="266"/>
            <w:bookmarkEnd w:id="267"/>
          </w:p>
        </w:tc>
        <w:tc>
          <w:tcPr>
            <w:tcW w:w="0" w:type="dxa"/>
            <w:noWrap/>
            <w:hideMark/>
          </w:tcPr>
          <w:p w:rsidR="009F35C7" w:rsidRPr="00DD2C50" w:rsidRDefault="009F35C7" w:rsidP="005A5FA6">
            <w:pPr>
              <w:pStyle w:val="ECCTabletext"/>
            </w:pPr>
            <w:r w:rsidRPr="00DD2C50">
              <w:t>63</w:t>
            </w:r>
            <w:bookmarkStart w:id="268" w:name="_Toc476062866"/>
            <w:bookmarkStart w:id="269" w:name="_Toc476063273"/>
            <w:bookmarkEnd w:id="268"/>
            <w:bookmarkEnd w:id="269"/>
          </w:p>
        </w:tc>
        <w:tc>
          <w:tcPr>
            <w:tcW w:w="0" w:type="dxa"/>
            <w:noWrap/>
            <w:hideMark/>
          </w:tcPr>
          <w:p w:rsidR="009F35C7" w:rsidRPr="00DD2C50" w:rsidRDefault="009F35C7" w:rsidP="005A5FA6">
            <w:pPr>
              <w:pStyle w:val="ECCTabletext"/>
            </w:pPr>
            <w:r>
              <w:t xml:space="preserve">Recommendation ITU-R </w:t>
            </w:r>
            <w:r w:rsidRPr="00DD2C50">
              <w:t>P.530 with the net fade margin</w:t>
            </w:r>
            <w:bookmarkStart w:id="270" w:name="_Toc476062867"/>
            <w:bookmarkStart w:id="271" w:name="_Toc476063274"/>
            <w:bookmarkEnd w:id="270"/>
            <w:bookmarkEnd w:id="271"/>
          </w:p>
        </w:tc>
        <w:bookmarkStart w:id="272" w:name="_Toc476062868"/>
        <w:bookmarkStart w:id="273" w:name="_Toc476063275"/>
        <w:bookmarkEnd w:id="272"/>
        <w:bookmarkEnd w:id="273"/>
      </w:tr>
      <w:tr w:rsidR="009F35C7" w:rsidRPr="00DD2C50" w:rsidTr="005A5FA6">
        <w:trPr>
          <w:trHeight w:val="288"/>
        </w:trPr>
        <w:tc>
          <w:tcPr>
            <w:tcW w:w="0" w:type="dxa"/>
            <w:noWrap/>
            <w:hideMark/>
          </w:tcPr>
          <w:p w:rsidR="009F35C7" w:rsidRPr="00DD2C50" w:rsidRDefault="009F35C7" w:rsidP="005F32F1">
            <w:pPr>
              <w:pStyle w:val="ECCTabletext"/>
              <w:jc w:val="left"/>
            </w:pPr>
            <w:r w:rsidRPr="00DD2C50">
              <w:t>Probability associated with the short-term criterion (%)</w:t>
            </w:r>
            <w:bookmarkStart w:id="274" w:name="_Toc476062869"/>
            <w:bookmarkStart w:id="275" w:name="_Toc476063276"/>
            <w:bookmarkEnd w:id="274"/>
            <w:bookmarkEnd w:id="275"/>
          </w:p>
        </w:tc>
        <w:tc>
          <w:tcPr>
            <w:tcW w:w="0" w:type="dxa"/>
            <w:noWrap/>
            <w:hideMark/>
          </w:tcPr>
          <w:p w:rsidR="009F35C7" w:rsidRPr="00DD2C50" w:rsidRDefault="009F35C7" w:rsidP="005A5FA6">
            <w:pPr>
              <w:pStyle w:val="ECCTabletext"/>
            </w:pPr>
            <w:r w:rsidRPr="00DD2C50">
              <w:t>0.0119</w:t>
            </w:r>
            <w:bookmarkStart w:id="276" w:name="_Toc476062870"/>
            <w:bookmarkStart w:id="277" w:name="_Toc476063277"/>
            <w:bookmarkEnd w:id="276"/>
            <w:bookmarkEnd w:id="277"/>
          </w:p>
        </w:tc>
        <w:tc>
          <w:tcPr>
            <w:tcW w:w="0" w:type="dxa"/>
            <w:noWrap/>
            <w:hideMark/>
          </w:tcPr>
          <w:p w:rsidR="009F35C7" w:rsidRPr="00DD2C50" w:rsidRDefault="009F35C7" w:rsidP="005A5FA6">
            <w:pPr>
              <w:pStyle w:val="ECCTabletext"/>
            </w:pPr>
            <w:r w:rsidRPr="00DD2C50">
              <w:t> </w:t>
            </w:r>
            <w:bookmarkStart w:id="278" w:name="_Toc476062871"/>
            <w:bookmarkStart w:id="279" w:name="_Toc476063278"/>
            <w:bookmarkEnd w:id="278"/>
            <w:bookmarkEnd w:id="279"/>
          </w:p>
        </w:tc>
        <w:bookmarkStart w:id="280" w:name="_Toc476062872"/>
        <w:bookmarkStart w:id="281" w:name="_Toc476063279"/>
        <w:bookmarkEnd w:id="280"/>
        <w:bookmarkEnd w:id="281"/>
      </w:tr>
    </w:tbl>
    <w:p w:rsidR="009F35C7" w:rsidRPr="00DD2C50" w:rsidRDefault="009F35C7" w:rsidP="009F35C7">
      <w:pPr>
        <w:rPr>
          <w:rStyle w:val="ECCParagraph"/>
        </w:rPr>
      </w:pPr>
      <w:r w:rsidRPr="00DD2C50">
        <w:rPr>
          <w:rStyle w:val="ECCParagraph"/>
        </w:rPr>
        <w:t xml:space="preserve">For NGSO FSS studies, it is proposed to retain </w:t>
      </w:r>
      <w:proofErr w:type="gramStart"/>
      <w:r w:rsidRPr="00DD2C50">
        <w:rPr>
          <w:rStyle w:val="ECCParagraph"/>
        </w:rPr>
        <w:t>a</w:t>
      </w:r>
      <w:proofErr w:type="gramEnd"/>
      <w:r w:rsidRPr="00DD2C50">
        <w:rPr>
          <w:rStyle w:val="ECCParagraph"/>
        </w:rPr>
        <w:t xml:space="preserve"> I/N of +19 dB (lower value from </w:t>
      </w:r>
      <w:r w:rsidRPr="00010770">
        <w:rPr>
          <w:rStyle w:val="ECCParagraph"/>
        </w:rPr>
        <w:fldChar w:fldCharType="begin"/>
      </w:r>
      <w:r w:rsidRPr="00DD2C50">
        <w:rPr>
          <w:rStyle w:val="ECCParagraph"/>
        </w:rPr>
        <w:instrText xml:space="preserve"> REF _Ref467138234 \h  \* MERGEFORMAT </w:instrText>
      </w:r>
      <w:r w:rsidRPr="00010770">
        <w:rPr>
          <w:rStyle w:val="ECCParagraph"/>
        </w:rPr>
      </w:r>
      <w:r w:rsidRPr="00010770">
        <w:rPr>
          <w:rStyle w:val="ECCParagraph"/>
        </w:rPr>
        <w:fldChar w:fldCharType="separate"/>
      </w:r>
      <w:r w:rsidR="00B22F2A" w:rsidRPr="00DD2C50">
        <w:t xml:space="preserve">Table </w:t>
      </w:r>
      <w:r w:rsidR="00B22F2A">
        <w:t>4</w:t>
      </w:r>
      <w:r w:rsidRPr="00010770">
        <w:rPr>
          <w:rStyle w:val="ECCParagraph"/>
        </w:rPr>
        <w:fldChar w:fldCharType="end"/>
      </w:r>
      <w:r w:rsidRPr="00DD2C50">
        <w:rPr>
          <w:rStyle w:val="ECCParagraph"/>
        </w:rPr>
        <w:t xml:space="preserve"> and </w:t>
      </w:r>
      <w:r w:rsidRPr="00010770">
        <w:rPr>
          <w:rStyle w:val="ECCParagraph"/>
        </w:rPr>
        <w:fldChar w:fldCharType="begin"/>
      </w:r>
      <w:r w:rsidRPr="00DD2C50">
        <w:rPr>
          <w:rStyle w:val="ECCParagraph"/>
        </w:rPr>
        <w:instrText xml:space="preserve"> REF _Ref467138245 \h  \* MERGEFORMAT </w:instrText>
      </w:r>
      <w:r w:rsidRPr="00010770">
        <w:rPr>
          <w:rStyle w:val="ECCParagraph"/>
        </w:rPr>
      </w:r>
      <w:r w:rsidRPr="00010770">
        <w:rPr>
          <w:rStyle w:val="ECCParagraph"/>
        </w:rPr>
        <w:fldChar w:fldCharType="separate"/>
      </w:r>
      <w:r w:rsidR="00B22F2A" w:rsidRPr="00DD2C50">
        <w:t xml:space="preserve">Table </w:t>
      </w:r>
      <w:r w:rsidR="00B22F2A">
        <w:t>5</w:t>
      </w:r>
      <w:r w:rsidRPr="00010770">
        <w:rPr>
          <w:rStyle w:val="ECCParagraph"/>
        </w:rPr>
        <w:fldChar w:fldCharType="end"/>
      </w:r>
      <w:r w:rsidRPr="00DD2C50">
        <w:rPr>
          <w:rStyle w:val="ECCParagraph"/>
        </w:rPr>
        <w:t xml:space="preserve">), not to be exceeded more than 0.0119% of the time as determined in </w:t>
      </w:r>
      <w:r w:rsidRPr="00010770">
        <w:rPr>
          <w:rStyle w:val="ECCParagraph"/>
        </w:rPr>
        <w:fldChar w:fldCharType="begin"/>
      </w:r>
      <w:r w:rsidRPr="00DD2C50">
        <w:rPr>
          <w:rStyle w:val="ECCParagraph"/>
        </w:rPr>
        <w:instrText xml:space="preserve"> REF _Ref467138245 \h  \* MERGEFORMAT </w:instrText>
      </w:r>
      <w:r w:rsidRPr="00010770">
        <w:rPr>
          <w:rStyle w:val="ECCParagraph"/>
        </w:rPr>
      </w:r>
      <w:r w:rsidRPr="00010770">
        <w:rPr>
          <w:rStyle w:val="ECCParagraph"/>
        </w:rPr>
        <w:fldChar w:fldCharType="separate"/>
      </w:r>
      <w:r w:rsidR="00B22F2A" w:rsidRPr="00DD2C50">
        <w:t xml:space="preserve">Table </w:t>
      </w:r>
      <w:r w:rsidR="00B22F2A">
        <w:t>5</w:t>
      </w:r>
      <w:r w:rsidRPr="00010770">
        <w:rPr>
          <w:rStyle w:val="ECCParagraph"/>
        </w:rPr>
        <w:fldChar w:fldCharType="end"/>
      </w:r>
      <w:r w:rsidRPr="00DD2C50">
        <w:rPr>
          <w:rStyle w:val="ECCParagraph"/>
        </w:rPr>
        <w:t>.</w:t>
      </w:r>
      <w:bookmarkStart w:id="282" w:name="_Toc476062873"/>
      <w:bookmarkStart w:id="283" w:name="_Toc476063280"/>
      <w:bookmarkEnd w:id="282"/>
      <w:bookmarkEnd w:id="283"/>
    </w:p>
    <w:p w:rsidR="009F35C7" w:rsidRPr="00DD2C50" w:rsidRDefault="009F35C7" w:rsidP="009F35C7">
      <w:pPr>
        <w:rPr>
          <w:rStyle w:val="ECCParagraph"/>
        </w:rPr>
      </w:pPr>
      <w:r w:rsidRPr="00DD2C50">
        <w:rPr>
          <w:rStyle w:val="ECCParagraph"/>
        </w:rPr>
        <w:t xml:space="preserve">Alternatively, another short-term protection criterion was proposed, which is I/N of +19 dB not to be exceeded more than 2.7 x 10-4% of the time. It should be noted that the percentage of time associated with this protection criterion, used in Recommendation ITU-R SF.1650 </w:t>
      </w:r>
      <w:r w:rsidR="00B22F2A">
        <w:rPr>
          <w:rStyle w:val="ECCParagraph"/>
        </w:rPr>
        <w:fldChar w:fldCharType="begin"/>
      </w:r>
      <w:r w:rsidR="00B22F2A">
        <w:rPr>
          <w:rStyle w:val="ECCParagraph"/>
        </w:rPr>
        <w:instrText xml:space="preserve"> REF _Ref536696903 \r \h </w:instrText>
      </w:r>
      <w:r w:rsidR="00B22F2A">
        <w:rPr>
          <w:rStyle w:val="ECCParagraph"/>
        </w:rPr>
      </w:r>
      <w:r w:rsidR="00B22F2A">
        <w:rPr>
          <w:rStyle w:val="ECCParagraph"/>
        </w:rPr>
        <w:fldChar w:fldCharType="separate"/>
      </w:r>
      <w:r w:rsidR="00B22F2A">
        <w:rPr>
          <w:rStyle w:val="ECCParagraph"/>
        </w:rPr>
        <w:t>[18]</w:t>
      </w:r>
      <w:r w:rsidR="00B22F2A">
        <w:rPr>
          <w:rStyle w:val="ECCParagraph"/>
        </w:rPr>
        <w:fldChar w:fldCharType="end"/>
      </w:r>
      <w:r w:rsidRPr="00DD2C50">
        <w:rPr>
          <w:rStyle w:val="ECCParagraph"/>
        </w:rPr>
        <w:t xml:space="preserve"> as well as in the studies related to AMSS, was derived using Recommendation ITU-R F.1241 </w:t>
      </w:r>
      <w:r w:rsidR="00B22F2A">
        <w:rPr>
          <w:rStyle w:val="ECCParagraph"/>
        </w:rPr>
        <w:fldChar w:fldCharType="begin"/>
      </w:r>
      <w:r w:rsidR="00B22F2A">
        <w:rPr>
          <w:rStyle w:val="ECCParagraph"/>
        </w:rPr>
        <w:instrText xml:space="preserve"> REF _Ref536696836 \r \h </w:instrText>
      </w:r>
      <w:r w:rsidR="00B22F2A">
        <w:rPr>
          <w:rStyle w:val="ECCParagraph"/>
        </w:rPr>
      </w:r>
      <w:r w:rsidR="00B22F2A">
        <w:rPr>
          <w:rStyle w:val="ECCParagraph"/>
        </w:rPr>
        <w:fldChar w:fldCharType="separate"/>
      </w:r>
      <w:r w:rsidR="00B22F2A">
        <w:rPr>
          <w:rStyle w:val="ECCParagraph"/>
        </w:rPr>
        <w:t>[23]</w:t>
      </w:r>
      <w:r w:rsidR="00B22F2A">
        <w:rPr>
          <w:rStyle w:val="ECCParagraph"/>
        </w:rPr>
        <w:fldChar w:fldCharType="end"/>
      </w:r>
      <w:r w:rsidRPr="00010770">
        <w:rPr>
          <w:rStyle w:val="ECCParagraph"/>
        </w:rPr>
        <w:fldChar w:fldCharType="begin"/>
      </w:r>
      <w:r w:rsidRPr="00DD2C50">
        <w:rPr>
          <w:rStyle w:val="ECCParagraph"/>
        </w:rPr>
        <w:instrText xml:space="preserve"> REF _Ref493147915 \r \h  \* MERGEFORMAT </w:instrText>
      </w:r>
      <w:r w:rsidRPr="00010770">
        <w:rPr>
          <w:rStyle w:val="ECCParagraph"/>
        </w:rPr>
      </w:r>
      <w:r w:rsidRPr="00010770">
        <w:rPr>
          <w:rStyle w:val="ECCParagraph"/>
        </w:rPr>
        <w:fldChar w:fldCharType="end"/>
      </w:r>
      <w:r w:rsidRPr="00DD2C50">
        <w:rPr>
          <w:rStyle w:val="ECCParagraph"/>
        </w:rPr>
        <w:t xml:space="preserve"> that has since been suppressed although both criteria have been addressed by the studies in this Report.</w:t>
      </w:r>
    </w:p>
    <w:p w:rsidR="009F35C7" w:rsidRPr="00CD312E" w:rsidRDefault="009F35C7" w:rsidP="009F35C7">
      <w:pPr>
        <w:pStyle w:val="Heading2"/>
        <w:rPr>
          <w:lang w:val="en-GB"/>
        </w:rPr>
      </w:pPr>
      <w:bookmarkStart w:id="284" w:name="_Toc504563293"/>
      <w:bookmarkStart w:id="285" w:name="_Toc536696518"/>
      <w:bookmarkStart w:id="286" w:name="_Toc536700378"/>
      <w:r w:rsidRPr="00CD312E">
        <w:rPr>
          <w:lang w:val="en-GB"/>
        </w:rPr>
        <w:t>Radio astronomy</w:t>
      </w:r>
      <w:bookmarkEnd w:id="284"/>
      <w:r>
        <w:t xml:space="preserve"> (RAS)</w:t>
      </w:r>
      <w:bookmarkEnd w:id="285"/>
      <w:bookmarkEnd w:id="286"/>
    </w:p>
    <w:p w:rsidR="009F35C7" w:rsidRPr="002E5394" w:rsidRDefault="009F35C7" w:rsidP="009F35C7">
      <w:pPr>
        <w:pStyle w:val="Heading3"/>
        <w:rPr>
          <w:lang w:val="en-GB"/>
        </w:rPr>
      </w:pPr>
      <w:bookmarkStart w:id="287" w:name="_Toc477331915"/>
      <w:bookmarkStart w:id="288" w:name="_Toc504563294"/>
      <w:bookmarkStart w:id="289" w:name="_Toc536696519"/>
      <w:bookmarkStart w:id="290" w:name="_Toc536700379"/>
      <w:r w:rsidRPr="002E5394">
        <w:rPr>
          <w:lang w:val="en-GB"/>
        </w:rPr>
        <w:t>Characteristics for the band 10.6-10.7 GHz</w:t>
      </w:r>
      <w:bookmarkEnd w:id="287"/>
      <w:bookmarkEnd w:id="288"/>
      <w:bookmarkEnd w:id="289"/>
      <w:bookmarkEnd w:id="290"/>
    </w:p>
    <w:p w:rsidR="009F35C7" w:rsidRPr="00CD312E" w:rsidRDefault="009F35C7" w:rsidP="009F35C7">
      <w:pPr>
        <w:rPr>
          <w:rStyle w:val="ECCParagraph"/>
        </w:rPr>
      </w:pPr>
      <w:r w:rsidRPr="00DD2C50">
        <w:rPr>
          <w:rStyle w:val="ECCParagraph"/>
        </w:rPr>
        <w:t xml:space="preserve">The RAS station is basically described by its antenna, for which the average patterns and maximum gain is provided in Recommendation ITU-R RA.1631 </w:t>
      </w:r>
      <w:r w:rsidR="00B22F2A">
        <w:rPr>
          <w:rStyle w:val="ECCParagraph"/>
        </w:rPr>
        <w:fldChar w:fldCharType="begin"/>
      </w:r>
      <w:r w:rsidR="00B22F2A">
        <w:rPr>
          <w:rStyle w:val="ECCParagraph"/>
        </w:rPr>
        <w:instrText xml:space="preserve"> REF _Ref536696924 \r \h </w:instrText>
      </w:r>
      <w:r w:rsidR="00B22F2A">
        <w:rPr>
          <w:rStyle w:val="ECCParagraph"/>
        </w:rPr>
      </w:r>
      <w:r w:rsidR="00B22F2A">
        <w:rPr>
          <w:rStyle w:val="ECCParagraph"/>
        </w:rPr>
        <w:fldChar w:fldCharType="separate"/>
      </w:r>
      <w:r w:rsidR="00B22F2A">
        <w:rPr>
          <w:rStyle w:val="ECCParagraph"/>
        </w:rPr>
        <w:t>[12]</w:t>
      </w:r>
      <w:r w:rsidR="00B22F2A">
        <w:rPr>
          <w:rStyle w:val="ECCParagraph"/>
        </w:rPr>
        <w:fldChar w:fldCharType="end"/>
      </w:r>
      <w:r w:rsidRPr="00DD2C50">
        <w:rPr>
          <w:rStyle w:val="ECCParagraph"/>
        </w:rPr>
        <w:t>. The recommended patterns represent average side</w:t>
      </w:r>
      <w:r>
        <w:rPr>
          <w:rStyle w:val="ECCParagraph"/>
        </w:rPr>
        <w:t xml:space="preserve"> </w:t>
      </w:r>
      <w:r w:rsidRPr="00DD2C50">
        <w:rPr>
          <w:rStyle w:val="ECCParagraph"/>
        </w:rPr>
        <w:t xml:space="preserve">lobe levels to predict interference to a radio astronomy station from one or more fast moving stations seen under continuously variable angles such as NGSO systems. This Recommendation also provides a maximum antenna gain of 81 dBi for a 100 m diameter antenna at 10.6-10.7 GHz, which is considered in the epfd simulation in this Report. </w:t>
      </w:r>
    </w:p>
    <w:p w:rsidR="009F35C7" w:rsidRPr="00DD2C50" w:rsidRDefault="009F35C7" w:rsidP="009F35C7">
      <w:pPr>
        <w:jc w:val="center"/>
      </w:pPr>
      <w:r w:rsidRPr="00010770">
        <w:rPr>
          <w:noProof/>
          <w:lang w:val="da-DK" w:eastAsia="da-DK"/>
        </w:rPr>
        <w:drawing>
          <wp:inline distT="0" distB="0" distL="0" distR="0" wp14:anchorId="542EB3B3" wp14:editId="1EB0B0A6">
            <wp:extent cx="5760720" cy="2674620"/>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RAS antenna pattern.jpg"/>
                    <pic:cNvPicPr/>
                  </pic:nvPicPr>
                  <pic:blipFill>
                    <a:blip r:embed="rId9" cstate="print">
                      <a:extLst>
                        <a:ext uri="{28A0092B-C50C-407E-A947-70E740481C1C}">
                          <a14:useLocalDpi xmlns:a14="http://schemas.microsoft.com/office/drawing/2010/main"/>
                        </a:ext>
                      </a:extLst>
                    </a:blip>
                    <a:stretch>
                      <a:fillRect/>
                    </a:stretch>
                  </pic:blipFill>
                  <pic:spPr>
                    <a:xfrm>
                      <a:off x="0" y="0"/>
                      <a:ext cx="5760720" cy="2674620"/>
                    </a:xfrm>
                    <a:prstGeom prst="rect">
                      <a:avLst/>
                    </a:prstGeom>
                  </pic:spPr>
                </pic:pic>
              </a:graphicData>
            </a:graphic>
          </wp:inline>
        </w:drawing>
      </w:r>
    </w:p>
    <w:p w:rsidR="009F35C7" w:rsidRPr="00DD2C50" w:rsidRDefault="009F35C7" w:rsidP="009F35C7">
      <w:pPr>
        <w:pStyle w:val="Caption"/>
        <w:rPr>
          <w:lang w:val="en-GB"/>
        </w:rPr>
      </w:pPr>
      <w:bookmarkStart w:id="291" w:name="_Ref536793560"/>
      <w:r w:rsidRPr="00DD2C50">
        <w:rPr>
          <w:lang w:val="en-GB"/>
        </w:rPr>
        <w:t xml:space="preserve">Figure </w:t>
      </w:r>
      <w:r w:rsidRPr="00CD312E">
        <w:rPr>
          <w:lang w:val="en-GB"/>
        </w:rPr>
        <w:fldChar w:fldCharType="begin"/>
      </w:r>
      <w:r w:rsidRPr="00DD2C50">
        <w:rPr>
          <w:lang w:val="en-GB"/>
        </w:rPr>
        <w:instrText xml:space="preserve"> SEQ Figure \* ARABIC </w:instrText>
      </w:r>
      <w:r w:rsidRPr="00CD312E">
        <w:rPr>
          <w:lang w:val="en-GB"/>
        </w:rPr>
        <w:fldChar w:fldCharType="separate"/>
      </w:r>
      <w:r>
        <w:rPr>
          <w:noProof/>
          <w:lang w:val="en-GB"/>
        </w:rPr>
        <w:t>1</w:t>
      </w:r>
      <w:r w:rsidRPr="00CD312E">
        <w:rPr>
          <w:lang w:val="en-GB"/>
        </w:rPr>
        <w:fldChar w:fldCharType="end"/>
      </w:r>
      <w:bookmarkEnd w:id="291"/>
      <w:r w:rsidRPr="00DD2C50">
        <w:rPr>
          <w:lang w:val="en-GB"/>
        </w:rPr>
        <w:t>: RAS antenna pattern (basic version)</w:t>
      </w:r>
    </w:p>
    <w:p w:rsidR="009F35C7" w:rsidRPr="00CD312E" w:rsidRDefault="009F35C7" w:rsidP="009F35C7">
      <w:pPr>
        <w:rPr>
          <w:rStyle w:val="ECCParagraph"/>
        </w:rPr>
      </w:pPr>
      <w:r w:rsidRPr="00DD2C50">
        <w:rPr>
          <w:rStyle w:val="ECCParagraph"/>
        </w:rPr>
        <w:t xml:space="preserve">The analysis in this Report uses the antenna pattern provided in the second Recommendation of ITU-R RA.1631 </w:t>
      </w:r>
      <w:r w:rsidR="00B22F2A">
        <w:rPr>
          <w:rStyle w:val="ECCParagraph"/>
        </w:rPr>
        <w:fldChar w:fldCharType="begin"/>
      </w:r>
      <w:r w:rsidR="00B22F2A">
        <w:rPr>
          <w:rStyle w:val="ECCParagraph"/>
        </w:rPr>
        <w:instrText xml:space="preserve"> REF _Ref536696924 \r \h </w:instrText>
      </w:r>
      <w:r w:rsidR="00B22F2A">
        <w:rPr>
          <w:rStyle w:val="ECCParagraph"/>
        </w:rPr>
      </w:r>
      <w:r w:rsidR="00B22F2A">
        <w:rPr>
          <w:rStyle w:val="ECCParagraph"/>
        </w:rPr>
        <w:fldChar w:fldCharType="separate"/>
      </w:r>
      <w:r w:rsidR="00B22F2A">
        <w:rPr>
          <w:rStyle w:val="ECCParagraph"/>
        </w:rPr>
        <w:t>[12]</w:t>
      </w:r>
      <w:r w:rsidR="00B22F2A">
        <w:rPr>
          <w:rStyle w:val="ECCParagraph"/>
        </w:rPr>
        <w:fldChar w:fldCharType="end"/>
      </w:r>
      <w:r w:rsidRPr="00DD2C50">
        <w:rPr>
          <w:rStyle w:val="ECCParagraph"/>
        </w:rPr>
        <w:t>, which provides a more accurate representation of the main beam radiation pattern for frequencies above 150 MHz. The results of calculations provided in this paper are for the location of the Effelsberg radio telescope in Germany.</w:t>
      </w:r>
    </w:p>
    <w:p w:rsidR="009F35C7" w:rsidRPr="00DD2C50" w:rsidRDefault="009F35C7" w:rsidP="009F35C7">
      <w:pPr>
        <w:jc w:val="center"/>
      </w:pPr>
      <w:r w:rsidRPr="00010770">
        <w:rPr>
          <w:noProof/>
          <w:lang w:val="da-DK" w:eastAsia="da-DK"/>
        </w:rPr>
        <w:lastRenderedPageBreak/>
        <w:drawing>
          <wp:inline distT="0" distB="0" distL="0" distR="0" wp14:anchorId="2ABEB98B" wp14:editId="71E0D89E">
            <wp:extent cx="5399347" cy="2506840"/>
            <wp:effectExtent l="0" t="0" r="0" b="825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RAS antenna pattern zoom.jpg"/>
                    <pic:cNvPicPr/>
                  </pic:nvPicPr>
                  <pic:blipFill>
                    <a:blip r:embed="rId10" cstate="print">
                      <a:extLst>
                        <a:ext uri="{28A0092B-C50C-407E-A947-70E740481C1C}">
                          <a14:useLocalDpi xmlns:a14="http://schemas.microsoft.com/office/drawing/2010/main"/>
                        </a:ext>
                      </a:extLst>
                    </a:blip>
                    <a:stretch>
                      <a:fillRect/>
                    </a:stretch>
                  </pic:blipFill>
                  <pic:spPr>
                    <a:xfrm>
                      <a:off x="0" y="0"/>
                      <a:ext cx="5407126" cy="2510452"/>
                    </a:xfrm>
                    <a:prstGeom prst="rect">
                      <a:avLst/>
                    </a:prstGeom>
                  </pic:spPr>
                </pic:pic>
              </a:graphicData>
            </a:graphic>
          </wp:inline>
        </w:drawing>
      </w:r>
    </w:p>
    <w:p w:rsidR="009F35C7" w:rsidRPr="00DD2C50" w:rsidRDefault="009F35C7" w:rsidP="009F35C7">
      <w:pPr>
        <w:pStyle w:val="Caption"/>
        <w:rPr>
          <w:lang w:val="en-GB"/>
        </w:rPr>
      </w:pPr>
      <w:r w:rsidRPr="00DD2C50">
        <w:rPr>
          <w:lang w:val="en-GB"/>
        </w:rPr>
        <w:t xml:space="preserve">Figure </w:t>
      </w:r>
      <w:r w:rsidRPr="00CD312E">
        <w:rPr>
          <w:lang w:val="en-GB"/>
        </w:rPr>
        <w:fldChar w:fldCharType="begin"/>
      </w:r>
      <w:r w:rsidRPr="00DD2C50">
        <w:rPr>
          <w:lang w:val="en-GB"/>
        </w:rPr>
        <w:instrText xml:space="preserve"> SEQ Figure \* ARABIC </w:instrText>
      </w:r>
      <w:r w:rsidRPr="00CD312E">
        <w:rPr>
          <w:lang w:val="en-GB"/>
        </w:rPr>
        <w:fldChar w:fldCharType="separate"/>
      </w:r>
      <w:r>
        <w:rPr>
          <w:noProof/>
          <w:lang w:val="en-GB"/>
        </w:rPr>
        <w:t>2</w:t>
      </w:r>
      <w:r w:rsidRPr="00CD312E">
        <w:rPr>
          <w:lang w:val="en-GB"/>
        </w:rPr>
        <w:fldChar w:fldCharType="end"/>
      </w:r>
      <w:r w:rsidRPr="00DD2C50">
        <w:rPr>
          <w:lang w:val="en-GB"/>
        </w:rPr>
        <w:t>: RAS antenna pattern (detailed version - zoomed around the main beam)</w:t>
      </w:r>
    </w:p>
    <w:p w:rsidR="009F35C7" w:rsidRPr="00CD312E" w:rsidRDefault="009F35C7" w:rsidP="009F35C7">
      <w:pPr>
        <w:rPr>
          <w:rStyle w:val="ECCParagraph"/>
        </w:rPr>
      </w:pPr>
      <w:r w:rsidRPr="00010770">
        <w:rPr>
          <w:rStyle w:val="ECCParagraph"/>
        </w:rPr>
        <w:fldChar w:fldCharType="begin"/>
      </w:r>
      <w:r w:rsidRPr="00DD2C50">
        <w:rPr>
          <w:rStyle w:val="ECCParagraph"/>
        </w:rPr>
        <w:instrText xml:space="preserve"> REF _Ref476821882 \h  \* MERGEFORMAT </w:instrText>
      </w:r>
      <w:r w:rsidRPr="00010770">
        <w:rPr>
          <w:rStyle w:val="ECCParagraph"/>
        </w:rPr>
      </w:r>
      <w:r w:rsidRPr="00010770">
        <w:rPr>
          <w:rStyle w:val="ECCParagraph"/>
        </w:rPr>
        <w:fldChar w:fldCharType="separate"/>
      </w:r>
      <w:r w:rsidRPr="00636263">
        <w:rPr>
          <w:rStyle w:val="ECCParagraph"/>
        </w:rPr>
        <w:t>Table 6</w:t>
      </w:r>
      <w:r w:rsidRPr="00010770">
        <w:rPr>
          <w:rStyle w:val="ECCParagraph"/>
        </w:rPr>
        <w:fldChar w:fldCharType="end"/>
      </w:r>
      <w:r w:rsidRPr="00DD2C50">
        <w:rPr>
          <w:rStyle w:val="ECCParagraph"/>
        </w:rPr>
        <w:t xml:space="preserve"> lists the RAS stations in the CEPT countries that operate in the 10.6-10.7 GHz band.</w:t>
      </w:r>
    </w:p>
    <w:p w:rsidR="009F35C7" w:rsidRPr="00DD2C50" w:rsidRDefault="009F35C7" w:rsidP="009F35C7">
      <w:pPr>
        <w:pStyle w:val="Caption"/>
        <w:rPr>
          <w:lang w:val="en-GB"/>
        </w:rPr>
      </w:pPr>
      <w:bookmarkStart w:id="292" w:name="_Ref476821882"/>
      <w:r w:rsidRPr="00DD2C50">
        <w:rPr>
          <w:lang w:val="en-GB"/>
        </w:rPr>
        <w:t xml:space="preserve">Table </w:t>
      </w:r>
      <w:r w:rsidRPr="00CD312E">
        <w:rPr>
          <w:lang w:val="en-GB"/>
        </w:rPr>
        <w:fldChar w:fldCharType="begin"/>
      </w:r>
      <w:r w:rsidRPr="00DD2C50">
        <w:rPr>
          <w:lang w:val="en-GB"/>
        </w:rPr>
        <w:instrText xml:space="preserve"> SEQ Table \* ARABIC </w:instrText>
      </w:r>
      <w:r w:rsidRPr="00CD312E">
        <w:rPr>
          <w:lang w:val="en-GB"/>
        </w:rPr>
        <w:fldChar w:fldCharType="separate"/>
      </w:r>
      <w:r>
        <w:rPr>
          <w:noProof/>
          <w:lang w:val="en-GB"/>
        </w:rPr>
        <w:t>6</w:t>
      </w:r>
      <w:r w:rsidRPr="00CD312E">
        <w:rPr>
          <w:lang w:val="en-GB"/>
        </w:rPr>
        <w:fldChar w:fldCharType="end"/>
      </w:r>
      <w:bookmarkEnd w:id="292"/>
      <w:r w:rsidRPr="00DD2C50">
        <w:rPr>
          <w:lang w:val="en-GB"/>
        </w:rPr>
        <w:t>: CEPT radio astronomy observatories using the band 10.6-10.7 GHz</w:t>
      </w:r>
    </w:p>
    <w:tbl>
      <w:tblPr>
        <w:tblStyle w:val="ECCTable-redheader"/>
        <w:tblW w:w="0" w:type="auto"/>
        <w:tblInd w:w="0" w:type="dxa"/>
        <w:tblLook w:val="04A0" w:firstRow="1" w:lastRow="0" w:firstColumn="1" w:lastColumn="0" w:noHBand="0" w:noVBand="1"/>
      </w:tblPr>
      <w:tblGrid>
        <w:gridCol w:w="1843"/>
        <w:gridCol w:w="1662"/>
        <w:gridCol w:w="1594"/>
        <w:gridCol w:w="1560"/>
        <w:gridCol w:w="1275"/>
        <w:gridCol w:w="1502"/>
      </w:tblGrid>
      <w:tr w:rsidR="009F35C7" w:rsidRPr="00DD2C50" w:rsidTr="005A5FA6">
        <w:trPr>
          <w:cnfStyle w:val="100000000000" w:firstRow="1" w:lastRow="0" w:firstColumn="0" w:lastColumn="0" w:oddVBand="0" w:evenVBand="0" w:oddHBand="0" w:evenHBand="0" w:firstRowFirstColumn="0" w:firstRowLastColumn="0" w:lastRowFirstColumn="0" w:lastRowLastColumn="0"/>
        </w:trPr>
        <w:tc>
          <w:tcPr>
            <w:tcW w:w="1843" w:type="dxa"/>
          </w:tcPr>
          <w:p w:rsidR="009F35C7" w:rsidRPr="00DD2C50" w:rsidRDefault="009F35C7" w:rsidP="005A5FA6">
            <w:r w:rsidRPr="00DD2C50">
              <w:t>Administration</w:t>
            </w:r>
          </w:p>
        </w:tc>
        <w:tc>
          <w:tcPr>
            <w:tcW w:w="1662" w:type="dxa"/>
          </w:tcPr>
          <w:p w:rsidR="009F35C7" w:rsidRPr="00DD2C50" w:rsidRDefault="009F35C7" w:rsidP="005A5FA6">
            <w:r w:rsidRPr="00DD2C50">
              <w:t>Name</w:t>
            </w:r>
          </w:p>
        </w:tc>
        <w:tc>
          <w:tcPr>
            <w:tcW w:w="1594" w:type="dxa"/>
          </w:tcPr>
          <w:p w:rsidR="009F35C7" w:rsidRPr="00DD2C50" w:rsidRDefault="009F35C7" w:rsidP="005A5FA6">
            <w:r w:rsidRPr="00DD2C50">
              <w:t>Longitude</w:t>
            </w:r>
          </w:p>
        </w:tc>
        <w:tc>
          <w:tcPr>
            <w:tcW w:w="1560" w:type="dxa"/>
          </w:tcPr>
          <w:p w:rsidR="009F35C7" w:rsidRPr="00DD2C50" w:rsidRDefault="009F35C7" w:rsidP="005A5FA6">
            <w:r w:rsidRPr="00DD2C50">
              <w:t>Latitude</w:t>
            </w:r>
          </w:p>
        </w:tc>
        <w:tc>
          <w:tcPr>
            <w:tcW w:w="1275" w:type="dxa"/>
          </w:tcPr>
          <w:p w:rsidR="009F35C7" w:rsidRPr="00DD2C50" w:rsidRDefault="009F35C7" w:rsidP="005A5FA6">
            <w:r w:rsidRPr="00DD2C50">
              <w:t>Diameter</w:t>
            </w:r>
          </w:p>
        </w:tc>
        <w:tc>
          <w:tcPr>
            <w:tcW w:w="1502" w:type="dxa"/>
          </w:tcPr>
          <w:p w:rsidR="009F35C7" w:rsidRPr="00DD2C50" w:rsidRDefault="009F35C7" w:rsidP="005A5FA6">
            <w:r w:rsidRPr="00DD2C50">
              <w:t>Minimum elevation</w:t>
            </w:r>
          </w:p>
        </w:tc>
      </w:tr>
      <w:tr w:rsidR="009F35C7" w:rsidRPr="00DD2C50" w:rsidTr="005A5FA6">
        <w:tc>
          <w:tcPr>
            <w:tcW w:w="1843" w:type="dxa"/>
          </w:tcPr>
          <w:p w:rsidR="009F35C7" w:rsidRPr="00DD2C50" w:rsidRDefault="009F35C7" w:rsidP="005A5FA6">
            <w:pPr>
              <w:pStyle w:val="ECCTabletext"/>
            </w:pPr>
            <w:r w:rsidRPr="00DD2C50">
              <w:t>Belgium</w:t>
            </w:r>
          </w:p>
        </w:tc>
        <w:tc>
          <w:tcPr>
            <w:tcW w:w="1662" w:type="dxa"/>
          </w:tcPr>
          <w:p w:rsidR="009F35C7" w:rsidRPr="00DD2C50" w:rsidRDefault="009F35C7" w:rsidP="005A5FA6">
            <w:pPr>
              <w:pStyle w:val="ECCTabletext"/>
            </w:pPr>
            <w:proofErr w:type="spellStart"/>
            <w:r w:rsidRPr="00DD2C50">
              <w:t>Humain</w:t>
            </w:r>
            <w:proofErr w:type="spellEnd"/>
          </w:p>
        </w:tc>
        <w:tc>
          <w:tcPr>
            <w:tcW w:w="1594" w:type="dxa"/>
          </w:tcPr>
          <w:p w:rsidR="009F35C7" w:rsidRPr="00CD312E" w:rsidRDefault="009F35C7" w:rsidP="005A5FA6">
            <w:pPr>
              <w:pStyle w:val="ECCTabletext"/>
              <w:rPr>
                <w:rStyle w:val="ECCParagraph"/>
              </w:rPr>
            </w:pPr>
            <w:r w:rsidRPr="00DD2C50">
              <w:rPr>
                <w:rStyle w:val="ECCParagraph"/>
              </w:rPr>
              <w:t>05° 15′ 12″</w:t>
            </w:r>
          </w:p>
        </w:tc>
        <w:tc>
          <w:tcPr>
            <w:tcW w:w="1560" w:type="dxa"/>
          </w:tcPr>
          <w:p w:rsidR="009F35C7" w:rsidRPr="00CD312E" w:rsidRDefault="009F35C7" w:rsidP="005A5FA6">
            <w:pPr>
              <w:pStyle w:val="ECCTabletext"/>
              <w:rPr>
                <w:rStyle w:val="ECCParagraph"/>
              </w:rPr>
            </w:pPr>
            <w:r w:rsidRPr="00DD2C50">
              <w:rPr>
                <w:rStyle w:val="ECCParagraph"/>
              </w:rPr>
              <w:t>50° 11′ 31″</w:t>
            </w:r>
          </w:p>
        </w:tc>
        <w:tc>
          <w:tcPr>
            <w:tcW w:w="1275" w:type="dxa"/>
          </w:tcPr>
          <w:p w:rsidR="009F35C7" w:rsidRPr="00DD2C50" w:rsidRDefault="009F35C7" w:rsidP="005A5FA6">
            <w:pPr>
              <w:pStyle w:val="ECCTabletext"/>
            </w:pPr>
            <w:r w:rsidRPr="00DD2C50">
              <w:t>6 m</w:t>
            </w:r>
          </w:p>
        </w:tc>
        <w:tc>
          <w:tcPr>
            <w:tcW w:w="1502" w:type="dxa"/>
          </w:tcPr>
          <w:p w:rsidR="009F35C7" w:rsidRPr="00DD2C50" w:rsidRDefault="009F35C7" w:rsidP="005A5FA6">
            <w:pPr>
              <w:pStyle w:val="ECCTabletext"/>
            </w:pPr>
          </w:p>
        </w:tc>
      </w:tr>
      <w:tr w:rsidR="009F35C7" w:rsidRPr="00DD2C50" w:rsidTr="005A5FA6">
        <w:tc>
          <w:tcPr>
            <w:tcW w:w="1843" w:type="dxa"/>
            <w:vMerge w:val="restart"/>
          </w:tcPr>
          <w:p w:rsidR="009F35C7" w:rsidRPr="00CD312E" w:rsidRDefault="009F35C7" w:rsidP="005A5FA6">
            <w:pPr>
              <w:pStyle w:val="ECCTabletext"/>
              <w:rPr>
                <w:rStyle w:val="ECCParagraph"/>
              </w:rPr>
            </w:pPr>
            <w:r w:rsidRPr="00DD2C50">
              <w:rPr>
                <w:rStyle w:val="ECCParagraph"/>
              </w:rPr>
              <w:t>Germany</w:t>
            </w:r>
          </w:p>
        </w:tc>
        <w:tc>
          <w:tcPr>
            <w:tcW w:w="1662" w:type="dxa"/>
          </w:tcPr>
          <w:p w:rsidR="009F35C7" w:rsidRPr="00CD312E" w:rsidRDefault="009F35C7" w:rsidP="005A5FA6">
            <w:pPr>
              <w:pStyle w:val="ECCTabletext"/>
              <w:rPr>
                <w:rStyle w:val="ECCParagraph"/>
              </w:rPr>
            </w:pPr>
            <w:r w:rsidRPr="00DD2C50">
              <w:rPr>
                <w:rStyle w:val="ECCParagraph"/>
              </w:rPr>
              <w:t>Effelsberg</w:t>
            </w:r>
          </w:p>
        </w:tc>
        <w:tc>
          <w:tcPr>
            <w:tcW w:w="1594" w:type="dxa"/>
          </w:tcPr>
          <w:p w:rsidR="009F35C7" w:rsidRPr="00CD312E" w:rsidRDefault="009F35C7" w:rsidP="005A5FA6">
            <w:pPr>
              <w:pStyle w:val="ECCTabletext"/>
              <w:rPr>
                <w:rStyle w:val="ECCParagraph"/>
              </w:rPr>
            </w:pPr>
            <w:r w:rsidRPr="00DD2C50">
              <w:rPr>
                <w:rStyle w:val="ECCParagraph"/>
              </w:rPr>
              <w:t>06° 53′ 01″</w:t>
            </w:r>
          </w:p>
        </w:tc>
        <w:tc>
          <w:tcPr>
            <w:tcW w:w="1560" w:type="dxa"/>
          </w:tcPr>
          <w:p w:rsidR="009F35C7" w:rsidRPr="00CD312E" w:rsidRDefault="009F35C7" w:rsidP="005A5FA6">
            <w:pPr>
              <w:pStyle w:val="ECCTabletext"/>
              <w:rPr>
                <w:rStyle w:val="ECCParagraph"/>
              </w:rPr>
            </w:pPr>
            <w:r w:rsidRPr="00DD2C50">
              <w:rPr>
                <w:rStyle w:val="ECCParagraph"/>
              </w:rPr>
              <w:t>50° 31′ 29″</w:t>
            </w:r>
          </w:p>
        </w:tc>
        <w:tc>
          <w:tcPr>
            <w:tcW w:w="1275" w:type="dxa"/>
          </w:tcPr>
          <w:p w:rsidR="009F35C7" w:rsidRPr="00CD312E" w:rsidRDefault="009F35C7" w:rsidP="005A5FA6">
            <w:pPr>
              <w:pStyle w:val="ECCTabletext"/>
              <w:rPr>
                <w:rStyle w:val="ECCParagraph"/>
              </w:rPr>
            </w:pPr>
            <w:r w:rsidRPr="00DD2C50">
              <w:rPr>
                <w:rStyle w:val="ECCParagraph"/>
              </w:rPr>
              <w:t>100 m</w:t>
            </w:r>
          </w:p>
        </w:tc>
        <w:tc>
          <w:tcPr>
            <w:tcW w:w="1502" w:type="dxa"/>
          </w:tcPr>
          <w:p w:rsidR="009F35C7" w:rsidRPr="00CD312E" w:rsidRDefault="009F35C7" w:rsidP="005A5FA6">
            <w:pPr>
              <w:pStyle w:val="ECCTabletext"/>
              <w:rPr>
                <w:rStyle w:val="ECCParagraph"/>
              </w:rPr>
            </w:pPr>
            <w:r w:rsidRPr="00DD2C50">
              <w:rPr>
                <w:rStyle w:val="ECCParagraph"/>
              </w:rPr>
              <w:t>8°</w:t>
            </w:r>
          </w:p>
        </w:tc>
      </w:tr>
      <w:tr w:rsidR="009F35C7" w:rsidRPr="00DD2C50" w:rsidTr="005A5FA6">
        <w:tc>
          <w:tcPr>
            <w:tcW w:w="1843" w:type="dxa"/>
            <w:vMerge/>
          </w:tcPr>
          <w:p w:rsidR="009F35C7" w:rsidRPr="00CD312E" w:rsidRDefault="009F35C7" w:rsidP="005A5FA6">
            <w:pPr>
              <w:pStyle w:val="ECCTabletext"/>
              <w:rPr>
                <w:rStyle w:val="ECCParagraph"/>
              </w:rPr>
            </w:pPr>
          </w:p>
        </w:tc>
        <w:tc>
          <w:tcPr>
            <w:tcW w:w="1662" w:type="dxa"/>
          </w:tcPr>
          <w:p w:rsidR="009F35C7" w:rsidRPr="00CD312E" w:rsidRDefault="009F35C7" w:rsidP="005A5FA6">
            <w:pPr>
              <w:pStyle w:val="ECCTabletext"/>
              <w:rPr>
                <w:rStyle w:val="ECCParagraph"/>
              </w:rPr>
            </w:pPr>
            <w:proofErr w:type="spellStart"/>
            <w:r w:rsidRPr="00DD2C50">
              <w:rPr>
                <w:rStyle w:val="ECCParagraph"/>
              </w:rPr>
              <w:t>Stockert</w:t>
            </w:r>
            <w:proofErr w:type="spellEnd"/>
          </w:p>
        </w:tc>
        <w:tc>
          <w:tcPr>
            <w:tcW w:w="1594" w:type="dxa"/>
          </w:tcPr>
          <w:p w:rsidR="009F35C7" w:rsidRPr="00CD312E" w:rsidRDefault="009F35C7" w:rsidP="005A5FA6">
            <w:pPr>
              <w:pStyle w:val="ECCTabletext"/>
              <w:rPr>
                <w:rStyle w:val="ECCParagraph"/>
              </w:rPr>
            </w:pPr>
            <w:r w:rsidRPr="00DD2C50">
              <w:rPr>
                <w:rStyle w:val="ECCParagraph"/>
              </w:rPr>
              <w:t>06° 43′ 19″</w:t>
            </w:r>
          </w:p>
        </w:tc>
        <w:tc>
          <w:tcPr>
            <w:tcW w:w="1560" w:type="dxa"/>
          </w:tcPr>
          <w:p w:rsidR="009F35C7" w:rsidRPr="00CD312E" w:rsidRDefault="009F35C7" w:rsidP="005A5FA6">
            <w:pPr>
              <w:pStyle w:val="ECCTabletext"/>
              <w:rPr>
                <w:rStyle w:val="ECCParagraph"/>
              </w:rPr>
            </w:pPr>
            <w:r w:rsidRPr="00DD2C50">
              <w:rPr>
                <w:rStyle w:val="ECCParagraph"/>
              </w:rPr>
              <w:t>50° 34′ 10″</w:t>
            </w:r>
          </w:p>
        </w:tc>
        <w:tc>
          <w:tcPr>
            <w:tcW w:w="1275" w:type="dxa"/>
          </w:tcPr>
          <w:p w:rsidR="009F35C7" w:rsidRPr="00CD312E" w:rsidRDefault="009F35C7" w:rsidP="005A5FA6">
            <w:pPr>
              <w:pStyle w:val="ECCTabletext"/>
              <w:rPr>
                <w:rStyle w:val="ECCParagraph"/>
              </w:rPr>
            </w:pPr>
            <w:r w:rsidRPr="00DD2C50">
              <w:rPr>
                <w:rStyle w:val="ECCParagraph"/>
              </w:rPr>
              <w:t>25 m</w:t>
            </w:r>
          </w:p>
        </w:tc>
        <w:tc>
          <w:tcPr>
            <w:tcW w:w="1502" w:type="dxa"/>
          </w:tcPr>
          <w:p w:rsidR="009F35C7" w:rsidRPr="00CD312E" w:rsidRDefault="009F35C7" w:rsidP="005A5FA6">
            <w:pPr>
              <w:pStyle w:val="ECCTabletext"/>
              <w:rPr>
                <w:rStyle w:val="ECCParagraph"/>
              </w:rPr>
            </w:pPr>
            <w:r w:rsidRPr="00DD2C50">
              <w:rPr>
                <w:rStyle w:val="ECCParagraph"/>
              </w:rPr>
              <w:t>-2°</w:t>
            </w:r>
          </w:p>
        </w:tc>
      </w:tr>
      <w:tr w:rsidR="009F35C7" w:rsidRPr="00DD2C50" w:rsidTr="005A5FA6">
        <w:tc>
          <w:tcPr>
            <w:tcW w:w="1843" w:type="dxa"/>
            <w:vMerge/>
          </w:tcPr>
          <w:p w:rsidR="009F35C7" w:rsidRPr="00CD312E" w:rsidRDefault="009F35C7" w:rsidP="005A5FA6">
            <w:pPr>
              <w:pStyle w:val="ECCTabletext"/>
              <w:rPr>
                <w:rStyle w:val="ECCParagraph"/>
              </w:rPr>
            </w:pPr>
          </w:p>
        </w:tc>
        <w:tc>
          <w:tcPr>
            <w:tcW w:w="1662" w:type="dxa"/>
          </w:tcPr>
          <w:p w:rsidR="009F35C7" w:rsidRPr="00CD312E" w:rsidRDefault="009F35C7" w:rsidP="005A5FA6">
            <w:pPr>
              <w:pStyle w:val="ECCTabletext"/>
              <w:rPr>
                <w:rStyle w:val="ECCParagraph"/>
              </w:rPr>
            </w:pPr>
            <w:proofErr w:type="spellStart"/>
            <w:r w:rsidRPr="00DD2C50">
              <w:rPr>
                <w:rStyle w:val="ECCParagraph"/>
              </w:rPr>
              <w:t>Wettzell</w:t>
            </w:r>
            <w:proofErr w:type="spellEnd"/>
          </w:p>
        </w:tc>
        <w:tc>
          <w:tcPr>
            <w:tcW w:w="1594" w:type="dxa"/>
          </w:tcPr>
          <w:p w:rsidR="009F35C7" w:rsidRPr="00CD312E" w:rsidRDefault="009F35C7" w:rsidP="005A5FA6">
            <w:pPr>
              <w:pStyle w:val="ECCTabletext"/>
              <w:rPr>
                <w:rStyle w:val="ECCParagraph"/>
              </w:rPr>
            </w:pPr>
            <w:r w:rsidRPr="00DD2C50">
              <w:rPr>
                <w:rStyle w:val="ECCParagraph"/>
              </w:rPr>
              <w:t>12° 52′ 38″</w:t>
            </w:r>
          </w:p>
        </w:tc>
        <w:tc>
          <w:tcPr>
            <w:tcW w:w="1560" w:type="dxa"/>
          </w:tcPr>
          <w:p w:rsidR="009F35C7" w:rsidRPr="00CD312E" w:rsidRDefault="009F35C7" w:rsidP="005A5FA6">
            <w:pPr>
              <w:pStyle w:val="ECCTabletext"/>
              <w:rPr>
                <w:rStyle w:val="ECCParagraph"/>
              </w:rPr>
            </w:pPr>
            <w:r w:rsidRPr="00DD2C50">
              <w:rPr>
                <w:rStyle w:val="ECCParagraph"/>
              </w:rPr>
              <w:t>49° 08′ 42″</w:t>
            </w:r>
          </w:p>
        </w:tc>
        <w:tc>
          <w:tcPr>
            <w:tcW w:w="1275" w:type="dxa"/>
          </w:tcPr>
          <w:p w:rsidR="009F35C7" w:rsidRPr="00CD312E" w:rsidRDefault="009F35C7" w:rsidP="005A5FA6">
            <w:pPr>
              <w:pStyle w:val="ECCTabletext"/>
              <w:rPr>
                <w:rStyle w:val="ECCParagraph"/>
              </w:rPr>
            </w:pPr>
            <w:r w:rsidRPr="00DD2C50">
              <w:rPr>
                <w:rStyle w:val="ECCParagraph"/>
              </w:rPr>
              <w:t>20 m</w:t>
            </w:r>
          </w:p>
        </w:tc>
        <w:tc>
          <w:tcPr>
            <w:tcW w:w="1502" w:type="dxa"/>
          </w:tcPr>
          <w:p w:rsidR="009F35C7" w:rsidRPr="00CD312E" w:rsidRDefault="009F35C7" w:rsidP="005A5FA6">
            <w:pPr>
              <w:pStyle w:val="ECCTabletext"/>
              <w:rPr>
                <w:rStyle w:val="ECCParagraph"/>
              </w:rPr>
            </w:pPr>
            <w:r w:rsidRPr="00DD2C50">
              <w:t>0°</w:t>
            </w:r>
          </w:p>
        </w:tc>
      </w:tr>
      <w:tr w:rsidR="009F35C7" w:rsidRPr="00DD2C50" w:rsidTr="005A5FA6">
        <w:tc>
          <w:tcPr>
            <w:tcW w:w="1843" w:type="dxa"/>
            <w:vMerge w:val="restart"/>
          </w:tcPr>
          <w:p w:rsidR="009F35C7" w:rsidRPr="00DD2C50" w:rsidRDefault="009F35C7" w:rsidP="005A5FA6">
            <w:pPr>
              <w:pStyle w:val="ECCTabletext"/>
            </w:pPr>
            <w:r w:rsidRPr="00DD2C50">
              <w:t>Italy</w:t>
            </w:r>
          </w:p>
        </w:tc>
        <w:tc>
          <w:tcPr>
            <w:tcW w:w="1662" w:type="dxa"/>
          </w:tcPr>
          <w:p w:rsidR="009F35C7" w:rsidRPr="00DD2C50" w:rsidRDefault="009F35C7" w:rsidP="005A5FA6">
            <w:pPr>
              <w:pStyle w:val="ECCTabletext"/>
            </w:pPr>
            <w:r w:rsidRPr="00DD2C50">
              <w:t>Medicina</w:t>
            </w:r>
          </w:p>
        </w:tc>
        <w:tc>
          <w:tcPr>
            <w:tcW w:w="1594" w:type="dxa"/>
          </w:tcPr>
          <w:p w:rsidR="009F35C7" w:rsidRPr="00DD2C50" w:rsidRDefault="009F35C7" w:rsidP="005A5FA6">
            <w:pPr>
              <w:pStyle w:val="ECCTabletext"/>
            </w:pPr>
            <w:r w:rsidRPr="00DD2C50">
              <w:t>11° 38′ 49″</w:t>
            </w:r>
          </w:p>
        </w:tc>
        <w:tc>
          <w:tcPr>
            <w:tcW w:w="1560" w:type="dxa"/>
          </w:tcPr>
          <w:p w:rsidR="009F35C7" w:rsidRPr="00DD2C50" w:rsidRDefault="009F35C7" w:rsidP="005A5FA6">
            <w:pPr>
              <w:pStyle w:val="ECCTabletext"/>
            </w:pPr>
            <w:r w:rsidRPr="00DD2C50">
              <w:t>44° 31′ 15″</w:t>
            </w:r>
          </w:p>
        </w:tc>
        <w:tc>
          <w:tcPr>
            <w:tcW w:w="1275" w:type="dxa"/>
          </w:tcPr>
          <w:p w:rsidR="009F35C7" w:rsidRPr="00DD2C50" w:rsidRDefault="009F35C7" w:rsidP="005A5FA6">
            <w:pPr>
              <w:pStyle w:val="ECCTabletext"/>
            </w:pPr>
            <w:r w:rsidRPr="00DD2C50">
              <w:t>32 m</w:t>
            </w:r>
          </w:p>
        </w:tc>
        <w:tc>
          <w:tcPr>
            <w:tcW w:w="1502" w:type="dxa"/>
          </w:tcPr>
          <w:p w:rsidR="009F35C7" w:rsidRPr="00DD2C50" w:rsidRDefault="009F35C7" w:rsidP="005A5FA6">
            <w:pPr>
              <w:pStyle w:val="ECCTabletext"/>
            </w:pPr>
            <w:r w:rsidRPr="00DD2C50">
              <w:t>5°</w:t>
            </w:r>
          </w:p>
        </w:tc>
      </w:tr>
      <w:tr w:rsidR="009F35C7" w:rsidRPr="00DD2C50" w:rsidTr="005A5FA6">
        <w:tc>
          <w:tcPr>
            <w:tcW w:w="1843" w:type="dxa"/>
            <w:vMerge/>
          </w:tcPr>
          <w:p w:rsidR="009F35C7" w:rsidRPr="00DD2C50" w:rsidRDefault="009F35C7" w:rsidP="005A5FA6">
            <w:pPr>
              <w:pStyle w:val="ECCTabletext"/>
            </w:pPr>
          </w:p>
        </w:tc>
        <w:tc>
          <w:tcPr>
            <w:tcW w:w="1662" w:type="dxa"/>
          </w:tcPr>
          <w:p w:rsidR="009F35C7" w:rsidRPr="00DD2C50" w:rsidRDefault="009F35C7" w:rsidP="005A5FA6">
            <w:pPr>
              <w:pStyle w:val="ECCTabletext"/>
            </w:pPr>
            <w:r w:rsidRPr="00DD2C50">
              <w:t>Noto</w:t>
            </w:r>
          </w:p>
        </w:tc>
        <w:tc>
          <w:tcPr>
            <w:tcW w:w="1594" w:type="dxa"/>
          </w:tcPr>
          <w:p w:rsidR="009F35C7" w:rsidRPr="00CD312E" w:rsidRDefault="009F35C7" w:rsidP="005A5FA6">
            <w:pPr>
              <w:pStyle w:val="ECCTabletext"/>
              <w:rPr>
                <w:rStyle w:val="ECCParagraph"/>
              </w:rPr>
            </w:pPr>
            <w:r w:rsidRPr="00DD2C50">
              <w:rPr>
                <w:rStyle w:val="ECCParagraph"/>
              </w:rPr>
              <w:t>14° 59′ 20″</w:t>
            </w:r>
          </w:p>
        </w:tc>
        <w:tc>
          <w:tcPr>
            <w:tcW w:w="1560" w:type="dxa"/>
          </w:tcPr>
          <w:p w:rsidR="009F35C7" w:rsidRPr="00CD312E" w:rsidRDefault="009F35C7" w:rsidP="005A5FA6">
            <w:pPr>
              <w:pStyle w:val="ECCTabletext"/>
              <w:rPr>
                <w:rStyle w:val="ECCParagraph"/>
              </w:rPr>
            </w:pPr>
            <w:r w:rsidRPr="00DD2C50">
              <w:rPr>
                <w:rStyle w:val="ECCParagraph"/>
              </w:rPr>
              <w:t>36° 52′ 33″</w:t>
            </w:r>
          </w:p>
        </w:tc>
        <w:tc>
          <w:tcPr>
            <w:tcW w:w="1275" w:type="dxa"/>
          </w:tcPr>
          <w:p w:rsidR="009F35C7" w:rsidRPr="00DD2C50" w:rsidRDefault="009F35C7" w:rsidP="005A5FA6">
            <w:pPr>
              <w:pStyle w:val="ECCTabletext"/>
            </w:pPr>
            <w:r w:rsidRPr="00DD2C50">
              <w:t>32 m</w:t>
            </w:r>
          </w:p>
        </w:tc>
        <w:tc>
          <w:tcPr>
            <w:tcW w:w="1502" w:type="dxa"/>
          </w:tcPr>
          <w:p w:rsidR="009F35C7" w:rsidRPr="00DD2C50" w:rsidRDefault="009F35C7" w:rsidP="005A5FA6">
            <w:pPr>
              <w:pStyle w:val="ECCTabletext"/>
            </w:pPr>
            <w:r w:rsidRPr="00DD2C50">
              <w:t>5°</w:t>
            </w:r>
          </w:p>
        </w:tc>
      </w:tr>
      <w:tr w:rsidR="009F35C7" w:rsidRPr="00DD2C50" w:rsidTr="005A5FA6">
        <w:tc>
          <w:tcPr>
            <w:tcW w:w="1843" w:type="dxa"/>
            <w:vMerge w:val="restart"/>
          </w:tcPr>
          <w:p w:rsidR="009F35C7" w:rsidRPr="00DD2C50" w:rsidRDefault="009F35C7" w:rsidP="005A5FA6">
            <w:pPr>
              <w:pStyle w:val="ECCTabletext"/>
            </w:pPr>
            <w:r w:rsidRPr="00DD2C50">
              <w:t>Russia</w:t>
            </w:r>
          </w:p>
        </w:tc>
        <w:tc>
          <w:tcPr>
            <w:tcW w:w="1662" w:type="dxa"/>
          </w:tcPr>
          <w:p w:rsidR="009F35C7" w:rsidRPr="00DD2C50" w:rsidRDefault="009F35C7" w:rsidP="005A5FA6">
            <w:pPr>
              <w:pStyle w:val="ECCTabletext"/>
            </w:pPr>
            <w:r w:rsidRPr="00DD2C50">
              <w:t>Kalyazin</w:t>
            </w:r>
          </w:p>
        </w:tc>
        <w:tc>
          <w:tcPr>
            <w:tcW w:w="1594" w:type="dxa"/>
          </w:tcPr>
          <w:p w:rsidR="009F35C7" w:rsidRPr="00DD2C50" w:rsidRDefault="009F35C7" w:rsidP="005A5FA6">
            <w:pPr>
              <w:pStyle w:val="ECCTabletext"/>
            </w:pPr>
            <w:r w:rsidRPr="00DD2C50">
              <w:t>37° 54′ 01″</w:t>
            </w:r>
          </w:p>
        </w:tc>
        <w:tc>
          <w:tcPr>
            <w:tcW w:w="1560" w:type="dxa"/>
          </w:tcPr>
          <w:p w:rsidR="009F35C7" w:rsidRPr="00DD2C50" w:rsidRDefault="009F35C7" w:rsidP="005A5FA6">
            <w:pPr>
              <w:pStyle w:val="ECCTabletext"/>
            </w:pPr>
            <w:r w:rsidRPr="00DD2C50">
              <w:t>57° 13′ 22″</w:t>
            </w:r>
          </w:p>
        </w:tc>
        <w:tc>
          <w:tcPr>
            <w:tcW w:w="1275" w:type="dxa"/>
          </w:tcPr>
          <w:p w:rsidR="009F35C7" w:rsidRPr="00DD2C50" w:rsidRDefault="009F35C7" w:rsidP="005A5FA6">
            <w:pPr>
              <w:pStyle w:val="ECCTabletext"/>
            </w:pPr>
            <w:r w:rsidRPr="00DD2C50">
              <w:t>64 m</w:t>
            </w:r>
          </w:p>
        </w:tc>
        <w:tc>
          <w:tcPr>
            <w:tcW w:w="1502" w:type="dxa"/>
          </w:tcPr>
          <w:p w:rsidR="009F35C7" w:rsidRPr="00DD2C50" w:rsidRDefault="009F35C7" w:rsidP="005A5FA6">
            <w:pPr>
              <w:pStyle w:val="ECCTabletext"/>
            </w:pPr>
            <w:r w:rsidRPr="00DD2C50">
              <w:t>0°</w:t>
            </w:r>
          </w:p>
        </w:tc>
      </w:tr>
      <w:tr w:rsidR="009F35C7" w:rsidRPr="00DD2C50" w:rsidTr="005A5FA6">
        <w:tc>
          <w:tcPr>
            <w:tcW w:w="1843" w:type="dxa"/>
            <w:vMerge/>
          </w:tcPr>
          <w:p w:rsidR="009F35C7" w:rsidRPr="00DD2C50" w:rsidRDefault="009F35C7" w:rsidP="005A5FA6">
            <w:pPr>
              <w:pStyle w:val="ECCTabletext"/>
            </w:pPr>
          </w:p>
        </w:tc>
        <w:tc>
          <w:tcPr>
            <w:tcW w:w="1662" w:type="dxa"/>
          </w:tcPr>
          <w:p w:rsidR="009F35C7" w:rsidRPr="00DD2C50" w:rsidRDefault="009F35C7" w:rsidP="005A5FA6">
            <w:pPr>
              <w:pStyle w:val="ECCTabletext"/>
            </w:pPr>
            <w:proofErr w:type="spellStart"/>
            <w:r w:rsidRPr="00DD2C50">
              <w:t>Puschino</w:t>
            </w:r>
            <w:proofErr w:type="spellEnd"/>
          </w:p>
        </w:tc>
        <w:tc>
          <w:tcPr>
            <w:tcW w:w="1594" w:type="dxa"/>
          </w:tcPr>
          <w:p w:rsidR="009F35C7" w:rsidRPr="00DD2C50" w:rsidRDefault="009F35C7" w:rsidP="005A5FA6">
            <w:pPr>
              <w:pStyle w:val="ECCTabletext"/>
            </w:pPr>
            <w:r w:rsidRPr="00DD2C50">
              <w:t>37° 37′ 53″</w:t>
            </w:r>
          </w:p>
        </w:tc>
        <w:tc>
          <w:tcPr>
            <w:tcW w:w="1560" w:type="dxa"/>
          </w:tcPr>
          <w:p w:rsidR="009F35C7" w:rsidRPr="00DD2C50" w:rsidRDefault="009F35C7" w:rsidP="005A5FA6">
            <w:pPr>
              <w:pStyle w:val="ECCTabletext"/>
            </w:pPr>
            <w:r w:rsidRPr="00DD2C50">
              <w:t>54° 49′ 20″</w:t>
            </w:r>
          </w:p>
        </w:tc>
        <w:tc>
          <w:tcPr>
            <w:tcW w:w="1275" w:type="dxa"/>
          </w:tcPr>
          <w:p w:rsidR="009F35C7" w:rsidRPr="00DD2C50" w:rsidRDefault="009F35C7" w:rsidP="005A5FA6">
            <w:pPr>
              <w:pStyle w:val="ECCTabletext"/>
            </w:pPr>
            <w:r w:rsidRPr="00DD2C50">
              <w:t>22 m</w:t>
            </w:r>
          </w:p>
        </w:tc>
        <w:tc>
          <w:tcPr>
            <w:tcW w:w="1502" w:type="dxa"/>
          </w:tcPr>
          <w:p w:rsidR="009F35C7" w:rsidRPr="00DD2C50" w:rsidRDefault="009F35C7" w:rsidP="005A5FA6">
            <w:pPr>
              <w:pStyle w:val="ECCTabletext"/>
            </w:pPr>
            <w:r w:rsidRPr="00DD2C50">
              <w:t>6°</w:t>
            </w:r>
          </w:p>
        </w:tc>
      </w:tr>
      <w:tr w:rsidR="009F35C7" w:rsidRPr="00DD2C50" w:rsidTr="005A5FA6">
        <w:tc>
          <w:tcPr>
            <w:tcW w:w="1843" w:type="dxa"/>
            <w:vMerge/>
          </w:tcPr>
          <w:p w:rsidR="009F35C7" w:rsidRPr="00DD2C50" w:rsidRDefault="009F35C7" w:rsidP="005A5FA6">
            <w:pPr>
              <w:pStyle w:val="ECCTabletext"/>
            </w:pPr>
          </w:p>
        </w:tc>
        <w:tc>
          <w:tcPr>
            <w:tcW w:w="1662" w:type="dxa"/>
          </w:tcPr>
          <w:p w:rsidR="009F35C7" w:rsidRPr="00DD2C50" w:rsidRDefault="009F35C7" w:rsidP="005A5FA6">
            <w:pPr>
              <w:pStyle w:val="ECCTabletext"/>
            </w:pPr>
            <w:r w:rsidRPr="00DD2C50">
              <w:t>Badari</w:t>
            </w:r>
          </w:p>
        </w:tc>
        <w:tc>
          <w:tcPr>
            <w:tcW w:w="1594" w:type="dxa"/>
          </w:tcPr>
          <w:p w:rsidR="009F35C7" w:rsidRPr="00DD2C50" w:rsidRDefault="009F35C7" w:rsidP="005A5FA6">
            <w:pPr>
              <w:pStyle w:val="ECCTabletext"/>
            </w:pPr>
            <w:r w:rsidRPr="00DD2C50">
              <w:t>102° 13' 16"</w:t>
            </w:r>
          </w:p>
        </w:tc>
        <w:tc>
          <w:tcPr>
            <w:tcW w:w="1560" w:type="dxa"/>
          </w:tcPr>
          <w:p w:rsidR="009F35C7" w:rsidRPr="00DD2C50" w:rsidRDefault="009F35C7" w:rsidP="005A5FA6">
            <w:pPr>
              <w:pStyle w:val="ECCTabletext"/>
            </w:pPr>
            <w:r w:rsidRPr="00DD2C50">
              <w:t>51° 45' 27"</w:t>
            </w:r>
          </w:p>
        </w:tc>
        <w:tc>
          <w:tcPr>
            <w:tcW w:w="1275" w:type="dxa"/>
          </w:tcPr>
          <w:p w:rsidR="009F35C7" w:rsidRPr="00DD2C50" w:rsidRDefault="009F35C7" w:rsidP="005A5FA6">
            <w:pPr>
              <w:pStyle w:val="ECCTabletext"/>
            </w:pPr>
            <w:r w:rsidRPr="00DD2C50">
              <w:t>32</w:t>
            </w:r>
          </w:p>
        </w:tc>
        <w:tc>
          <w:tcPr>
            <w:tcW w:w="1502" w:type="dxa"/>
          </w:tcPr>
          <w:p w:rsidR="009F35C7" w:rsidRPr="00DD2C50" w:rsidRDefault="009F35C7" w:rsidP="005A5FA6">
            <w:pPr>
              <w:pStyle w:val="ECCTabletext"/>
            </w:pPr>
          </w:p>
        </w:tc>
      </w:tr>
      <w:tr w:rsidR="009F35C7" w:rsidRPr="00DD2C50" w:rsidTr="005A5FA6">
        <w:tc>
          <w:tcPr>
            <w:tcW w:w="1843" w:type="dxa"/>
            <w:vMerge/>
          </w:tcPr>
          <w:p w:rsidR="009F35C7" w:rsidRPr="00DD2C50" w:rsidRDefault="009F35C7" w:rsidP="005A5FA6">
            <w:pPr>
              <w:pStyle w:val="ECCTabletext"/>
            </w:pPr>
          </w:p>
        </w:tc>
        <w:tc>
          <w:tcPr>
            <w:tcW w:w="1662" w:type="dxa"/>
          </w:tcPr>
          <w:p w:rsidR="009F35C7" w:rsidRPr="00DD2C50" w:rsidRDefault="009F35C7" w:rsidP="005A5FA6">
            <w:pPr>
              <w:pStyle w:val="ECCTabletext"/>
            </w:pPr>
            <w:r w:rsidRPr="00DD2C50">
              <w:t>Svetloe</w:t>
            </w:r>
          </w:p>
        </w:tc>
        <w:tc>
          <w:tcPr>
            <w:tcW w:w="1594" w:type="dxa"/>
          </w:tcPr>
          <w:p w:rsidR="009F35C7" w:rsidRPr="00DD2C50" w:rsidRDefault="009F35C7" w:rsidP="005A5FA6">
            <w:pPr>
              <w:pStyle w:val="ECCTabletext"/>
            </w:pPr>
            <w:r w:rsidRPr="00DD2C50">
              <w:t xml:space="preserve">29° 46' 54" </w:t>
            </w:r>
          </w:p>
        </w:tc>
        <w:tc>
          <w:tcPr>
            <w:tcW w:w="1560" w:type="dxa"/>
          </w:tcPr>
          <w:p w:rsidR="009F35C7" w:rsidRPr="00DD2C50" w:rsidRDefault="009F35C7" w:rsidP="005A5FA6">
            <w:pPr>
              <w:pStyle w:val="ECCTabletext"/>
            </w:pPr>
            <w:r w:rsidRPr="00DD2C50">
              <w:t xml:space="preserve">61° 05' 00" </w:t>
            </w:r>
          </w:p>
        </w:tc>
        <w:tc>
          <w:tcPr>
            <w:tcW w:w="1275" w:type="dxa"/>
          </w:tcPr>
          <w:p w:rsidR="009F35C7" w:rsidRPr="00DD2C50" w:rsidRDefault="009F35C7" w:rsidP="005A5FA6">
            <w:pPr>
              <w:pStyle w:val="ECCTabletext"/>
            </w:pPr>
            <w:r w:rsidRPr="00DD2C50">
              <w:t>32</w:t>
            </w:r>
          </w:p>
        </w:tc>
        <w:tc>
          <w:tcPr>
            <w:tcW w:w="1502" w:type="dxa"/>
          </w:tcPr>
          <w:p w:rsidR="009F35C7" w:rsidRPr="00DD2C50" w:rsidRDefault="009F35C7" w:rsidP="005A5FA6">
            <w:pPr>
              <w:pStyle w:val="ECCTabletext"/>
            </w:pPr>
          </w:p>
        </w:tc>
      </w:tr>
      <w:tr w:rsidR="009F35C7" w:rsidRPr="00DD2C50" w:rsidTr="005A5FA6">
        <w:tc>
          <w:tcPr>
            <w:tcW w:w="1843" w:type="dxa"/>
            <w:vMerge/>
          </w:tcPr>
          <w:p w:rsidR="009F35C7" w:rsidRPr="00DD2C50" w:rsidRDefault="009F35C7" w:rsidP="005A5FA6">
            <w:pPr>
              <w:pStyle w:val="ECCTabletext"/>
            </w:pPr>
          </w:p>
        </w:tc>
        <w:tc>
          <w:tcPr>
            <w:tcW w:w="1662" w:type="dxa"/>
          </w:tcPr>
          <w:p w:rsidR="009F35C7" w:rsidRPr="00DD2C50" w:rsidRDefault="009F35C7" w:rsidP="005A5FA6">
            <w:pPr>
              <w:pStyle w:val="ECCTabletext"/>
            </w:pPr>
            <w:r w:rsidRPr="00DD2C50">
              <w:t>Zelenchukskaya</w:t>
            </w:r>
          </w:p>
        </w:tc>
        <w:tc>
          <w:tcPr>
            <w:tcW w:w="1594" w:type="dxa"/>
          </w:tcPr>
          <w:p w:rsidR="009F35C7" w:rsidRPr="00DD2C50" w:rsidRDefault="009F35C7" w:rsidP="005A5FA6">
            <w:pPr>
              <w:pStyle w:val="ECCTabletext"/>
            </w:pPr>
            <w:r w:rsidRPr="00DD2C50">
              <w:t xml:space="preserve">41° 35' 12" </w:t>
            </w:r>
          </w:p>
        </w:tc>
        <w:tc>
          <w:tcPr>
            <w:tcW w:w="1560" w:type="dxa"/>
          </w:tcPr>
          <w:p w:rsidR="009F35C7" w:rsidRPr="00DD2C50" w:rsidRDefault="009F35C7" w:rsidP="005A5FA6">
            <w:pPr>
              <w:pStyle w:val="ECCTabletext"/>
            </w:pPr>
            <w:r w:rsidRPr="00DD2C50">
              <w:t xml:space="preserve">43° 49' 34" </w:t>
            </w:r>
          </w:p>
        </w:tc>
        <w:tc>
          <w:tcPr>
            <w:tcW w:w="1275" w:type="dxa"/>
          </w:tcPr>
          <w:p w:rsidR="009F35C7" w:rsidRPr="00DD2C50" w:rsidRDefault="009F35C7" w:rsidP="005A5FA6">
            <w:pPr>
              <w:pStyle w:val="ECCTabletext"/>
            </w:pPr>
            <w:r w:rsidRPr="00DD2C50">
              <w:t>32</w:t>
            </w:r>
          </w:p>
        </w:tc>
        <w:tc>
          <w:tcPr>
            <w:tcW w:w="1502" w:type="dxa"/>
          </w:tcPr>
          <w:p w:rsidR="009F35C7" w:rsidRPr="00DD2C50" w:rsidRDefault="009F35C7" w:rsidP="005A5FA6">
            <w:pPr>
              <w:pStyle w:val="ECCTabletext"/>
            </w:pPr>
          </w:p>
        </w:tc>
      </w:tr>
      <w:tr w:rsidR="009F35C7" w:rsidRPr="00DD2C50" w:rsidTr="005A5FA6">
        <w:tc>
          <w:tcPr>
            <w:tcW w:w="1843" w:type="dxa"/>
          </w:tcPr>
          <w:p w:rsidR="009F35C7" w:rsidRPr="00DD2C50" w:rsidRDefault="009F35C7" w:rsidP="005A5FA6">
            <w:pPr>
              <w:pStyle w:val="ECCTabletext"/>
            </w:pPr>
            <w:r w:rsidRPr="00DD2C50">
              <w:t>Portugal</w:t>
            </w:r>
          </w:p>
        </w:tc>
        <w:tc>
          <w:tcPr>
            <w:tcW w:w="1662" w:type="dxa"/>
          </w:tcPr>
          <w:p w:rsidR="009F35C7" w:rsidRPr="00DD2C50" w:rsidRDefault="009F35C7" w:rsidP="005A5FA6">
            <w:pPr>
              <w:pStyle w:val="ECCTabletext"/>
            </w:pPr>
            <w:r w:rsidRPr="00DD2C50">
              <w:t>Santa Maria</w:t>
            </w:r>
          </w:p>
        </w:tc>
        <w:tc>
          <w:tcPr>
            <w:tcW w:w="1594" w:type="dxa"/>
          </w:tcPr>
          <w:p w:rsidR="009F35C7" w:rsidRPr="00DD2C50" w:rsidRDefault="009F35C7" w:rsidP="005A5FA6">
            <w:pPr>
              <w:pStyle w:val="ECCTabletext"/>
            </w:pPr>
            <w:r w:rsidRPr="00DD2C50">
              <w:t>– 25° 07′ 33″</w:t>
            </w:r>
          </w:p>
        </w:tc>
        <w:tc>
          <w:tcPr>
            <w:tcW w:w="1560" w:type="dxa"/>
          </w:tcPr>
          <w:p w:rsidR="009F35C7" w:rsidRPr="00DD2C50" w:rsidRDefault="009F35C7" w:rsidP="005A5FA6">
            <w:pPr>
              <w:pStyle w:val="ECCTabletext"/>
            </w:pPr>
            <w:r w:rsidRPr="00DD2C50">
              <w:t>36° 59′ 07″</w:t>
            </w:r>
          </w:p>
        </w:tc>
        <w:tc>
          <w:tcPr>
            <w:tcW w:w="1275" w:type="dxa"/>
          </w:tcPr>
          <w:p w:rsidR="009F35C7" w:rsidRPr="00DD2C50" w:rsidRDefault="009F35C7" w:rsidP="005A5FA6">
            <w:pPr>
              <w:pStyle w:val="ECCTabletext"/>
            </w:pPr>
            <w:r w:rsidRPr="00DD2C50">
              <w:t>13.2 m</w:t>
            </w:r>
          </w:p>
        </w:tc>
        <w:tc>
          <w:tcPr>
            <w:tcW w:w="1502" w:type="dxa"/>
          </w:tcPr>
          <w:p w:rsidR="009F35C7" w:rsidRPr="00DD2C50" w:rsidRDefault="009F35C7" w:rsidP="005A5FA6">
            <w:pPr>
              <w:pStyle w:val="ECCTabletext"/>
            </w:pPr>
            <w:r w:rsidRPr="00DD2C50">
              <w:t>5°</w:t>
            </w:r>
          </w:p>
        </w:tc>
      </w:tr>
      <w:tr w:rsidR="009F35C7" w:rsidRPr="00DD2C50" w:rsidTr="005A5FA6">
        <w:tc>
          <w:tcPr>
            <w:tcW w:w="1843" w:type="dxa"/>
          </w:tcPr>
          <w:p w:rsidR="009F35C7" w:rsidRPr="00DD2C50" w:rsidRDefault="009F35C7" w:rsidP="005A5FA6">
            <w:pPr>
              <w:pStyle w:val="ECCTabletext"/>
            </w:pPr>
            <w:r w:rsidRPr="00DD2C50">
              <w:t>Spain</w:t>
            </w:r>
          </w:p>
        </w:tc>
        <w:tc>
          <w:tcPr>
            <w:tcW w:w="1662" w:type="dxa"/>
          </w:tcPr>
          <w:p w:rsidR="009F35C7" w:rsidRPr="00DD2C50" w:rsidRDefault="009F35C7" w:rsidP="005A5FA6">
            <w:pPr>
              <w:pStyle w:val="ECCTabletext"/>
            </w:pPr>
            <w:proofErr w:type="spellStart"/>
            <w:r w:rsidRPr="00DD2C50">
              <w:t>Yebes</w:t>
            </w:r>
            <w:proofErr w:type="spellEnd"/>
          </w:p>
        </w:tc>
        <w:tc>
          <w:tcPr>
            <w:tcW w:w="1594" w:type="dxa"/>
          </w:tcPr>
          <w:p w:rsidR="009F35C7" w:rsidRPr="00CD312E" w:rsidRDefault="009F35C7" w:rsidP="005A5FA6">
            <w:pPr>
              <w:pStyle w:val="ECCTabletext"/>
              <w:rPr>
                <w:rStyle w:val="ECCParagraph"/>
              </w:rPr>
            </w:pPr>
            <w:r w:rsidRPr="00DD2C50">
              <w:rPr>
                <w:rStyle w:val="ECCParagraph"/>
              </w:rPr>
              <w:t>– 03° 05′ 18.7″</w:t>
            </w:r>
          </w:p>
        </w:tc>
        <w:tc>
          <w:tcPr>
            <w:tcW w:w="1560" w:type="dxa"/>
          </w:tcPr>
          <w:p w:rsidR="009F35C7" w:rsidRPr="00CD312E" w:rsidRDefault="009F35C7" w:rsidP="005A5FA6">
            <w:pPr>
              <w:pStyle w:val="ECCTabletext"/>
              <w:rPr>
                <w:rStyle w:val="ECCParagraph"/>
              </w:rPr>
            </w:pPr>
            <w:r w:rsidRPr="00DD2C50">
              <w:rPr>
                <w:rStyle w:val="ECCParagraph"/>
              </w:rPr>
              <w:t>40° 31′ 24.5″</w:t>
            </w:r>
          </w:p>
        </w:tc>
        <w:tc>
          <w:tcPr>
            <w:tcW w:w="1275" w:type="dxa"/>
          </w:tcPr>
          <w:p w:rsidR="009F35C7" w:rsidRPr="00DD2C50" w:rsidRDefault="009F35C7" w:rsidP="005A5FA6">
            <w:pPr>
              <w:pStyle w:val="ECCTabletext"/>
            </w:pPr>
            <w:r w:rsidRPr="00DD2C50">
              <w:t>13.2 m</w:t>
            </w:r>
          </w:p>
        </w:tc>
        <w:tc>
          <w:tcPr>
            <w:tcW w:w="1502" w:type="dxa"/>
          </w:tcPr>
          <w:p w:rsidR="009F35C7" w:rsidRPr="00DD2C50" w:rsidRDefault="009F35C7" w:rsidP="005A5FA6">
            <w:pPr>
              <w:pStyle w:val="ECCTabletext"/>
            </w:pPr>
            <w:r w:rsidRPr="00DD2C50">
              <w:t>5°</w:t>
            </w:r>
          </w:p>
        </w:tc>
      </w:tr>
      <w:tr w:rsidR="009F35C7" w:rsidRPr="00DD2C50" w:rsidTr="005A5FA6">
        <w:tc>
          <w:tcPr>
            <w:tcW w:w="1843" w:type="dxa"/>
          </w:tcPr>
          <w:p w:rsidR="009F35C7" w:rsidRPr="00DD2C50" w:rsidRDefault="009F35C7" w:rsidP="005A5FA6">
            <w:pPr>
              <w:pStyle w:val="ECCTabletext"/>
            </w:pPr>
            <w:r w:rsidRPr="00DD2C50">
              <w:t>Sweden</w:t>
            </w:r>
          </w:p>
        </w:tc>
        <w:tc>
          <w:tcPr>
            <w:tcW w:w="1662" w:type="dxa"/>
          </w:tcPr>
          <w:p w:rsidR="009F35C7" w:rsidRPr="00DD2C50" w:rsidRDefault="009F35C7" w:rsidP="005A5FA6">
            <w:pPr>
              <w:pStyle w:val="ECCTabletext"/>
            </w:pPr>
            <w:r w:rsidRPr="00DD2C50">
              <w:t>Onsala (OTT)</w:t>
            </w:r>
          </w:p>
        </w:tc>
        <w:tc>
          <w:tcPr>
            <w:tcW w:w="1594" w:type="dxa"/>
          </w:tcPr>
          <w:p w:rsidR="009F35C7" w:rsidRPr="00CD312E" w:rsidRDefault="009F35C7" w:rsidP="005A5FA6">
            <w:pPr>
              <w:pStyle w:val="ECCTabletext"/>
              <w:rPr>
                <w:rStyle w:val="ECCParagraph"/>
              </w:rPr>
            </w:pPr>
            <w:r w:rsidRPr="00DD2C50">
              <w:rPr>
                <w:rStyle w:val="ECCParagraph"/>
              </w:rPr>
              <w:t>11° 55′ 11″</w:t>
            </w:r>
          </w:p>
        </w:tc>
        <w:tc>
          <w:tcPr>
            <w:tcW w:w="1560" w:type="dxa"/>
          </w:tcPr>
          <w:p w:rsidR="009F35C7" w:rsidRPr="00CD312E" w:rsidRDefault="009F35C7" w:rsidP="005A5FA6">
            <w:pPr>
              <w:pStyle w:val="ECCTabletext"/>
              <w:rPr>
                <w:rStyle w:val="ECCParagraph"/>
              </w:rPr>
            </w:pPr>
            <w:r w:rsidRPr="00DD2C50">
              <w:rPr>
                <w:rStyle w:val="ECCParagraph"/>
              </w:rPr>
              <w:t>57° 23′ 37″</w:t>
            </w:r>
          </w:p>
        </w:tc>
        <w:tc>
          <w:tcPr>
            <w:tcW w:w="1275" w:type="dxa"/>
          </w:tcPr>
          <w:p w:rsidR="009F35C7" w:rsidRPr="00DD2C50" w:rsidRDefault="009F35C7" w:rsidP="005A5FA6">
            <w:pPr>
              <w:pStyle w:val="ECCTabletext"/>
            </w:pPr>
            <w:r w:rsidRPr="00DD2C50">
              <w:t>13.2 m</w:t>
            </w:r>
          </w:p>
        </w:tc>
        <w:tc>
          <w:tcPr>
            <w:tcW w:w="1502" w:type="dxa"/>
          </w:tcPr>
          <w:p w:rsidR="009F35C7" w:rsidRPr="00DD2C50" w:rsidRDefault="009F35C7" w:rsidP="005A5FA6">
            <w:pPr>
              <w:pStyle w:val="ECCTabletext"/>
            </w:pPr>
            <w:r w:rsidRPr="00DD2C50">
              <w:t>0°</w:t>
            </w:r>
          </w:p>
        </w:tc>
      </w:tr>
      <w:tr w:rsidR="009F35C7" w:rsidRPr="00DD2C50" w:rsidTr="005A5FA6">
        <w:tc>
          <w:tcPr>
            <w:tcW w:w="1843" w:type="dxa"/>
          </w:tcPr>
          <w:p w:rsidR="009F35C7" w:rsidRPr="00DD2C50" w:rsidRDefault="009F35C7" w:rsidP="005A5FA6">
            <w:pPr>
              <w:pStyle w:val="ECCTabletext"/>
            </w:pPr>
            <w:r w:rsidRPr="00DD2C50">
              <w:t>Turkey</w:t>
            </w:r>
          </w:p>
        </w:tc>
        <w:tc>
          <w:tcPr>
            <w:tcW w:w="1662" w:type="dxa"/>
          </w:tcPr>
          <w:p w:rsidR="009F35C7" w:rsidRPr="00DD2C50" w:rsidRDefault="009F35C7" w:rsidP="005A5FA6">
            <w:pPr>
              <w:pStyle w:val="ECCTabletext"/>
            </w:pPr>
            <w:r w:rsidRPr="00DD2C50">
              <w:t>Kayseri</w:t>
            </w:r>
          </w:p>
        </w:tc>
        <w:tc>
          <w:tcPr>
            <w:tcW w:w="1594" w:type="dxa"/>
          </w:tcPr>
          <w:p w:rsidR="009F35C7" w:rsidRPr="00DD2C50" w:rsidRDefault="009F35C7" w:rsidP="005A5FA6">
            <w:pPr>
              <w:pStyle w:val="ECCTabletext"/>
            </w:pPr>
            <w:r w:rsidRPr="00DD2C50">
              <w:t>35° 32′ 43″</w:t>
            </w:r>
          </w:p>
        </w:tc>
        <w:tc>
          <w:tcPr>
            <w:tcW w:w="1560" w:type="dxa"/>
          </w:tcPr>
          <w:p w:rsidR="009F35C7" w:rsidRPr="00DD2C50" w:rsidRDefault="009F35C7" w:rsidP="005A5FA6">
            <w:pPr>
              <w:pStyle w:val="ECCTabletext"/>
            </w:pPr>
            <w:r w:rsidRPr="00DD2C50">
              <w:t>38° 42′ 37″</w:t>
            </w:r>
          </w:p>
        </w:tc>
        <w:tc>
          <w:tcPr>
            <w:tcW w:w="1275" w:type="dxa"/>
          </w:tcPr>
          <w:p w:rsidR="009F35C7" w:rsidRPr="00DD2C50" w:rsidRDefault="009F35C7" w:rsidP="005A5FA6">
            <w:pPr>
              <w:pStyle w:val="ECCTabletext"/>
            </w:pPr>
            <w:r w:rsidRPr="00DD2C50">
              <w:t>12.8 m</w:t>
            </w:r>
          </w:p>
        </w:tc>
        <w:tc>
          <w:tcPr>
            <w:tcW w:w="1502" w:type="dxa"/>
          </w:tcPr>
          <w:p w:rsidR="009F35C7" w:rsidRPr="00DD2C50" w:rsidRDefault="009F35C7" w:rsidP="005A5FA6">
            <w:pPr>
              <w:pStyle w:val="ECCTabletext"/>
            </w:pPr>
            <w:r w:rsidRPr="00DD2C50">
              <w:t>10°</w:t>
            </w:r>
          </w:p>
        </w:tc>
      </w:tr>
      <w:tr w:rsidR="009F35C7" w:rsidRPr="00DD2C50" w:rsidTr="005A5FA6">
        <w:tc>
          <w:tcPr>
            <w:tcW w:w="1843" w:type="dxa"/>
            <w:vMerge w:val="restart"/>
          </w:tcPr>
          <w:p w:rsidR="009F35C7" w:rsidRPr="00DD2C50" w:rsidRDefault="009F35C7" w:rsidP="005A5FA6">
            <w:pPr>
              <w:pStyle w:val="ECCTabletext"/>
            </w:pPr>
            <w:r w:rsidRPr="00DD2C50">
              <w:t>United Kingdom</w:t>
            </w:r>
          </w:p>
        </w:tc>
        <w:tc>
          <w:tcPr>
            <w:tcW w:w="1662" w:type="dxa"/>
          </w:tcPr>
          <w:p w:rsidR="009F35C7" w:rsidRPr="00DD2C50" w:rsidRDefault="009F35C7" w:rsidP="005A5FA6">
            <w:pPr>
              <w:pStyle w:val="ECCTabletext"/>
            </w:pPr>
            <w:r w:rsidRPr="00DD2C50">
              <w:t>Jodrell Bank</w:t>
            </w:r>
          </w:p>
        </w:tc>
        <w:tc>
          <w:tcPr>
            <w:tcW w:w="1594" w:type="dxa"/>
          </w:tcPr>
          <w:p w:rsidR="009F35C7" w:rsidRPr="00DD2C50" w:rsidRDefault="009F35C7" w:rsidP="005A5FA6">
            <w:pPr>
              <w:pStyle w:val="ECCTabletext"/>
            </w:pPr>
            <w:r w:rsidRPr="00DD2C50">
              <w:t>-2° 18' 26"</w:t>
            </w:r>
          </w:p>
        </w:tc>
        <w:tc>
          <w:tcPr>
            <w:tcW w:w="1560" w:type="dxa"/>
          </w:tcPr>
          <w:p w:rsidR="009F35C7" w:rsidRPr="00DD2C50" w:rsidRDefault="009F35C7" w:rsidP="005A5FA6">
            <w:pPr>
              <w:pStyle w:val="ECCTabletext"/>
            </w:pPr>
            <w:r w:rsidRPr="00DD2C50">
              <w:t>53° 14</w:t>
            </w:r>
            <w:r w:rsidRPr="00DD2C50">
              <w:sym w:font="Symbol" w:char="F0A2"/>
            </w:r>
            <w:r w:rsidRPr="00DD2C50">
              <w:t xml:space="preserve"> 10"- </w:t>
            </w:r>
          </w:p>
        </w:tc>
        <w:tc>
          <w:tcPr>
            <w:tcW w:w="1275" w:type="dxa"/>
          </w:tcPr>
          <w:p w:rsidR="009F35C7" w:rsidRPr="00DD2C50" w:rsidRDefault="009F35C7" w:rsidP="005A5FA6">
            <w:pPr>
              <w:pStyle w:val="ECCTabletext"/>
            </w:pPr>
            <w:r w:rsidRPr="00DD2C50">
              <w:t>76 m</w:t>
            </w:r>
          </w:p>
        </w:tc>
        <w:tc>
          <w:tcPr>
            <w:tcW w:w="1502" w:type="dxa"/>
          </w:tcPr>
          <w:p w:rsidR="009F35C7" w:rsidRPr="00DD2C50" w:rsidRDefault="009F35C7" w:rsidP="005A5FA6">
            <w:pPr>
              <w:pStyle w:val="ECCTabletext"/>
            </w:pPr>
            <w:r w:rsidRPr="00DD2C50">
              <w:t>-1°</w:t>
            </w:r>
          </w:p>
        </w:tc>
      </w:tr>
      <w:tr w:rsidR="009F35C7" w:rsidRPr="00DD2C50" w:rsidTr="005A5FA6">
        <w:tc>
          <w:tcPr>
            <w:tcW w:w="1843" w:type="dxa"/>
            <w:vMerge/>
          </w:tcPr>
          <w:p w:rsidR="009F35C7" w:rsidRPr="00DD2C50" w:rsidRDefault="009F35C7" w:rsidP="005A5FA6">
            <w:pPr>
              <w:pStyle w:val="ECCTabletext"/>
            </w:pPr>
          </w:p>
        </w:tc>
        <w:tc>
          <w:tcPr>
            <w:tcW w:w="1662" w:type="dxa"/>
          </w:tcPr>
          <w:p w:rsidR="009F35C7" w:rsidRPr="00DD2C50" w:rsidRDefault="009F35C7" w:rsidP="005A5FA6">
            <w:pPr>
              <w:pStyle w:val="ECCTabletext"/>
            </w:pPr>
            <w:r w:rsidRPr="00DD2C50">
              <w:t>Cambridge</w:t>
            </w:r>
          </w:p>
        </w:tc>
        <w:tc>
          <w:tcPr>
            <w:tcW w:w="1594" w:type="dxa"/>
          </w:tcPr>
          <w:p w:rsidR="009F35C7" w:rsidRPr="00DD2C50" w:rsidRDefault="009F35C7" w:rsidP="005A5FA6">
            <w:pPr>
              <w:pStyle w:val="ECCTabletext"/>
            </w:pPr>
            <w:r w:rsidRPr="00DD2C50">
              <w:t>52° 10’ 00”</w:t>
            </w:r>
          </w:p>
        </w:tc>
        <w:tc>
          <w:tcPr>
            <w:tcW w:w="1560" w:type="dxa"/>
          </w:tcPr>
          <w:p w:rsidR="009F35C7" w:rsidRPr="00DD2C50" w:rsidRDefault="009F35C7" w:rsidP="005A5FA6">
            <w:pPr>
              <w:pStyle w:val="ECCTabletext"/>
            </w:pPr>
            <w:r w:rsidRPr="00DD2C50">
              <w:t> 00° 02’ 15”</w:t>
            </w:r>
          </w:p>
        </w:tc>
        <w:tc>
          <w:tcPr>
            <w:tcW w:w="1275" w:type="dxa"/>
          </w:tcPr>
          <w:p w:rsidR="009F35C7" w:rsidRPr="00DD2C50" w:rsidRDefault="009F35C7" w:rsidP="005A5FA6">
            <w:pPr>
              <w:pStyle w:val="ECCTabletext"/>
            </w:pPr>
          </w:p>
        </w:tc>
        <w:tc>
          <w:tcPr>
            <w:tcW w:w="1502" w:type="dxa"/>
          </w:tcPr>
          <w:p w:rsidR="009F35C7" w:rsidRPr="00DD2C50" w:rsidRDefault="009F35C7" w:rsidP="005A5FA6">
            <w:pPr>
              <w:pStyle w:val="ECCTabletext"/>
            </w:pPr>
          </w:p>
        </w:tc>
      </w:tr>
      <w:tr w:rsidR="009F35C7" w:rsidRPr="00DD2C50" w:rsidTr="005A5FA6">
        <w:tc>
          <w:tcPr>
            <w:tcW w:w="1843" w:type="dxa"/>
            <w:vMerge/>
          </w:tcPr>
          <w:p w:rsidR="009F35C7" w:rsidRPr="00DD2C50" w:rsidRDefault="009F35C7" w:rsidP="005A5FA6"/>
        </w:tc>
        <w:tc>
          <w:tcPr>
            <w:tcW w:w="1662" w:type="dxa"/>
          </w:tcPr>
          <w:p w:rsidR="009F35C7" w:rsidRPr="00DD2C50" w:rsidRDefault="009F35C7" w:rsidP="005A5FA6">
            <w:pPr>
              <w:pStyle w:val="ECCTabletext"/>
            </w:pPr>
            <w:proofErr w:type="spellStart"/>
            <w:r w:rsidRPr="00DD2C50">
              <w:t>Darnhall</w:t>
            </w:r>
            <w:proofErr w:type="spellEnd"/>
          </w:p>
        </w:tc>
        <w:tc>
          <w:tcPr>
            <w:tcW w:w="1594" w:type="dxa"/>
          </w:tcPr>
          <w:p w:rsidR="009F35C7" w:rsidRPr="00DD2C50" w:rsidRDefault="009F35C7" w:rsidP="005A5FA6">
            <w:pPr>
              <w:pStyle w:val="ECCTabletext"/>
            </w:pPr>
            <w:r w:rsidRPr="00DD2C50">
              <w:t xml:space="preserve">53° 09’ 22” </w:t>
            </w:r>
          </w:p>
        </w:tc>
        <w:tc>
          <w:tcPr>
            <w:tcW w:w="1560" w:type="dxa"/>
          </w:tcPr>
          <w:p w:rsidR="009F35C7" w:rsidRPr="00DD2C50" w:rsidRDefault="009F35C7" w:rsidP="005A5FA6">
            <w:pPr>
              <w:pStyle w:val="ECCTabletext"/>
            </w:pPr>
            <w:r w:rsidRPr="00DD2C50">
              <w:t> </w:t>
            </w:r>
            <w:r w:rsidRPr="00DD2C50">
              <w:rPr>
                <w:rStyle w:val="ECCParagraph"/>
              </w:rPr>
              <w:t>–</w:t>
            </w:r>
            <w:r w:rsidRPr="00DD2C50">
              <w:t xml:space="preserve">02° 32’ 07” </w:t>
            </w:r>
          </w:p>
        </w:tc>
        <w:tc>
          <w:tcPr>
            <w:tcW w:w="1275" w:type="dxa"/>
          </w:tcPr>
          <w:p w:rsidR="009F35C7" w:rsidRPr="00DD2C50" w:rsidRDefault="009F35C7" w:rsidP="005A5FA6">
            <w:pPr>
              <w:pStyle w:val="ECCTabletext"/>
            </w:pPr>
          </w:p>
        </w:tc>
        <w:tc>
          <w:tcPr>
            <w:tcW w:w="1502" w:type="dxa"/>
          </w:tcPr>
          <w:p w:rsidR="009F35C7" w:rsidRPr="00DD2C50" w:rsidRDefault="009F35C7" w:rsidP="005A5FA6">
            <w:pPr>
              <w:pStyle w:val="ECCTabletext"/>
            </w:pPr>
          </w:p>
        </w:tc>
      </w:tr>
      <w:tr w:rsidR="009F35C7" w:rsidRPr="00DD2C50" w:rsidTr="005A5FA6">
        <w:tc>
          <w:tcPr>
            <w:tcW w:w="1843" w:type="dxa"/>
            <w:vMerge/>
          </w:tcPr>
          <w:p w:rsidR="009F35C7" w:rsidRPr="00DD2C50" w:rsidRDefault="009F35C7" w:rsidP="005A5FA6"/>
        </w:tc>
        <w:tc>
          <w:tcPr>
            <w:tcW w:w="1662" w:type="dxa"/>
          </w:tcPr>
          <w:p w:rsidR="009F35C7" w:rsidRPr="00DD2C50" w:rsidRDefault="009F35C7" w:rsidP="005A5FA6">
            <w:pPr>
              <w:pStyle w:val="ECCTabletext"/>
            </w:pPr>
            <w:proofErr w:type="spellStart"/>
            <w:r w:rsidRPr="00DD2C50">
              <w:t>Defford</w:t>
            </w:r>
            <w:proofErr w:type="spellEnd"/>
          </w:p>
        </w:tc>
        <w:tc>
          <w:tcPr>
            <w:tcW w:w="1594" w:type="dxa"/>
          </w:tcPr>
          <w:p w:rsidR="009F35C7" w:rsidRPr="00DD2C50" w:rsidRDefault="009F35C7" w:rsidP="005A5FA6">
            <w:pPr>
              <w:pStyle w:val="ECCTabletext"/>
            </w:pPr>
            <w:r w:rsidRPr="00DD2C50">
              <w:t>52° 06’ 01”</w:t>
            </w:r>
          </w:p>
        </w:tc>
        <w:tc>
          <w:tcPr>
            <w:tcW w:w="1560" w:type="dxa"/>
          </w:tcPr>
          <w:p w:rsidR="009F35C7" w:rsidRPr="00DD2C50" w:rsidRDefault="009F35C7" w:rsidP="005A5FA6">
            <w:pPr>
              <w:pStyle w:val="ECCTabletext"/>
            </w:pPr>
            <w:r w:rsidRPr="00DD2C50">
              <w:t> </w:t>
            </w:r>
            <w:r w:rsidRPr="00DD2C50">
              <w:rPr>
                <w:rStyle w:val="ECCParagraph"/>
              </w:rPr>
              <w:t>–</w:t>
            </w:r>
            <w:r w:rsidRPr="00DD2C50">
              <w:t>02° 08’ 39”</w:t>
            </w:r>
          </w:p>
        </w:tc>
        <w:tc>
          <w:tcPr>
            <w:tcW w:w="1275" w:type="dxa"/>
          </w:tcPr>
          <w:p w:rsidR="009F35C7" w:rsidRPr="00DD2C50" w:rsidRDefault="009F35C7" w:rsidP="005A5FA6">
            <w:pPr>
              <w:pStyle w:val="ECCTabletext"/>
            </w:pPr>
          </w:p>
        </w:tc>
        <w:tc>
          <w:tcPr>
            <w:tcW w:w="1502" w:type="dxa"/>
          </w:tcPr>
          <w:p w:rsidR="009F35C7" w:rsidRPr="00DD2C50" w:rsidRDefault="009F35C7" w:rsidP="005A5FA6">
            <w:pPr>
              <w:pStyle w:val="ECCTabletext"/>
            </w:pPr>
          </w:p>
        </w:tc>
      </w:tr>
      <w:tr w:rsidR="009F35C7" w:rsidRPr="00DD2C50" w:rsidTr="005A5FA6">
        <w:tc>
          <w:tcPr>
            <w:tcW w:w="1843" w:type="dxa"/>
            <w:vMerge/>
          </w:tcPr>
          <w:p w:rsidR="009F35C7" w:rsidRPr="00DD2C50" w:rsidRDefault="009F35C7" w:rsidP="005A5FA6"/>
        </w:tc>
        <w:tc>
          <w:tcPr>
            <w:tcW w:w="1662" w:type="dxa"/>
          </w:tcPr>
          <w:p w:rsidR="009F35C7" w:rsidRPr="00DD2C50" w:rsidRDefault="009F35C7" w:rsidP="005A5FA6">
            <w:pPr>
              <w:pStyle w:val="ECCTabletext"/>
            </w:pPr>
            <w:proofErr w:type="spellStart"/>
            <w:r w:rsidRPr="00DD2C50">
              <w:t>Knockin</w:t>
            </w:r>
            <w:proofErr w:type="spellEnd"/>
          </w:p>
        </w:tc>
        <w:tc>
          <w:tcPr>
            <w:tcW w:w="1594" w:type="dxa"/>
          </w:tcPr>
          <w:p w:rsidR="009F35C7" w:rsidRPr="00DD2C50" w:rsidRDefault="009F35C7" w:rsidP="005A5FA6">
            <w:pPr>
              <w:pStyle w:val="ECCTabletext"/>
            </w:pPr>
            <w:r w:rsidRPr="00DD2C50">
              <w:t>52° 47’ 24”</w:t>
            </w:r>
          </w:p>
        </w:tc>
        <w:tc>
          <w:tcPr>
            <w:tcW w:w="1560" w:type="dxa"/>
          </w:tcPr>
          <w:p w:rsidR="009F35C7" w:rsidRPr="00DD2C50" w:rsidRDefault="009F35C7" w:rsidP="005A5FA6">
            <w:pPr>
              <w:pStyle w:val="ECCTabletext"/>
            </w:pPr>
            <w:r w:rsidRPr="00DD2C50">
              <w:t> </w:t>
            </w:r>
            <w:r w:rsidRPr="00DD2C50">
              <w:rPr>
                <w:rStyle w:val="ECCParagraph"/>
              </w:rPr>
              <w:t>–</w:t>
            </w:r>
            <w:r w:rsidRPr="00DD2C50">
              <w:t>02° 59’ 49”</w:t>
            </w:r>
          </w:p>
        </w:tc>
        <w:tc>
          <w:tcPr>
            <w:tcW w:w="1275" w:type="dxa"/>
          </w:tcPr>
          <w:p w:rsidR="009F35C7" w:rsidRPr="00DD2C50" w:rsidRDefault="009F35C7" w:rsidP="005A5FA6">
            <w:pPr>
              <w:pStyle w:val="ECCTabletext"/>
            </w:pPr>
          </w:p>
        </w:tc>
        <w:tc>
          <w:tcPr>
            <w:tcW w:w="1502" w:type="dxa"/>
          </w:tcPr>
          <w:p w:rsidR="009F35C7" w:rsidRPr="00DD2C50" w:rsidRDefault="009F35C7" w:rsidP="005A5FA6">
            <w:pPr>
              <w:pStyle w:val="ECCTabletext"/>
            </w:pPr>
          </w:p>
        </w:tc>
      </w:tr>
      <w:tr w:rsidR="009F35C7" w:rsidRPr="00DD2C50" w:rsidTr="005A5FA6">
        <w:tc>
          <w:tcPr>
            <w:tcW w:w="1843" w:type="dxa"/>
            <w:vMerge/>
          </w:tcPr>
          <w:p w:rsidR="009F35C7" w:rsidRPr="00DD2C50" w:rsidRDefault="009F35C7" w:rsidP="005A5FA6"/>
        </w:tc>
        <w:tc>
          <w:tcPr>
            <w:tcW w:w="1662" w:type="dxa"/>
          </w:tcPr>
          <w:p w:rsidR="009F35C7" w:rsidRPr="00DD2C50" w:rsidRDefault="009F35C7" w:rsidP="005A5FA6">
            <w:pPr>
              <w:pStyle w:val="ECCTabletext"/>
            </w:pPr>
            <w:proofErr w:type="spellStart"/>
            <w:r w:rsidRPr="00DD2C50">
              <w:t>Pickmere</w:t>
            </w:r>
            <w:proofErr w:type="spellEnd"/>
          </w:p>
        </w:tc>
        <w:tc>
          <w:tcPr>
            <w:tcW w:w="1594" w:type="dxa"/>
          </w:tcPr>
          <w:p w:rsidR="009F35C7" w:rsidRPr="00DD2C50" w:rsidRDefault="009F35C7" w:rsidP="005A5FA6">
            <w:pPr>
              <w:pStyle w:val="ECCTabletext"/>
            </w:pPr>
            <w:r w:rsidRPr="00DD2C50">
              <w:t>53° 17’ 18”</w:t>
            </w:r>
          </w:p>
        </w:tc>
        <w:tc>
          <w:tcPr>
            <w:tcW w:w="1560" w:type="dxa"/>
          </w:tcPr>
          <w:p w:rsidR="009F35C7" w:rsidRPr="00DD2C50" w:rsidRDefault="009F35C7" w:rsidP="005A5FA6">
            <w:pPr>
              <w:pStyle w:val="ECCTabletext"/>
            </w:pPr>
            <w:r w:rsidRPr="00DD2C50">
              <w:rPr>
                <w:rStyle w:val="ECCParagraph"/>
              </w:rPr>
              <w:t>–</w:t>
            </w:r>
            <w:r w:rsidRPr="00DD2C50">
              <w:t>02° 26’ 38”</w:t>
            </w:r>
          </w:p>
        </w:tc>
        <w:tc>
          <w:tcPr>
            <w:tcW w:w="1275" w:type="dxa"/>
          </w:tcPr>
          <w:p w:rsidR="009F35C7" w:rsidRPr="00DD2C50" w:rsidRDefault="009F35C7" w:rsidP="005A5FA6">
            <w:pPr>
              <w:pStyle w:val="ECCTabletext"/>
            </w:pPr>
          </w:p>
        </w:tc>
        <w:tc>
          <w:tcPr>
            <w:tcW w:w="1502" w:type="dxa"/>
          </w:tcPr>
          <w:p w:rsidR="009F35C7" w:rsidRPr="00DD2C50" w:rsidRDefault="009F35C7" w:rsidP="005A5FA6">
            <w:pPr>
              <w:pStyle w:val="ECCTabletext"/>
            </w:pPr>
          </w:p>
        </w:tc>
      </w:tr>
    </w:tbl>
    <w:p w:rsidR="009F35C7" w:rsidRPr="00DD2C50" w:rsidRDefault="009F35C7" w:rsidP="009F35C7">
      <w:pPr>
        <w:pStyle w:val="Heading3"/>
        <w:rPr>
          <w:lang w:val="en-GB"/>
        </w:rPr>
      </w:pPr>
      <w:bookmarkStart w:id="293" w:name="_Toc477331916"/>
      <w:bookmarkStart w:id="294" w:name="_Toc504563295"/>
      <w:bookmarkStart w:id="295" w:name="_Toc536696520"/>
      <w:bookmarkStart w:id="296" w:name="_Toc536700380"/>
      <w:r w:rsidRPr="00DD2C50">
        <w:rPr>
          <w:lang w:val="en-GB"/>
        </w:rPr>
        <w:lastRenderedPageBreak/>
        <w:t>Protection criteria for the band 10.6-10.7 GHz</w:t>
      </w:r>
      <w:bookmarkEnd w:id="293"/>
      <w:bookmarkEnd w:id="294"/>
      <w:bookmarkEnd w:id="295"/>
      <w:bookmarkEnd w:id="296"/>
    </w:p>
    <w:p w:rsidR="009F35C7" w:rsidRPr="00CD312E" w:rsidRDefault="009F35C7" w:rsidP="009F35C7">
      <w:pPr>
        <w:rPr>
          <w:rStyle w:val="ECCParagraph"/>
        </w:rPr>
      </w:pPr>
      <w:r w:rsidRPr="00DD2C50">
        <w:rPr>
          <w:rStyle w:val="ECCParagraph"/>
        </w:rPr>
        <w:t xml:space="preserve">The 10.6-10.7 GHz band involves two allocations. The lower end contains a primary allocation to RAS in 10.60-10.68 GHz, while the 10.68-10.7 GHz band is a passive band (No. 5.340). The calculation of data loss levels to radio astronomy observations and percentage-of-time criteria resulting from degradation by interference is described in Recommendation ITU-R RA.1513 </w:t>
      </w:r>
      <w:r w:rsidR="000D7D51">
        <w:rPr>
          <w:rStyle w:val="ECCParagraph"/>
        </w:rPr>
        <w:fldChar w:fldCharType="begin"/>
      </w:r>
      <w:r w:rsidR="000D7D51">
        <w:rPr>
          <w:rStyle w:val="ECCParagraph"/>
        </w:rPr>
        <w:instrText xml:space="preserve"> REF _Ref536696956 \r \h </w:instrText>
      </w:r>
      <w:r w:rsidR="000D7D51">
        <w:rPr>
          <w:rStyle w:val="ECCParagraph"/>
        </w:rPr>
      </w:r>
      <w:r w:rsidR="000D7D51">
        <w:rPr>
          <w:rStyle w:val="ECCParagraph"/>
        </w:rPr>
        <w:fldChar w:fldCharType="separate"/>
      </w:r>
      <w:r w:rsidR="000D7D51">
        <w:rPr>
          <w:rStyle w:val="ECCParagraph"/>
        </w:rPr>
        <w:t>[13]</w:t>
      </w:r>
      <w:r w:rsidR="000D7D51">
        <w:rPr>
          <w:rStyle w:val="ECCParagraph"/>
        </w:rPr>
        <w:fldChar w:fldCharType="end"/>
      </w:r>
      <w:r w:rsidRPr="00DD2C50">
        <w:rPr>
          <w:rStyle w:val="ECCParagraph"/>
        </w:rPr>
        <w:t xml:space="preserve">. </w:t>
      </w:r>
    </w:p>
    <w:p w:rsidR="009F35C7" w:rsidRPr="00DD2C50" w:rsidRDefault="009F35C7" w:rsidP="009F35C7">
      <w:pPr>
        <w:rPr>
          <w:rStyle w:val="ECCParagraph"/>
        </w:rPr>
      </w:pPr>
      <w:r w:rsidRPr="00DD2C50">
        <w:rPr>
          <w:rStyle w:val="ECCParagraph"/>
        </w:rPr>
        <w:t xml:space="preserve">Radio astronomy measurements can tolerate interference from any one network, which </w:t>
      </w:r>
      <w:r>
        <w:rPr>
          <w:rStyle w:val="ECCParagraph"/>
        </w:rPr>
        <w:t xml:space="preserve">does not </w:t>
      </w:r>
      <w:r w:rsidRPr="00DD2C50">
        <w:rPr>
          <w:rStyle w:val="ECCParagraph"/>
        </w:rPr>
        <w:t xml:space="preserve">exceed the thresholds given in Recommendation ITU-R RA.769 </w:t>
      </w:r>
      <w:r w:rsidR="000D7D51">
        <w:rPr>
          <w:rStyle w:val="ECCParagraph"/>
        </w:rPr>
        <w:fldChar w:fldCharType="begin"/>
      </w:r>
      <w:r w:rsidR="000D7D51">
        <w:rPr>
          <w:rStyle w:val="ECCParagraph"/>
        </w:rPr>
        <w:instrText xml:space="preserve"> REF _Ref536696966 \r \h </w:instrText>
      </w:r>
      <w:r w:rsidR="000D7D51">
        <w:rPr>
          <w:rStyle w:val="ECCParagraph"/>
        </w:rPr>
      </w:r>
      <w:r w:rsidR="000D7D51">
        <w:rPr>
          <w:rStyle w:val="ECCParagraph"/>
        </w:rPr>
        <w:fldChar w:fldCharType="separate"/>
      </w:r>
      <w:r w:rsidR="000D7D51">
        <w:rPr>
          <w:rStyle w:val="ECCParagraph"/>
        </w:rPr>
        <w:t>[14]</w:t>
      </w:r>
      <w:r w:rsidR="000D7D51">
        <w:rPr>
          <w:rStyle w:val="ECCParagraph"/>
        </w:rPr>
        <w:fldChar w:fldCharType="end"/>
      </w:r>
      <w:r w:rsidRPr="00DD2C50">
        <w:rPr>
          <w:rStyle w:val="ECCParagraph"/>
        </w:rPr>
        <w:t xml:space="preserve"> </w:t>
      </w:r>
      <w:r>
        <w:rPr>
          <w:rStyle w:val="ECCParagraph"/>
        </w:rPr>
        <w:t>by</w:t>
      </w:r>
      <w:r w:rsidRPr="00DD2C50">
        <w:rPr>
          <w:rStyle w:val="ECCParagraph"/>
        </w:rPr>
        <w:t xml:space="preserve"> </w:t>
      </w:r>
      <w:r>
        <w:rPr>
          <w:rStyle w:val="ECCParagraph"/>
        </w:rPr>
        <w:t xml:space="preserve">more than </w:t>
      </w:r>
      <w:r w:rsidRPr="00DD2C50">
        <w:rPr>
          <w:rStyle w:val="ECCParagraph"/>
        </w:rPr>
        <w:t>2% data loss and the aggregate interference from all networks must not exceed 5% data loss. The latter is usually very difficult to determine since it would mean taking the contribution of all GSO, NGSO satellite systems, as well as terrestrial systems operating in the band or in nearby bands.</w:t>
      </w:r>
    </w:p>
    <w:p w:rsidR="009F35C7" w:rsidRDefault="009F35C7" w:rsidP="009F35C7">
      <w:pPr>
        <w:rPr>
          <w:rStyle w:val="ECCParagraph"/>
        </w:rPr>
      </w:pPr>
      <w:r w:rsidRPr="00DD2C50">
        <w:rPr>
          <w:rStyle w:val="ECCParagraph"/>
        </w:rPr>
        <w:t xml:space="preserve">Radio astronomy observations are categorised to two types: continuum and spectral lines. The 10.6-10.7 GHz band is used for continuum observations and the threshold interference level is given as a pfd </w:t>
      </w:r>
      <w:proofErr w:type="gramStart"/>
      <w:r w:rsidRPr="00DD2C50">
        <w:rPr>
          <w:rStyle w:val="ECCParagraph"/>
        </w:rPr>
        <w:t>of -160 dBW/m², assuming an integration time of 2000 seconds</w:t>
      </w:r>
      <w:proofErr w:type="gramEnd"/>
      <w:r w:rsidRPr="00DD2C50">
        <w:rPr>
          <w:rStyle w:val="ECCParagraph"/>
        </w:rPr>
        <w:t xml:space="preserve">. To get the epfd threshold level, </w:t>
      </w:r>
      <w:r>
        <w:rPr>
          <w:rStyle w:val="ECCParagraph"/>
        </w:rPr>
        <w:t xml:space="preserve">it is needed </w:t>
      </w:r>
      <w:r w:rsidRPr="00DD2C50">
        <w:rPr>
          <w:rStyle w:val="ECCParagraph"/>
        </w:rPr>
        <w:t xml:space="preserve">to subtract the maximum antenna gain, i.e., 81 dB, from the pfd level. The epfd threshold is therefore </w:t>
      </w:r>
      <w:proofErr w:type="gramStart"/>
      <w:r w:rsidRPr="00DD2C50">
        <w:rPr>
          <w:rStyle w:val="ECCParagraph"/>
        </w:rPr>
        <w:t>-241 dBW/m²</w:t>
      </w:r>
      <w:proofErr w:type="gramEnd"/>
      <w:r w:rsidRPr="00DD2C50">
        <w:rPr>
          <w:rStyle w:val="ECCParagraph"/>
        </w:rPr>
        <w:t>.</w:t>
      </w:r>
    </w:p>
    <w:p w:rsidR="009F35C7" w:rsidRPr="00DD2C50" w:rsidRDefault="009F35C7" w:rsidP="009F35C7">
      <w:pPr>
        <w:rPr>
          <w:rStyle w:val="ECCParagraph"/>
        </w:rPr>
      </w:pPr>
      <w:r>
        <w:t>The value -241</w:t>
      </w:r>
      <w:r w:rsidRPr="00D300B6">
        <w:t xml:space="preserve"> </w:t>
      </w:r>
      <w:r>
        <w:t>dBW/m</w:t>
      </w:r>
      <w:r w:rsidRPr="00353F4A">
        <w:rPr>
          <w:rStyle w:val="ECCHLsuperscript"/>
        </w:rPr>
        <w:t>2</w:t>
      </w:r>
      <w:r w:rsidRPr="00D300B6">
        <w:t xml:space="preserve"> </w:t>
      </w:r>
      <w:r>
        <w:t>used in the OneWeb studies has been derived assuming that the RAS antenna has an efficiency of 100%, while a value of -239.4 dBW/m</w:t>
      </w:r>
      <w:r w:rsidRPr="00353F4A">
        <w:rPr>
          <w:rStyle w:val="ECCHLsuperscript"/>
        </w:rPr>
        <w:t>2</w:t>
      </w:r>
      <w:r>
        <w:t xml:space="preserve"> used in the SpaceX studies has been derived assuming that the RAS antenna has an efficiency of 70%.</w:t>
      </w:r>
    </w:p>
    <w:p w:rsidR="009F35C7" w:rsidRPr="00DD2C50" w:rsidRDefault="009F35C7" w:rsidP="009F35C7">
      <w:pPr>
        <w:pStyle w:val="Heading3"/>
        <w:rPr>
          <w:lang w:val="en-GB"/>
        </w:rPr>
      </w:pPr>
      <w:bookmarkStart w:id="297" w:name="_Toc477331917"/>
      <w:bookmarkStart w:id="298" w:name="_Toc504563296"/>
      <w:bookmarkStart w:id="299" w:name="_Toc536696521"/>
      <w:bookmarkStart w:id="300" w:name="_Toc536700381"/>
      <w:r w:rsidRPr="00DD2C50">
        <w:rPr>
          <w:lang w:val="en-GB"/>
        </w:rPr>
        <w:t>Characteristics and protection criteria for the band 14.47-14.5 GHz</w:t>
      </w:r>
      <w:bookmarkEnd w:id="297"/>
      <w:bookmarkEnd w:id="298"/>
      <w:bookmarkEnd w:id="299"/>
      <w:bookmarkEnd w:id="300"/>
    </w:p>
    <w:p w:rsidR="009F35C7" w:rsidRPr="00CD312E" w:rsidRDefault="009F35C7" w:rsidP="009F35C7">
      <w:pPr>
        <w:rPr>
          <w:rStyle w:val="ECCParagraph"/>
        </w:rPr>
      </w:pPr>
      <w:r w:rsidRPr="00DD2C50">
        <w:rPr>
          <w:rStyle w:val="ECCParagraph"/>
        </w:rPr>
        <w:t xml:space="preserve">The 14.47-14.5 GHz band is used for spectral line observations with a typical resolution of 150 kHz. </w:t>
      </w:r>
      <w:r w:rsidRPr="00DD2C50">
        <w:rPr>
          <w:rStyle w:val="ECCParagraph"/>
        </w:rPr>
        <w:br/>
        <w:t xml:space="preserve">The interference threshold level is a received power of -214 dBW/150 kHz, leading to a pfd of </w:t>
      </w:r>
      <w:r w:rsidRPr="00DD2C50">
        <w:rPr>
          <w:rStyle w:val="ECCParagraph"/>
        </w:rPr>
        <w:br/>
        <w:t>-169 dBW/m²</w:t>
      </w:r>
      <w:proofErr w:type="gramStart"/>
      <w:r w:rsidRPr="00DD2C50">
        <w:rPr>
          <w:rStyle w:val="ECCParagraph"/>
        </w:rPr>
        <w:t>/(</w:t>
      </w:r>
      <w:proofErr w:type="gramEnd"/>
      <w:r w:rsidRPr="00DD2C50">
        <w:rPr>
          <w:rStyle w:val="ECCParagraph"/>
        </w:rPr>
        <w:t>150 kHz). When considering a 100 m diameter antenna such as Effelsberg, a maximum gain of 84 dBi should be considered, leading to an epfd criterion of -253 dBW</w:t>
      </w:r>
      <w:proofErr w:type="gramStart"/>
      <w:r w:rsidRPr="00DD2C50">
        <w:rPr>
          <w:rStyle w:val="ECCParagraph"/>
        </w:rPr>
        <w:t>/(</w:t>
      </w:r>
      <w:proofErr w:type="gramEnd"/>
      <w:r w:rsidRPr="00DD2C50">
        <w:rPr>
          <w:rStyle w:val="ECCParagraph"/>
        </w:rPr>
        <w:t>150 kHz). This value will vary with the antenna diameter. The same data loss threshold value of 2% from ITU-R RA.1513 applies to this band.</w:t>
      </w:r>
    </w:p>
    <w:p w:rsidR="009F35C7" w:rsidRPr="00DD2C50" w:rsidRDefault="009F35C7" w:rsidP="009F35C7">
      <w:pPr>
        <w:rPr>
          <w:rStyle w:val="ECCParagraph"/>
        </w:rPr>
      </w:pPr>
      <w:r w:rsidRPr="00DD2C50">
        <w:rPr>
          <w:rStyle w:val="ECCParagraph"/>
        </w:rPr>
        <w:t xml:space="preserve">A list of the RAS stations in the CEPT countries that operate in the 14.47-14.5 GHz band is provided in </w:t>
      </w:r>
      <w:r w:rsidRPr="00010770">
        <w:rPr>
          <w:rStyle w:val="ECCParagraph"/>
        </w:rPr>
        <w:fldChar w:fldCharType="begin"/>
      </w:r>
      <w:r w:rsidRPr="00DD2C50">
        <w:rPr>
          <w:rStyle w:val="ECCParagraph"/>
        </w:rPr>
        <w:instrText xml:space="preserve"> REF _Ref467664874 \h  \* MERGEFORMAT </w:instrText>
      </w:r>
      <w:r w:rsidRPr="00010770">
        <w:rPr>
          <w:rStyle w:val="ECCParagraph"/>
        </w:rPr>
      </w:r>
      <w:r w:rsidRPr="00010770">
        <w:rPr>
          <w:rStyle w:val="ECCParagraph"/>
        </w:rPr>
        <w:fldChar w:fldCharType="separate"/>
      </w:r>
      <w:r w:rsidRPr="00636263">
        <w:rPr>
          <w:rStyle w:val="ECCParagraph"/>
        </w:rPr>
        <w:t>Table 7</w:t>
      </w:r>
      <w:r w:rsidRPr="00010770">
        <w:rPr>
          <w:rStyle w:val="ECCParagraph"/>
        </w:rPr>
        <w:fldChar w:fldCharType="end"/>
      </w:r>
      <w:r w:rsidRPr="00DD2C50">
        <w:rPr>
          <w:rStyle w:val="ECCParagraph"/>
        </w:rPr>
        <w:t>.</w:t>
      </w:r>
    </w:p>
    <w:p w:rsidR="009F35C7" w:rsidRPr="00DD2C50" w:rsidRDefault="009F35C7" w:rsidP="009F35C7">
      <w:pPr>
        <w:pStyle w:val="Caption"/>
        <w:rPr>
          <w:lang w:val="en-GB"/>
        </w:rPr>
      </w:pPr>
      <w:bookmarkStart w:id="301" w:name="_Ref467664874"/>
      <w:bookmarkStart w:id="302" w:name="_Ref467664761"/>
      <w:r w:rsidRPr="00DD2C50">
        <w:rPr>
          <w:lang w:val="en-GB"/>
        </w:rPr>
        <w:t xml:space="preserve">Table </w:t>
      </w:r>
      <w:r w:rsidRPr="00CD312E">
        <w:rPr>
          <w:lang w:val="en-GB"/>
        </w:rPr>
        <w:fldChar w:fldCharType="begin"/>
      </w:r>
      <w:r w:rsidRPr="00DD2C50">
        <w:rPr>
          <w:lang w:val="en-GB"/>
        </w:rPr>
        <w:instrText xml:space="preserve"> SEQ Table \* ARABIC </w:instrText>
      </w:r>
      <w:r w:rsidRPr="00CD312E">
        <w:rPr>
          <w:lang w:val="en-GB"/>
        </w:rPr>
        <w:fldChar w:fldCharType="separate"/>
      </w:r>
      <w:r>
        <w:rPr>
          <w:noProof/>
          <w:lang w:val="en-GB"/>
        </w:rPr>
        <w:t>7</w:t>
      </w:r>
      <w:r w:rsidRPr="00CD312E">
        <w:rPr>
          <w:lang w:val="en-GB"/>
        </w:rPr>
        <w:fldChar w:fldCharType="end"/>
      </w:r>
      <w:bookmarkEnd w:id="301"/>
      <w:r w:rsidRPr="00DD2C50">
        <w:rPr>
          <w:lang w:val="en-GB"/>
        </w:rPr>
        <w:t>: CEPT RAS observatories using the band 14.47-14.5 GHz</w:t>
      </w:r>
      <w:bookmarkEnd w:id="302"/>
    </w:p>
    <w:tbl>
      <w:tblPr>
        <w:tblStyle w:val="ECCTable-redheader"/>
        <w:tblW w:w="0" w:type="auto"/>
        <w:tblInd w:w="0" w:type="dxa"/>
        <w:tblLook w:val="04A0" w:firstRow="1" w:lastRow="0" w:firstColumn="1" w:lastColumn="0" w:noHBand="0" w:noVBand="1"/>
      </w:tblPr>
      <w:tblGrid>
        <w:gridCol w:w="2232"/>
        <w:gridCol w:w="1530"/>
        <w:gridCol w:w="1353"/>
        <w:gridCol w:w="1418"/>
        <w:gridCol w:w="1134"/>
        <w:gridCol w:w="1107"/>
      </w:tblGrid>
      <w:tr w:rsidR="009F35C7" w:rsidRPr="00DD2C50" w:rsidTr="005A5FA6">
        <w:trPr>
          <w:cnfStyle w:val="100000000000" w:firstRow="1" w:lastRow="0" w:firstColumn="0" w:lastColumn="0" w:oddVBand="0" w:evenVBand="0" w:oddHBand="0" w:evenHBand="0" w:firstRowFirstColumn="0" w:firstRowLastColumn="0" w:lastRowFirstColumn="0" w:lastRowLastColumn="0"/>
        </w:trPr>
        <w:tc>
          <w:tcPr>
            <w:tcW w:w="2232" w:type="dxa"/>
          </w:tcPr>
          <w:p w:rsidR="009F35C7" w:rsidRPr="00DD2C50" w:rsidRDefault="009F35C7" w:rsidP="005A5FA6">
            <w:pPr>
              <w:spacing w:before="30" w:after="30"/>
            </w:pPr>
            <w:r w:rsidRPr="00DD2C50">
              <w:t>Administration</w:t>
            </w:r>
          </w:p>
        </w:tc>
        <w:tc>
          <w:tcPr>
            <w:tcW w:w="1530" w:type="dxa"/>
          </w:tcPr>
          <w:p w:rsidR="009F35C7" w:rsidRPr="00DD2C50" w:rsidRDefault="009F35C7" w:rsidP="005A5FA6">
            <w:pPr>
              <w:spacing w:before="30" w:after="30"/>
            </w:pPr>
            <w:r w:rsidRPr="00DD2C50">
              <w:t>Name</w:t>
            </w:r>
          </w:p>
        </w:tc>
        <w:tc>
          <w:tcPr>
            <w:tcW w:w="1353" w:type="dxa"/>
          </w:tcPr>
          <w:p w:rsidR="009F35C7" w:rsidRPr="00DD2C50" w:rsidRDefault="009F35C7" w:rsidP="005A5FA6">
            <w:pPr>
              <w:spacing w:before="30" w:after="30"/>
            </w:pPr>
            <w:r w:rsidRPr="00DD2C50">
              <w:t>Longitude</w:t>
            </w:r>
          </w:p>
        </w:tc>
        <w:tc>
          <w:tcPr>
            <w:tcW w:w="1418" w:type="dxa"/>
          </w:tcPr>
          <w:p w:rsidR="009F35C7" w:rsidRPr="00DD2C50" w:rsidRDefault="009F35C7" w:rsidP="005A5FA6">
            <w:pPr>
              <w:spacing w:before="30" w:after="30"/>
            </w:pPr>
            <w:r w:rsidRPr="00DD2C50">
              <w:t>Latitude</w:t>
            </w:r>
          </w:p>
        </w:tc>
        <w:tc>
          <w:tcPr>
            <w:tcW w:w="1134" w:type="dxa"/>
          </w:tcPr>
          <w:p w:rsidR="009F35C7" w:rsidRPr="00DD2C50" w:rsidRDefault="009F35C7" w:rsidP="005A5FA6">
            <w:pPr>
              <w:spacing w:before="30" w:after="30"/>
            </w:pPr>
            <w:r w:rsidRPr="00DD2C50">
              <w:t>Diameter</w:t>
            </w:r>
          </w:p>
        </w:tc>
        <w:tc>
          <w:tcPr>
            <w:tcW w:w="1107" w:type="dxa"/>
          </w:tcPr>
          <w:p w:rsidR="009F35C7" w:rsidRPr="00DD2C50" w:rsidRDefault="009F35C7" w:rsidP="005A5FA6">
            <w:pPr>
              <w:spacing w:before="30" w:after="30"/>
            </w:pPr>
            <w:r w:rsidRPr="00DD2C50">
              <w:t>Minimum elevation</w:t>
            </w:r>
          </w:p>
        </w:tc>
      </w:tr>
      <w:tr w:rsidR="009F35C7" w:rsidRPr="00DD2C50" w:rsidTr="005A5FA6">
        <w:tc>
          <w:tcPr>
            <w:tcW w:w="2232" w:type="dxa"/>
          </w:tcPr>
          <w:p w:rsidR="009F35C7" w:rsidRPr="00DD2C50" w:rsidRDefault="009F35C7" w:rsidP="005A5FA6">
            <w:pPr>
              <w:pStyle w:val="ECCTabletext"/>
            </w:pPr>
            <w:r w:rsidRPr="00DD2C50">
              <w:t>Germany</w:t>
            </w:r>
          </w:p>
        </w:tc>
        <w:tc>
          <w:tcPr>
            <w:tcW w:w="1530" w:type="dxa"/>
          </w:tcPr>
          <w:p w:rsidR="009F35C7" w:rsidRPr="00DD2C50" w:rsidRDefault="009F35C7" w:rsidP="005A5FA6">
            <w:pPr>
              <w:pStyle w:val="ECCTabletext"/>
            </w:pPr>
            <w:r w:rsidRPr="00DD2C50">
              <w:t>Effelsberg</w:t>
            </w:r>
          </w:p>
        </w:tc>
        <w:tc>
          <w:tcPr>
            <w:tcW w:w="1353" w:type="dxa"/>
          </w:tcPr>
          <w:p w:rsidR="009F35C7" w:rsidRPr="00DD2C50" w:rsidRDefault="009F35C7" w:rsidP="005A5FA6">
            <w:pPr>
              <w:pStyle w:val="ECCTabletext"/>
            </w:pPr>
            <w:r w:rsidRPr="00DD2C50">
              <w:t>06° 53′ 01″</w:t>
            </w:r>
          </w:p>
        </w:tc>
        <w:tc>
          <w:tcPr>
            <w:tcW w:w="1418" w:type="dxa"/>
          </w:tcPr>
          <w:p w:rsidR="009F35C7" w:rsidRPr="00DD2C50" w:rsidRDefault="009F35C7" w:rsidP="005A5FA6">
            <w:pPr>
              <w:pStyle w:val="ECCTabletext"/>
            </w:pPr>
            <w:r w:rsidRPr="00DD2C50">
              <w:t>50° 31′ 29″</w:t>
            </w:r>
          </w:p>
        </w:tc>
        <w:tc>
          <w:tcPr>
            <w:tcW w:w="1134" w:type="dxa"/>
          </w:tcPr>
          <w:p w:rsidR="009F35C7" w:rsidRPr="00DD2C50" w:rsidRDefault="009F35C7" w:rsidP="005A5FA6">
            <w:pPr>
              <w:pStyle w:val="ECCTabletext"/>
            </w:pPr>
            <w:r w:rsidRPr="00DD2C50">
              <w:t>100 m</w:t>
            </w:r>
          </w:p>
        </w:tc>
        <w:tc>
          <w:tcPr>
            <w:tcW w:w="1107" w:type="dxa"/>
          </w:tcPr>
          <w:p w:rsidR="009F35C7" w:rsidRPr="00DD2C50" w:rsidRDefault="009F35C7" w:rsidP="005A5FA6">
            <w:pPr>
              <w:pStyle w:val="ECCTabletext"/>
            </w:pPr>
            <w:r w:rsidRPr="00DD2C50">
              <w:t>8°</w:t>
            </w:r>
          </w:p>
        </w:tc>
      </w:tr>
      <w:tr w:rsidR="009F35C7" w:rsidRPr="00DD2C50" w:rsidTr="005A5FA6">
        <w:tc>
          <w:tcPr>
            <w:tcW w:w="2232" w:type="dxa"/>
          </w:tcPr>
          <w:p w:rsidR="009F35C7" w:rsidRPr="00DD2C50" w:rsidRDefault="009F35C7" w:rsidP="005A5FA6">
            <w:pPr>
              <w:pStyle w:val="ECCTabletext"/>
            </w:pPr>
            <w:r w:rsidRPr="00DD2C50">
              <w:t>Italy</w:t>
            </w:r>
          </w:p>
        </w:tc>
        <w:tc>
          <w:tcPr>
            <w:tcW w:w="1530" w:type="dxa"/>
          </w:tcPr>
          <w:p w:rsidR="009F35C7" w:rsidRPr="00DD2C50" w:rsidRDefault="009F35C7" w:rsidP="005A5FA6">
            <w:pPr>
              <w:pStyle w:val="ECCTabletext"/>
            </w:pPr>
            <w:r w:rsidRPr="00DD2C50">
              <w:t>Medicina</w:t>
            </w:r>
          </w:p>
        </w:tc>
        <w:tc>
          <w:tcPr>
            <w:tcW w:w="1353" w:type="dxa"/>
          </w:tcPr>
          <w:p w:rsidR="009F35C7" w:rsidRPr="00DD2C50" w:rsidRDefault="009F35C7" w:rsidP="005A5FA6">
            <w:pPr>
              <w:pStyle w:val="ECCTabletext"/>
            </w:pPr>
            <w:r w:rsidRPr="00DD2C50">
              <w:t>11° 38′ 49″</w:t>
            </w:r>
          </w:p>
        </w:tc>
        <w:tc>
          <w:tcPr>
            <w:tcW w:w="1418" w:type="dxa"/>
          </w:tcPr>
          <w:p w:rsidR="009F35C7" w:rsidRPr="00DD2C50" w:rsidRDefault="009F35C7" w:rsidP="005A5FA6">
            <w:pPr>
              <w:pStyle w:val="ECCTabletext"/>
            </w:pPr>
            <w:r w:rsidRPr="00DD2C50">
              <w:t>44° 31′ 15″</w:t>
            </w:r>
          </w:p>
        </w:tc>
        <w:tc>
          <w:tcPr>
            <w:tcW w:w="1134" w:type="dxa"/>
          </w:tcPr>
          <w:p w:rsidR="009F35C7" w:rsidRPr="00DD2C50" w:rsidRDefault="009F35C7" w:rsidP="005A5FA6">
            <w:pPr>
              <w:pStyle w:val="ECCTabletext"/>
            </w:pPr>
            <w:r w:rsidRPr="00DD2C50">
              <w:t>32 m</w:t>
            </w:r>
          </w:p>
        </w:tc>
        <w:tc>
          <w:tcPr>
            <w:tcW w:w="1107" w:type="dxa"/>
          </w:tcPr>
          <w:p w:rsidR="009F35C7" w:rsidRPr="00DD2C50" w:rsidRDefault="009F35C7" w:rsidP="005A5FA6">
            <w:pPr>
              <w:pStyle w:val="ECCTabletext"/>
            </w:pPr>
            <w:r w:rsidRPr="00DD2C50">
              <w:t>5°</w:t>
            </w:r>
          </w:p>
        </w:tc>
      </w:tr>
      <w:tr w:rsidR="009F35C7" w:rsidRPr="00DD2C50" w:rsidTr="005A5FA6">
        <w:tc>
          <w:tcPr>
            <w:tcW w:w="2232" w:type="dxa"/>
            <w:vMerge w:val="restart"/>
          </w:tcPr>
          <w:p w:rsidR="009F35C7" w:rsidRPr="00DD2C50" w:rsidRDefault="009F35C7" w:rsidP="005A5FA6">
            <w:pPr>
              <w:pStyle w:val="ECCTabletext"/>
            </w:pPr>
            <w:r w:rsidRPr="00DD2C50">
              <w:t>Russia</w:t>
            </w:r>
          </w:p>
        </w:tc>
        <w:tc>
          <w:tcPr>
            <w:tcW w:w="1530" w:type="dxa"/>
          </w:tcPr>
          <w:p w:rsidR="009F35C7" w:rsidRPr="00DD2C50" w:rsidRDefault="009F35C7" w:rsidP="005A5FA6">
            <w:pPr>
              <w:pStyle w:val="ECCTabletext"/>
            </w:pPr>
            <w:r w:rsidRPr="00DD2C50">
              <w:t>Kalyazin</w:t>
            </w:r>
          </w:p>
        </w:tc>
        <w:tc>
          <w:tcPr>
            <w:tcW w:w="1353" w:type="dxa"/>
          </w:tcPr>
          <w:p w:rsidR="009F35C7" w:rsidRPr="00DD2C50" w:rsidRDefault="009F35C7" w:rsidP="005A5FA6">
            <w:pPr>
              <w:pStyle w:val="ECCTabletext"/>
            </w:pPr>
            <w:r w:rsidRPr="00DD2C50">
              <w:t>37° 54′ 01″</w:t>
            </w:r>
          </w:p>
        </w:tc>
        <w:tc>
          <w:tcPr>
            <w:tcW w:w="1418" w:type="dxa"/>
          </w:tcPr>
          <w:p w:rsidR="009F35C7" w:rsidRPr="00DD2C50" w:rsidRDefault="009F35C7" w:rsidP="005A5FA6">
            <w:pPr>
              <w:pStyle w:val="ECCTabletext"/>
            </w:pPr>
            <w:r w:rsidRPr="00DD2C50">
              <w:t>57° 13′ 22″</w:t>
            </w:r>
          </w:p>
        </w:tc>
        <w:tc>
          <w:tcPr>
            <w:tcW w:w="1134" w:type="dxa"/>
          </w:tcPr>
          <w:p w:rsidR="009F35C7" w:rsidRPr="00DD2C50" w:rsidRDefault="009F35C7" w:rsidP="005A5FA6">
            <w:pPr>
              <w:pStyle w:val="ECCTabletext"/>
            </w:pPr>
            <w:r w:rsidRPr="00DD2C50">
              <w:t>64 m</w:t>
            </w:r>
          </w:p>
        </w:tc>
        <w:tc>
          <w:tcPr>
            <w:tcW w:w="1107" w:type="dxa"/>
          </w:tcPr>
          <w:p w:rsidR="009F35C7" w:rsidRPr="00DD2C50" w:rsidRDefault="009F35C7" w:rsidP="005A5FA6">
            <w:pPr>
              <w:pStyle w:val="ECCTabletext"/>
            </w:pPr>
            <w:r w:rsidRPr="00DD2C50">
              <w:t>0°</w:t>
            </w:r>
          </w:p>
        </w:tc>
      </w:tr>
      <w:tr w:rsidR="009F35C7" w:rsidRPr="00DD2C50" w:rsidTr="005A5FA6">
        <w:tc>
          <w:tcPr>
            <w:tcW w:w="2232" w:type="dxa"/>
            <w:vMerge/>
          </w:tcPr>
          <w:p w:rsidR="009F35C7" w:rsidRPr="00DD2C50" w:rsidRDefault="009F35C7" w:rsidP="005A5FA6">
            <w:pPr>
              <w:pStyle w:val="ECCTabletext"/>
            </w:pPr>
          </w:p>
        </w:tc>
        <w:tc>
          <w:tcPr>
            <w:tcW w:w="1530" w:type="dxa"/>
          </w:tcPr>
          <w:p w:rsidR="009F35C7" w:rsidRPr="00DD2C50" w:rsidRDefault="009F35C7" w:rsidP="005A5FA6">
            <w:pPr>
              <w:pStyle w:val="ECCTabletext"/>
            </w:pPr>
            <w:proofErr w:type="spellStart"/>
            <w:r w:rsidRPr="00DD2C50">
              <w:t>Puschino</w:t>
            </w:r>
            <w:proofErr w:type="spellEnd"/>
          </w:p>
        </w:tc>
        <w:tc>
          <w:tcPr>
            <w:tcW w:w="1353" w:type="dxa"/>
          </w:tcPr>
          <w:p w:rsidR="009F35C7" w:rsidRPr="00DD2C50" w:rsidRDefault="009F35C7" w:rsidP="005A5FA6">
            <w:pPr>
              <w:pStyle w:val="ECCTabletext"/>
            </w:pPr>
            <w:r w:rsidRPr="00DD2C50">
              <w:t>37° 37′ 53″</w:t>
            </w:r>
          </w:p>
        </w:tc>
        <w:tc>
          <w:tcPr>
            <w:tcW w:w="1418" w:type="dxa"/>
          </w:tcPr>
          <w:p w:rsidR="009F35C7" w:rsidRPr="00DD2C50" w:rsidRDefault="009F35C7" w:rsidP="005A5FA6">
            <w:pPr>
              <w:pStyle w:val="ECCTabletext"/>
            </w:pPr>
            <w:r w:rsidRPr="00DD2C50">
              <w:t>54°49′ 20″</w:t>
            </w:r>
          </w:p>
        </w:tc>
        <w:tc>
          <w:tcPr>
            <w:tcW w:w="1134" w:type="dxa"/>
          </w:tcPr>
          <w:p w:rsidR="009F35C7" w:rsidRPr="00DD2C50" w:rsidRDefault="009F35C7" w:rsidP="005A5FA6">
            <w:pPr>
              <w:pStyle w:val="ECCTabletext"/>
            </w:pPr>
            <w:r w:rsidRPr="00DD2C50">
              <w:t>22 m</w:t>
            </w:r>
          </w:p>
        </w:tc>
        <w:tc>
          <w:tcPr>
            <w:tcW w:w="1107" w:type="dxa"/>
          </w:tcPr>
          <w:p w:rsidR="009F35C7" w:rsidRPr="00DD2C50" w:rsidRDefault="009F35C7" w:rsidP="005A5FA6">
            <w:pPr>
              <w:pStyle w:val="ECCTabletext"/>
            </w:pPr>
            <w:r w:rsidRPr="00DD2C50">
              <w:t>6°</w:t>
            </w:r>
          </w:p>
        </w:tc>
      </w:tr>
      <w:tr w:rsidR="009F35C7" w:rsidRPr="00DD2C50" w:rsidTr="005A5FA6">
        <w:tc>
          <w:tcPr>
            <w:tcW w:w="2232" w:type="dxa"/>
          </w:tcPr>
          <w:p w:rsidR="009F35C7" w:rsidRPr="00DD2C50" w:rsidRDefault="009F35C7" w:rsidP="005A5FA6">
            <w:pPr>
              <w:pStyle w:val="ECCTabletext"/>
            </w:pPr>
            <w:r w:rsidRPr="00DD2C50">
              <w:t>Portugal</w:t>
            </w:r>
          </w:p>
        </w:tc>
        <w:tc>
          <w:tcPr>
            <w:tcW w:w="1530" w:type="dxa"/>
          </w:tcPr>
          <w:p w:rsidR="009F35C7" w:rsidRPr="00DD2C50" w:rsidRDefault="009F35C7" w:rsidP="005A5FA6">
            <w:pPr>
              <w:pStyle w:val="ECCTabletext"/>
            </w:pPr>
            <w:r w:rsidRPr="00DD2C50">
              <w:t>Santa Maria</w:t>
            </w:r>
          </w:p>
        </w:tc>
        <w:tc>
          <w:tcPr>
            <w:tcW w:w="1353" w:type="dxa"/>
          </w:tcPr>
          <w:p w:rsidR="009F35C7" w:rsidRPr="00DD2C50" w:rsidRDefault="009F35C7" w:rsidP="005A5FA6">
            <w:pPr>
              <w:pStyle w:val="ECCTabletext"/>
            </w:pPr>
            <w:r w:rsidRPr="00DD2C50">
              <w:t>–25° 07′ 33″</w:t>
            </w:r>
          </w:p>
        </w:tc>
        <w:tc>
          <w:tcPr>
            <w:tcW w:w="1418" w:type="dxa"/>
          </w:tcPr>
          <w:p w:rsidR="009F35C7" w:rsidRPr="00DD2C50" w:rsidRDefault="009F35C7" w:rsidP="005A5FA6">
            <w:pPr>
              <w:pStyle w:val="ECCTabletext"/>
            </w:pPr>
            <w:r w:rsidRPr="00DD2C50">
              <w:t>36° 59′ 07″</w:t>
            </w:r>
          </w:p>
        </w:tc>
        <w:tc>
          <w:tcPr>
            <w:tcW w:w="1134" w:type="dxa"/>
          </w:tcPr>
          <w:p w:rsidR="009F35C7" w:rsidRPr="00DD2C50" w:rsidRDefault="009F35C7" w:rsidP="005A5FA6">
            <w:pPr>
              <w:pStyle w:val="ECCTabletext"/>
            </w:pPr>
            <w:r w:rsidRPr="00DD2C50">
              <w:t>13.2 m</w:t>
            </w:r>
          </w:p>
        </w:tc>
        <w:tc>
          <w:tcPr>
            <w:tcW w:w="1107" w:type="dxa"/>
          </w:tcPr>
          <w:p w:rsidR="009F35C7" w:rsidRPr="00DD2C50" w:rsidRDefault="009F35C7" w:rsidP="005A5FA6">
            <w:pPr>
              <w:pStyle w:val="ECCTabletext"/>
            </w:pPr>
            <w:r w:rsidRPr="00DD2C50">
              <w:t>5°</w:t>
            </w:r>
          </w:p>
        </w:tc>
      </w:tr>
      <w:tr w:rsidR="009F35C7" w:rsidRPr="00DD2C50" w:rsidTr="005A5FA6">
        <w:tc>
          <w:tcPr>
            <w:tcW w:w="2232" w:type="dxa"/>
          </w:tcPr>
          <w:p w:rsidR="009F35C7" w:rsidRPr="00CD312E" w:rsidRDefault="009F35C7" w:rsidP="005A5FA6">
            <w:pPr>
              <w:pStyle w:val="ECCTabletext"/>
              <w:rPr>
                <w:rStyle w:val="ECCParagraph"/>
              </w:rPr>
            </w:pPr>
            <w:r w:rsidRPr="00DD2C50">
              <w:rPr>
                <w:rStyle w:val="ECCParagraph"/>
              </w:rPr>
              <w:t>Sweden</w:t>
            </w:r>
          </w:p>
        </w:tc>
        <w:tc>
          <w:tcPr>
            <w:tcW w:w="1530" w:type="dxa"/>
          </w:tcPr>
          <w:p w:rsidR="009F35C7" w:rsidRPr="00CD312E" w:rsidRDefault="009F35C7" w:rsidP="005A5FA6">
            <w:pPr>
              <w:pStyle w:val="ECCTabletext"/>
              <w:rPr>
                <w:rStyle w:val="ECCParagraph"/>
              </w:rPr>
            </w:pPr>
            <w:r w:rsidRPr="00DD2C50">
              <w:rPr>
                <w:rStyle w:val="ECCParagraph"/>
              </w:rPr>
              <w:t>Onsala (OTT)</w:t>
            </w:r>
          </w:p>
        </w:tc>
        <w:tc>
          <w:tcPr>
            <w:tcW w:w="1353" w:type="dxa"/>
          </w:tcPr>
          <w:p w:rsidR="009F35C7" w:rsidRPr="00CD312E" w:rsidRDefault="009F35C7" w:rsidP="005A5FA6">
            <w:pPr>
              <w:pStyle w:val="ECCTabletext"/>
              <w:rPr>
                <w:rStyle w:val="ECCParagraph"/>
              </w:rPr>
            </w:pPr>
            <w:r w:rsidRPr="00DD2C50">
              <w:rPr>
                <w:rStyle w:val="ECCParagraph"/>
              </w:rPr>
              <w:t>11° 55′ 11″</w:t>
            </w:r>
          </w:p>
        </w:tc>
        <w:tc>
          <w:tcPr>
            <w:tcW w:w="1418" w:type="dxa"/>
          </w:tcPr>
          <w:p w:rsidR="009F35C7" w:rsidRPr="00CD312E" w:rsidRDefault="009F35C7" w:rsidP="005A5FA6">
            <w:pPr>
              <w:pStyle w:val="ECCTabletext"/>
              <w:rPr>
                <w:rStyle w:val="ECCParagraph"/>
              </w:rPr>
            </w:pPr>
            <w:r w:rsidRPr="00DD2C50">
              <w:rPr>
                <w:rStyle w:val="ECCParagraph"/>
              </w:rPr>
              <w:t>57° 23′ 37″</w:t>
            </w:r>
          </w:p>
        </w:tc>
        <w:tc>
          <w:tcPr>
            <w:tcW w:w="1134" w:type="dxa"/>
          </w:tcPr>
          <w:p w:rsidR="009F35C7" w:rsidRPr="00CD312E" w:rsidRDefault="009F35C7" w:rsidP="005A5FA6">
            <w:pPr>
              <w:pStyle w:val="ECCTabletext"/>
              <w:rPr>
                <w:rStyle w:val="ECCParagraph"/>
              </w:rPr>
            </w:pPr>
            <w:r w:rsidRPr="00DD2C50">
              <w:rPr>
                <w:rStyle w:val="ECCParagraph"/>
              </w:rPr>
              <w:t>13.2 m</w:t>
            </w:r>
          </w:p>
        </w:tc>
        <w:tc>
          <w:tcPr>
            <w:tcW w:w="1107" w:type="dxa"/>
          </w:tcPr>
          <w:p w:rsidR="009F35C7" w:rsidRPr="00CD312E" w:rsidRDefault="009F35C7" w:rsidP="005A5FA6">
            <w:pPr>
              <w:pStyle w:val="ECCTabletext"/>
              <w:rPr>
                <w:rStyle w:val="ECCParagraph"/>
              </w:rPr>
            </w:pPr>
            <w:r w:rsidRPr="00DD2C50">
              <w:rPr>
                <w:rStyle w:val="ECCParagraph"/>
              </w:rPr>
              <w:t>0°</w:t>
            </w:r>
          </w:p>
        </w:tc>
      </w:tr>
      <w:tr w:rsidR="009F35C7" w:rsidRPr="00DD2C50" w:rsidTr="005A5FA6">
        <w:tc>
          <w:tcPr>
            <w:tcW w:w="2232" w:type="dxa"/>
            <w:vMerge w:val="restart"/>
          </w:tcPr>
          <w:p w:rsidR="009F35C7" w:rsidRPr="00DD2C50" w:rsidRDefault="009F35C7" w:rsidP="005A5FA6">
            <w:pPr>
              <w:pStyle w:val="ECCTabletext"/>
            </w:pPr>
            <w:r w:rsidRPr="00DD2C50">
              <w:t>United Kingdom</w:t>
            </w:r>
          </w:p>
        </w:tc>
        <w:tc>
          <w:tcPr>
            <w:tcW w:w="1530" w:type="dxa"/>
          </w:tcPr>
          <w:p w:rsidR="009F35C7" w:rsidRPr="00DD2C50" w:rsidRDefault="009F35C7" w:rsidP="005A5FA6">
            <w:pPr>
              <w:pStyle w:val="ECCTabletext"/>
            </w:pPr>
            <w:r w:rsidRPr="00DD2C50">
              <w:t>Cambridge</w:t>
            </w:r>
          </w:p>
        </w:tc>
        <w:tc>
          <w:tcPr>
            <w:tcW w:w="1353" w:type="dxa"/>
          </w:tcPr>
          <w:p w:rsidR="009F35C7" w:rsidRPr="00DD2C50" w:rsidRDefault="009F35C7" w:rsidP="005A5FA6">
            <w:pPr>
              <w:pStyle w:val="ECCTabletext"/>
            </w:pPr>
            <w:r w:rsidRPr="00DD2C50">
              <w:t>00° 02′ 20″</w:t>
            </w:r>
          </w:p>
        </w:tc>
        <w:tc>
          <w:tcPr>
            <w:tcW w:w="1418" w:type="dxa"/>
          </w:tcPr>
          <w:p w:rsidR="009F35C7" w:rsidRPr="00DD2C50" w:rsidRDefault="009F35C7" w:rsidP="005A5FA6">
            <w:pPr>
              <w:pStyle w:val="ECCTabletext"/>
            </w:pPr>
            <w:r w:rsidRPr="00DD2C50">
              <w:t>52° 09′ 59″</w:t>
            </w:r>
          </w:p>
        </w:tc>
        <w:tc>
          <w:tcPr>
            <w:tcW w:w="1134" w:type="dxa"/>
          </w:tcPr>
          <w:p w:rsidR="009F35C7" w:rsidRPr="00DD2C50" w:rsidRDefault="009F35C7" w:rsidP="005A5FA6">
            <w:pPr>
              <w:pStyle w:val="ECCTabletext"/>
            </w:pPr>
            <w:r w:rsidRPr="00DD2C50">
              <w:t>32 m</w:t>
            </w:r>
          </w:p>
        </w:tc>
        <w:tc>
          <w:tcPr>
            <w:tcW w:w="1107" w:type="dxa"/>
          </w:tcPr>
          <w:p w:rsidR="009F35C7" w:rsidRPr="00DD2C50" w:rsidRDefault="009F35C7" w:rsidP="005A5FA6">
            <w:pPr>
              <w:pStyle w:val="ECCTabletext"/>
            </w:pPr>
            <w:r w:rsidRPr="00DD2C50">
              <w:t>2°</w:t>
            </w:r>
          </w:p>
        </w:tc>
      </w:tr>
      <w:tr w:rsidR="009F35C7" w:rsidRPr="00DD2C50" w:rsidTr="005A5FA6">
        <w:tc>
          <w:tcPr>
            <w:tcW w:w="2232" w:type="dxa"/>
            <w:vMerge/>
          </w:tcPr>
          <w:p w:rsidR="009F35C7" w:rsidRPr="00DD2C50" w:rsidRDefault="009F35C7" w:rsidP="005A5FA6">
            <w:pPr>
              <w:pStyle w:val="ECCTabletext"/>
            </w:pPr>
          </w:p>
        </w:tc>
        <w:tc>
          <w:tcPr>
            <w:tcW w:w="1530" w:type="dxa"/>
          </w:tcPr>
          <w:p w:rsidR="009F35C7" w:rsidRPr="00DD2C50" w:rsidRDefault="009F35C7" w:rsidP="005A5FA6">
            <w:pPr>
              <w:pStyle w:val="ECCTabletext"/>
            </w:pPr>
            <w:r w:rsidRPr="00DD2C50">
              <w:t>Jodrell Bank</w:t>
            </w:r>
          </w:p>
        </w:tc>
        <w:tc>
          <w:tcPr>
            <w:tcW w:w="1353" w:type="dxa"/>
          </w:tcPr>
          <w:p w:rsidR="009F35C7" w:rsidRPr="00DD2C50" w:rsidRDefault="009F35C7" w:rsidP="005A5FA6">
            <w:pPr>
              <w:pStyle w:val="ECCTabletext"/>
            </w:pPr>
            <w:r w:rsidRPr="00DD2C50">
              <w:t>-02° 18' 26"</w:t>
            </w:r>
          </w:p>
        </w:tc>
        <w:tc>
          <w:tcPr>
            <w:tcW w:w="1418" w:type="dxa"/>
          </w:tcPr>
          <w:p w:rsidR="009F35C7" w:rsidRPr="00DD2C50" w:rsidRDefault="009F35C7" w:rsidP="005A5FA6">
            <w:pPr>
              <w:pStyle w:val="ECCTabletext"/>
            </w:pPr>
            <w:r w:rsidRPr="00DD2C50">
              <w:t>53° 14</w:t>
            </w:r>
            <w:r w:rsidRPr="00DD2C50">
              <w:sym w:font="Symbol" w:char="F0A2"/>
            </w:r>
            <w:r w:rsidRPr="00DD2C50">
              <w:t xml:space="preserve"> 10"</w:t>
            </w:r>
          </w:p>
        </w:tc>
        <w:tc>
          <w:tcPr>
            <w:tcW w:w="1134" w:type="dxa"/>
          </w:tcPr>
          <w:p w:rsidR="009F35C7" w:rsidRPr="00DD2C50" w:rsidRDefault="009F35C7" w:rsidP="005A5FA6">
            <w:pPr>
              <w:pStyle w:val="ECCTabletext"/>
            </w:pPr>
            <w:r w:rsidRPr="00DD2C50">
              <w:t>76 m</w:t>
            </w:r>
          </w:p>
        </w:tc>
        <w:tc>
          <w:tcPr>
            <w:tcW w:w="1107" w:type="dxa"/>
          </w:tcPr>
          <w:p w:rsidR="009F35C7" w:rsidRPr="00DD2C50" w:rsidRDefault="009F35C7" w:rsidP="005A5FA6">
            <w:pPr>
              <w:pStyle w:val="ECCTabletext"/>
            </w:pPr>
            <w:r w:rsidRPr="00DD2C50">
              <w:t>-1°</w:t>
            </w:r>
          </w:p>
        </w:tc>
      </w:tr>
    </w:tbl>
    <w:p w:rsidR="009F35C7" w:rsidRPr="002E5394" w:rsidRDefault="009F35C7" w:rsidP="009F35C7">
      <w:pPr>
        <w:pStyle w:val="Heading2"/>
        <w:rPr>
          <w:lang w:val="en-GB"/>
        </w:rPr>
      </w:pPr>
      <w:bookmarkStart w:id="303" w:name="_Toc477331918"/>
      <w:bookmarkStart w:id="304" w:name="_Toc504563297"/>
      <w:bookmarkStart w:id="305" w:name="_Toc536696522"/>
      <w:bookmarkStart w:id="306" w:name="_Toc536700382"/>
      <w:r w:rsidRPr="002E5394">
        <w:rPr>
          <w:lang w:val="en-GB"/>
        </w:rPr>
        <w:t>EESS (PASSIVE)</w:t>
      </w:r>
      <w:bookmarkEnd w:id="303"/>
      <w:bookmarkEnd w:id="304"/>
      <w:bookmarkEnd w:id="305"/>
      <w:bookmarkEnd w:id="306"/>
    </w:p>
    <w:p w:rsidR="009F35C7" w:rsidRPr="002E5394" w:rsidRDefault="009F35C7" w:rsidP="009F35C7">
      <w:pPr>
        <w:pStyle w:val="Heading3"/>
        <w:rPr>
          <w:lang w:val="en-GB"/>
        </w:rPr>
      </w:pPr>
      <w:bookmarkStart w:id="307" w:name="_Toc504563298"/>
      <w:bookmarkStart w:id="308" w:name="_Toc536696523"/>
      <w:bookmarkStart w:id="309" w:name="_Toc536700383"/>
      <w:r w:rsidRPr="002E5394">
        <w:rPr>
          <w:lang w:val="en-GB"/>
        </w:rPr>
        <w:t>Characteristics</w:t>
      </w:r>
      <w:bookmarkEnd w:id="307"/>
      <w:bookmarkEnd w:id="308"/>
      <w:bookmarkEnd w:id="309"/>
    </w:p>
    <w:p w:rsidR="009F35C7" w:rsidRPr="00CD312E" w:rsidRDefault="009F35C7" w:rsidP="009F35C7">
      <w:pPr>
        <w:rPr>
          <w:rStyle w:val="ECCParagraph"/>
        </w:rPr>
      </w:pPr>
      <w:r w:rsidRPr="00DD2C50">
        <w:rPr>
          <w:rStyle w:val="ECCParagraph"/>
        </w:rPr>
        <w:t xml:space="preserve">The characteristics of passive sensors operating in the band 10.6-10.7 GHz have been taken from Recommendation ITU-R RS.1861 </w:t>
      </w:r>
      <w:r w:rsidR="000D7D51">
        <w:rPr>
          <w:rStyle w:val="ECCParagraph"/>
        </w:rPr>
        <w:fldChar w:fldCharType="begin"/>
      </w:r>
      <w:r w:rsidR="000D7D51">
        <w:rPr>
          <w:rStyle w:val="ECCParagraph"/>
        </w:rPr>
        <w:instrText xml:space="preserve"> REF _Ref536696990 \r \h </w:instrText>
      </w:r>
      <w:r w:rsidR="000D7D51">
        <w:rPr>
          <w:rStyle w:val="ECCParagraph"/>
        </w:rPr>
      </w:r>
      <w:r w:rsidR="000D7D51">
        <w:rPr>
          <w:rStyle w:val="ECCParagraph"/>
        </w:rPr>
        <w:fldChar w:fldCharType="separate"/>
      </w:r>
      <w:r w:rsidR="000D7D51">
        <w:rPr>
          <w:rStyle w:val="ECCParagraph"/>
        </w:rPr>
        <w:t>[25]</w:t>
      </w:r>
      <w:r w:rsidR="000D7D51">
        <w:rPr>
          <w:rStyle w:val="ECCParagraph"/>
        </w:rPr>
        <w:fldChar w:fldCharType="end"/>
      </w:r>
      <w:r w:rsidRPr="00DD2C50">
        <w:rPr>
          <w:rStyle w:val="ECCParagraph"/>
        </w:rPr>
        <w:t xml:space="preserve">. They are given in </w:t>
      </w:r>
      <w:r w:rsidRPr="00010770">
        <w:rPr>
          <w:rStyle w:val="ECCParagraph"/>
        </w:rPr>
        <w:fldChar w:fldCharType="begin"/>
      </w:r>
      <w:r w:rsidRPr="00DD2C50">
        <w:rPr>
          <w:rStyle w:val="ECCParagraph"/>
        </w:rPr>
        <w:instrText xml:space="preserve"> REF _Ref482863150 \h  \* MERGEFORMAT </w:instrText>
      </w:r>
      <w:r w:rsidRPr="00010770">
        <w:rPr>
          <w:rStyle w:val="ECCParagraph"/>
        </w:rPr>
      </w:r>
      <w:r w:rsidRPr="00010770">
        <w:rPr>
          <w:rStyle w:val="ECCParagraph"/>
        </w:rPr>
        <w:fldChar w:fldCharType="separate"/>
      </w:r>
      <w:r w:rsidRPr="00DD2C50">
        <w:rPr>
          <w:rStyle w:val="ECCParagraph"/>
        </w:rPr>
        <w:t xml:space="preserve">Table </w:t>
      </w:r>
      <w:r>
        <w:rPr>
          <w:rStyle w:val="ECCParagraph"/>
        </w:rPr>
        <w:t>8</w:t>
      </w:r>
      <w:r w:rsidRPr="00010770">
        <w:rPr>
          <w:rStyle w:val="ECCParagraph"/>
        </w:rPr>
        <w:fldChar w:fldCharType="end"/>
      </w:r>
      <w:r w:rsidRPr="00DD2C50">
        <w:rPr>
          <w:rStyle w:val="ECCParagraph"/>
        </w:rPr>
        <w:t>.</w:t>
      </w:r>
    </w:p>
    <w:p w:rsidR="009F35C7" w:rsidRPr="00DD2C50" w:rsidRDefault="009F35C7" w:rsidP="009F35C7">
      <w:pPr>
        <w:pStyle w:val="Caption"/>
        <w:keepNext/>
        <w:rPr>
          <w:lang w:val="en-GB"/>
        </w:rPr>
      </w:pPr>
      <w:bookmarkStart w:id="310" w:name="_Ref482863150"/>
      <w:r w:rsidRPr="00DD2C50">
        <w:rPr>
          <w:rStyle w:val="ECCParagraph"/>
          <w:rFonts w:eastAsia="Calibri"/>
        </w:rPr>
        <w:lastRenderedPageBreak/>
        <w:t xml:space="preserve">Table </w:t>
      </w:r>
      <w:r w:rsidRPr="00010770">
        <w:rPr>
          <w:rStyle w:val="ECCParagraph"/>
          <w:rFonts w:eastAsia="Calibri"/>
        </w:rPr>
        <w:fldChar w:fldCharType="begin"/>
      </w:r>
      <w:r w:rsidRPr="00DD2C50">
        <w:rPr>
          <w:rStyle w:val="ECCParagraph"/>
          <w:rFonts w:eastAsia="Calibri"/>
        </w:rPr>
        <w:instrText xml:space="preserve"> SEQ Table \* ARABIC </w:instrText>
      </w:r>
      <w:r w:rsidRPr="00010770">
        <w:rPr>
          <w:rStyle w:val="ECCParagraph"/>
          <w:rFonts w:eastAsia="Calibri"/>
        </w:rPr>
        <w:fldChar w:fldCharType="separate"/>
      </w:r>
      <w:r>
        <w:rPr>
          <w:rStyle w:val="ECCParagraph"/>
          <w:rFonts w:eastAsia="Calibri"/>
          <w:noProof/>
        </w:rPr>
        <w:t>8</w:t>
      </w:r>
      <w:r w:rsidRPr="00010770">
        <w:rPr>
          <w:rStyle w:val="ECCParagraph"/>
          <w:rFonts w:eastAsia="Calibri"/>
        </w:rPr>
        <w:fldChar w:fldCharType="end"/>
      </w:r>
      <w:bookmarkEnd w:id="310"/>
      <w:r w:rsidRPr="00DD2C50">
        <w:rPr>
          <w:lang w:val="en-GB"/>
        </w:rPr>
        <w:t>: EESS (passive) sensor characteristics in the 10.6-10.7 GHz band</w:t>
      </w:r>
    </w:p>
    <w:tbl>
      <w:tblPr>
        <w:tblStyle w:val="ECCTable-redheader"/>
        <w:tblW w:w="9639" w:type="dxa"/>
        <w:tblInd w:w="0" w:type="dxa"/>
        <w:tblLayout w:type="fixed"/>
        <w:tblLook w:val="04A0" w:firstRow="1" w:lastRow="0" w:firstColumn="1" w:lastColumn="0" w:noHBand="0" w:noVBand="1"/>
      </w:tblPr>
      <w:tblGrid>
        <w:gridCol w:w="2268"/>
        <w:gridCol w:w="1900"/>
        <w:gridCol w:w="1364"/>
        <w:gridCol w:w="1414"/>
        <w:gridCol w:w="1271"/>
        <w:gridCol w:w="1422"/>
      </w:tblGrid>
      <w:tr w:rsidR="009F35C7" w:rsidRPr="00DD2C50" w:rsidTr="009F35C7">
        <w:trPr>
          <w:cnfStyle w:val="100000000000" w:firstRow="1" w:lastRow="0" w:firstColumn="0" w:lastColumn="0" w:oddVBand="0" w:evenVBand="0" w:oddHBand="0" w:evenHBand="0" w:firstRowFirstColumn="0" w:firstRowLastColumn="0" w:lastRowFirstColumn="0" w:lastRowLastColumn="0"/>
        </w:trPr>
        <w:tc>
          <w:tcPr>
            <w:tcW w:w="2268" w:type="dxa"/>
          </w:tcPr>
          <w:p w:rsidR="009F35C7" w:rsidRPr="00DD2C50" w:rsidRDefault="009F35C7" w:rsidP="005A5FA6">
            <w:pPr>
              <w:keepNext/>
            </w:pPr>
          </w:p>
        </w:tc>
        <w:tc>
          <w:tcPr>
            <w:tcW w:w="1900" w:type="dxa"/>
          </w:tcPr>
          <w:p w:rsidR="009F35C7" w:rsidRPr="00DD2C50" w:rsidRDefault="009F35C7" w:rsidP="005A5FA6">
            <w:pPr>
              <w:keepNext/>
            </w:pPr>
            <w:r w:rsidRPr="00DD2C50">
              <w:t>Sensor C1</w:t>
            </w:r>
          </w:p>
        </w:tc>
        <w:tc>
          <w:tcPr>
            <w:tcW w:w="1364" w:type="dxa"/>
          </w:tcPr>
          <w:p w:rsidR="009F35C7" w:rsidRPr="00DD2C50" w:rsidRDefault="009F35C7" w:rsidP="005A5FA6">
            <w:pPr>
              <w:keepNext/>
            </w:pPr>
            <w:r w:rsidRPr="00DD2C50">
              <w:t xml:space="preserve">Sensor C2 </w:t>
            </w:r>
          </w:p>
        </w:tc>
        <w:tc>
          <w:tcPr>
            <w:tcW w:w="1414" w:type="dxa"/>
          </w:tcPr>
          <w:p w:rsidR="009F35C7" w:rsidRPr="00DD2C50" w:rsidRDefault="009F35C7" w:rsidP="005A5FA6">
            <w:pPr>
              <w:keepNext/>
            </w:pPr>
            <w:r w:rsidRPr="00DD2C50">
              <w:t>Sensor C3</w:t>
            </w:r>
          </w:p>
        </w:tc>
        <w:tc>
          <w:tcPr>
            <w:tcW w:w="1271" w:type="dxa"/>
          </w:tcPr>
          <w:p w:rsidR="009F35C7" w:rsidRPr="00DD2C50" w:rsidRDefault="009F35C7" w:rsidP="005A5FA6">
            <w:pPr>
              <w:keepNext/>
            </w:pPr>
            <w:r w:rsidRPr="00DD2C50">
              <w:t>Sensor C4</w:t>
            </w:r>
          </w:p>
        </w:tc>
        <w:tc>
          <w:tcPr>
            <w:tcW w:w="1422" w:type="dxa"/>
          </w:tcPr>
          <w:p w:rsidR="009F35C7" w:rsidRPr="00DD2C50" w:rsidRDefault="009F35C7" w:rsidP="005A5FA6">
            <w:pPr>
              <w:keepNext/>
            </w:pPr>
            <w:r w:rsidRPr="00DD2C50">
              <w:t>Sensor C5</w:t>
            </w:r>
          </w:p>
        </w:tc>
      </w:tr>
      <w:tr w:rsidR="009F35C7" w:rsidRPr="00DD2C50" w:rsidTr="009F35C7">
        <w:tc>
          <w:tcPr>
            <w:tcW w:w="2268" w:type="dxa"/>
          </w:tcPr>
          <w:p w:rsidR="009F35C7" w:rsidRPr="00DD2C50" w:rsidRDefault="009F35C7" w:rsidP="009F35C7">
            <w:pPr>
              <w:pStyle w:val="ECCTabletext"/>
              <w:keepNext/>
              <w:spacing w:after="30"/>
              <w:jc w:val="left"/>
            </w:pPr>
            <w:r w:rsidRPr="00DD2C50">
              <w:t>Sensor type</w:t>
            </w:r>
          </w:p>
        </w:tc>
        <w:tc>
          <w:tcPr>
            <w:tcW w:w="7371" w:type="dxa"/>
            <w:gridSpan w:val="5"/>
          </w:tcPr>
          <w:p w:rsidR="009F35C7" w:rsidRPr="00DD2C50" w:rsidRDefault="009F35C7" w:rsidP="009F35C7">
            <w:pPr>
              <w:pStyle w:val="ECCTabletext"/>
              <w:keepNext/>
              <w:spacing w:after="30"/>
              <w:jc w:val="left"/>
            </w:pPr>
            <w:r w:rsidRPr="00DD2C50">
              <w:t>Conical scan</w:t>
            </w:r>
          </w:p>
        </w:tc>
      </w:tr>
      <w:tr w:rsidR="009F35C7" w:rsidRPr="00DD2C50" w:rsidTr="005A5FA6">
        <w:tc>
          <w:tcPr>
            <w:tcW w:w="9639" w:type="dxa"/>
            <w:gridSpan w:val="6"/>
          </w:tcPr>
          <w:p w:rsidR="009F35C7" w:rsidRPr="00DD2C50" w:rsidRDefault="009F35C7" w:rsidP="009F35C7">
            <w:pPr>
              <w:pStyle w:val="ECCTabletext"/>
              <w:keepNext/>
              <w:spacing w:after="30"/>
              <w:jc w:val="left"/>
            </w:pPr>
            <w:r w:rsidRPr="00DD2C50">
              <w:t>Orbit parameters</w:t>
            </w:r>
          </w:p>
        </w:tc>
      </w:tr>
      <w:tr w:rsidR="009F35C7" w:rsidRPr="00DD2C50" w:rsidTr="009F35C7">
        <w:tc>
          <w:tcPr>
            <w:tcW w:w="2268" w:type="dxa"/>
          </w:tcPr>
          <w:p w:rsidR="009F35C7" w:rsidRPr="00DD2C50" w:rsidRDefault="009F35C7" w:rsidP="009F35C7">
            <w:pPr>
              <w:pStyle w:val="ECCTabletext"/>
              <w:keepNext/>
              <w:spacing w:after="30"/>
              <w:jc w:val="left"/>
            </w:pPr>
            <w:r w:rsidRPr="00DD2C50">
              <w:t>Altitude</w:t>
            </w:r>
          </w:p>
        </w:tc>
        <w:tc>
          <w:tcPr>
            <w:tcW w:w="1900" w:type="dxa"/>
          </w:tcPr>
          <w:p w:rsidR="009F35C7" w:rsidRPr="00DD2C50" w:rsidRDefault="009F35C7" w:rsidP="009F35C7">
            <w:pPr>
              <w:pStyle w:val="ECCTabletext"/>
              <w:keepNext/>
              <w:spacing w:after="30"/>
              <w:jc w:val="left"/>
            </w:pPr>
            <w:r w:rsidRPr="00DD2C50">
              <w:t>817 km</w:t>
            </w:r>
          </w:p>
        </w:tc>
        <w:tc>
          <w:tcPr>
            <w:tcW w:w="1364" w:type="dxa"/>
          </w:tcPr>
          <w:p w:rsidR="009F35C7" w:rsidRPr="00DD2C50" w:rsidRDefault="009F35C7" w:rsidP="009F35C7">
            <w:pPr>
              <w:pStyle w:val="ECCTabletext"/>
              <w:keepNext/>
              <w:spacing w:after="30"/>
              <w:jc w:val="left"/>
            </w:pPr>
            <w:r w:rsidRPr="00DD2C50">
              <w:t>705 km</w:t>
            </w:r>
          </w:p>
        </w:tc>
        <w:tc>
          <w:tcPr>
            <w:tcW w:w="1414" w:type="dxa"/>
          </w:tcPr>
          <w:p w:rsidR="009F35C7" w:rsidRPr="00DD2C50" w:rsidRDefault="009F35C7" w:rsidP="009F35C7">
            <w:pPr>
              <w:pStyle w:val="ECCTabletext"/>
              <w:keepNext/>
              <w:spacing w:after="30"/>
              <w:jc w:val="left"/>
            </w:pPr>
            <w:r w:rsidRPr="00DD2C50">
              <w:t>833 km</w:t>
            </w:r>
          </w:p>
        </w:tc>
        <w:tc>
          <w:tcPr>
            <w:tcW w:w="1271" w:type="dxa"/>
          </w:tcPr>
          <w:p w:rsidR="009F35C7" w:rsidRPr="00DD2C50" w:rsidRDefault="009F35C7" w:rsidP="009F35C7">
            <w:pPr>
              <w:pStyle w:val="ECCTabletext"/>
              <w:keepNext/>
              <w:spacing w:after="30"/>
              <w:jc w:val="left"/>
            </w:pPr>
            <w:r w:rsidRPr="00DD2C50">
              <w:t>835 km</w:t>
            </w:r>
          </w:p>
        </w:tc>
        <w:tc>
          <w:tcPr>
            <w:tcW w:w="1422" w:type="dxa"/>
          </w:tcPr>
          <w:p w:rsidR="009F35C7" w:rsidRPr="00DD2C50" w:rsidRDefault="009F35C7" w:rsidP="009F35C7">
            <w:pPr>
              <w:pStyle w:val="ECCTabletext"/>
              <w:keepNext/>
              <w:spacing w:after="30"/>
              <w:jc w:val="left"/>
            </w:pPr>
            <w:r w:rsidRPr="00DD2C50">
              <w:t>699.6 km</w:t>
            </w:r>
          </w:p>
        </w:tc>
      </w:tr>
      <w:tr w:rsidR="009F35C7" w:rsidRPr="00DD2C50" w:rsidTr="009F35C7">
        <w:tc>
          <w:tcPr>
            <w:tcW w:w="2268" w:type="dxa"/>
          </w:tcPr>
          <w:p w:rsidR="009F35C7" w:rsidRPr="00DD2C50" w:rsidRDefault="009F35C7" w:rsidP="009F35C7">
            <w:pPr>
              <w:pStyle w:val="ECCTabletext"/>
              <w:keepNext/>
              <w:spacing w:after="30"/>
              <w:jc w:val="left"/>
            </w:pPr>
            <w:r w:rsidRPr="00DD2C50">
              <w:t>Inclination</w:t>
            </w:r>
          </w:p>
        </w:tc>
        <w:tc>
          <w:tcPr>
            <w:tcW w:w="1900" w:type="dxa"/>
          </w:tcPr>
          <w:p w:rsidR="009F35C7" w:rsidRPr="00DD2C50" w:rsidRDefault="009F35C7" w:rsidP="009F35C7">
            <w:pPr>
              <w:pStyle w:val="ECCTabletext"/>
              <w:keepNext/>
              <w:spacing w:after="30"/>
              <w:jc w:val="left"/>
            </w:pPr>
            <w:r w:rsidRPr="00DD2C50">
              <w:t>98°</w:t>
            </w:r>
          </w:p>
        </w:tc>
        <w:tc>
          <w:tcPr>
            <w:tcW w:w="1364" w:type="dxa"/>
          </w:tcPr>
          <w:p w:rsidR="009F35C7" w:rsidRPr="00DD2C50" w:rsidRDefault="009F35C7" w:rsidP="009F35C7">
            <w:pPr>
              <w:pStyle w:val="ECCTabletext"/>
              <w:keepNext/>
              <w:spacing w:after="30"/>
              <w:jc w:val="left"/>
            </w:pPr>
            <w:r w:rsidRPr="00DD2C50">
              <w:t>98.2°</w:t>
            </w:r>
          </w:p>
        </w:tc>
        <w:tc>
          <w:tcPr>
            <w:tcW w:w="1414" w:type="dxa"/>
          </w:tcPr>
          <w:p w:rsidR="009F35C7" w:rsidRPr="00DD2C50" w:rsidRDefault="009F35C7" w:rsidP="009F35C7">
            <w:pPr>
              <w:pStyle w:val="ECCTabletext"/>
              <w:keepNext/>
              <w:spacing w:after="30"/>
              <w:jc w:val="left"/>
            </w:pPr>
            <w:r w:rsidRPr="00DD2C50">
              <w:t>98.7°</w:t>
            </w:r>
          </w:p>
        </w:tc>
        <w:tc>
          <w:tcPr>
            <w:tcW w:w="1271" w:type="dxa"/>
          </w:tcPr>
          <w:p w:rsidR="009F35C7" w:rsidRPr="00DD2C50" w:rsidRDefault="009F35C7" w:rsidP="009F35C7">
            <w:pPr>
              <w:pStyle w:val="ECCTabletext"/>
              <w:keepNext/>
              <w:spacing w:after="30"/>
              <w:jc w:val="left"/>
            </w:pPr>
            <w:r w:rsidRPr="00DD2C50">
              <w:t>98.85°</w:t>
            </w:r>
          </w:p>
        </w:tc>
        <w:tc>
          <w:tcPr>
            <w:tcW w:w="1422" w:type="dxa"/>
          </w:tcPr>
          <w:p w:rsidR="009F35C7" w:rsidRPr="00DD2C50" w:rsidRDefault="009F35C7" w:rsidP="009F35C7">
            <w:pPr>
              <w:pStyle w:val="ECCTabletext"/>
              <w:keepNext/>
              <w:spacing w:after="30"/>
              <w:jc w:val="left"/>
            </w:pPr>
            <w:r w:rsidRPr="00DD2C50">
              <w:t>98.186°</w:t>
            </w:r>
          </w:p>
        </w:tc>
      </w:tr>
      <w:tr w:rsidR="009F35C7" w:rsidRPr="00DD2C50" w:rsidTr="009F35C7">
        <w:tc>
          <w:tcPr>
            <w:tcW w:w="2268" w:type="dxa"/>
          </w:tcPr>
          <w:p w:rsidR="009F35C7" w:rsidRPr="00DD2C50" w:rsidRDefault="009F35C7" w:rsidP="009F35C7">
            <w:pPr>
              <w:pStyle w:val="ECCTabletext"/>
              <w:keepNext/>
              <w:spacing w:after="30"/>
              <w:jc w:val="left"/>
            </w:pPr>
            <w:r w:rsidRPr="00DD2C50">
              <w:t>Eccentricity</w:t>
            </w:r>
          </w:p>
        </w:tc>
        <w:tc>
          <w:tcPr>
            <w:tcW w:w="1900" w:type="dxa"/>
          </w:tcPr>
          <w:p w:rsidR="009F35C7" w:rsidRPr="00DD2C50" w:rsidRDefault="009F35C7" w:rsidP="009F35C7">
            <w:pPr>
              <w:pStyle w:val="ECCTabletext"/>
              <w:keepNext/>
              <w:spacing w:after="30"/>
              <w:jc w:val="left"/>
            </w:pPr>
            <w:r w:rsidRPr="00DD2C50">
              <w:t>0</w:t>
            </w:r>
          </w:p>
        </w:tc>
        <w:tc>
          <w:tcPr>
            <w:tcW w:w="1364" w:type="dxa"/>
          </w:tcPr>
          <w:p w:rsidR="009F35C7" w:rsidRPr="00DD2C50" w:rsidRDefault="009F35C7" w:rsidP="009F35C7">
            <w:pPr>
              <w:pStyle w:val="ECCTabletext"/>
              <w:keepNext/>
              <w:spacing w:after="30"/>
              <w:jc w:val="left"/>
            </w:pPr>
            <w:r w:rsidRPr="00DD2C50">
              <w:t>0.0015</w:t>
            </w:r>
          </w:p>
        </w:tc>
        <w:tc>
          <w:tcPr>
            <w:tcW w:w="1414" w:type="dxa"/>
          </w:tcPr>
          <w:p w:rsidR="009F35C7" w:rsidRPr="00DD2C50" w:rsidRDefault="009F35C7" w:rsidP="009F35C7">
            <w:pPr>
              <w:pStyle w:val="ECCTabletext"/>
              <w:keepNext/>
              <w:spacing w:after="30"/>
              <w:jc w:val="left"/>
            </w:pPr>
            <w:r w:rsidRPr="00DD2C50">
              <w:t>0</w:t>
            </w:r>
          </w:p>
        </w:tc>
        <w:tc>
          <w:tcPr>
            <w:tcW w:w="1271" w:type="dxa"/>
          </w:tcPr>
          <w:p w:rsidR="009F35C7" w:rsidRPr="00DD2C50" w:rsidRDefault="009F35C7" w:rsidP="009F35C7">
            <w:pPr>
              <w:pStyle w:val="ECCTabletext"/>
              <w:keepNext/>
              <w:spacing w:after="30"/>
              <w:jc w:val="left"/>
            </w:pPr>
            <w:r w:rsidRPr="00DD2C50">
              <w:t>0</w:t>
            </w:r>
          </w:p>
        </w:tc>
        <w:tc>
          <w:tcPr>
            <w:tcW w:w="1422" w:type="dxa"/>
          </w:tcPr>
          <w:p w:rsidR="009F35C7" w:rsidRPr="00DD2C50" w:rsidRDefault="009F35C7" w:rsidP="009F35C7">
            <w:pPr>
              <w:pStyle w:val="ECCTabletext"/>
              <w:keepNext/>
              <w:spacing w:after="30"/>
              <w:jc w:val="left"/>
            </w:pPr>
            <w:r w:rsidRPr="00DD2C50">
              <w:t>0.002</w:t>
            </w:r>
          </w:p>
        </w:tc>
      </w:tr>
      <w:tr w:rsidR="009F35C7" w:rsidRPr="00DD2C50" w:rsidTr="009F35C7">
        <w:tc>
          <w:tcPr>
            <w:tcW w:w="2268" w:type="dxa"/>
          </w:tcPr>
          <w:p w:rsidR="009F35C7" w:rsidRPr="00DD2C50" w:rsidRDefault="009F35C7" w:rsidP="009F35C7">
            <w:pPr>
              <w:pStyle w:val="ECCTabletext"/>
              <w:keepNext/>
              <w:spacing w:after="30"/>
              <w:jc w:val="left"/>
            </w:pPr>
            <w:r w:rsidRPr="00DD2C50">
              <w:t>Repeat period</w:t>
            </w:r>
          </w:p>
        </w:tc>
        <w:tc>
          <w:tcPr>
            <w:tcW w:w="1900" w:type="dxa"/>
          </w:tcPr>
          <w:p w:rsidR="009F35C7" w:rsidRPr="00DD2C50" w:rsidRDefault="009F35C7" w:rsidP="009F35C7">
            <w:pPr>
              <w:pStyle w:val="ECCTabletext"/>
              <w:keepNext/>
              <w:spacing w:after="30"/>
              <w:jc w:val="left"/>
            </w:pPr>
            <w:r w:rsidRPr="00DD2C50">
              <w:t>N/A</w:t>
            </w:r>
          </w:p>
        </w:tc>
        <w:tc>
          <w:tcPr>
            <w:tcW w:w="1364" w:type="dxa"/>
          </w:tcPr>
          <w:p w:rsidR="009F35C7" w:rsidRPr="00DD2C50" w:rsidRDefault="009F35C7" w:rsidP="009F35C7">
            <w:pPr>
              <w:pStyle w:val="ECCTabletext"/>
              <w:keepNext/>
              <w:spacing w:after="30"/>
              <w:jc w:val="left"/>
            </w:pPr>
            <w:r w:rsidRPr="00DD2C50">
              <w:t>16 days</w:t>
            </w:r>
          </w:p>
        </w:tc>
        <w:tc>
          <w:tcPr>
            <w:tcW w:w="1414" w:type="dxa"/>
          </w:tcPr>
          <w:p w:rsidR="009F35C7" w:rsidRPr="00DD2C50" w:rsidRDefault="009F35C7" w:rsidP="009F35C7">
            <w:pPr>
              <w:pStyle w:val="ECCTabletext"/>
              <w:keepNext/>
              <w:spacing w:after="30"/>
              <w:jc w:val="left"/>
            </w:pPr>
            <w:r w:rsidRPr="00DD2C50">
              <w:t>17 days</w:t>
            </w:r>
          </w:p>
        </w:tc>
        <w:tc>
          <w:tcPr>
            <w:tcW w:w="1271" w:type="dxa"/>
          </w:tcPr>
          <w:p w:rsidR="009F35C7" w:rsidRPr="00DD2C50" w:rsidRDefault="009F35C7" w:rsidP="009F35C7">
            <w:pPr>
              <w:pStyle w:val="ECCTabletext"/>
              <w:keepNext/>
              <w:spacing w:after="30"/>
              <w:jc w:val="left"/>
            </w:pPr>
            <w:r w:rsidRPr="00DD2C50">
              <w:t>N/A</w:t>
            </w:r>
          </w:p>
        </w:tc>
        <w:tc>
          <w:tcPr>
            <w:tcW w:w="1422" w:type="dxa"/>
          </w:tcPr>
          <w:p w:rsidR="009F35C7" w:rsidRPr="00DD2C50" w:rsidRDefault="009F35C7" w:rsidP="009F35C7">
            <w:pPr>
              <w:pStyle w:val="ECCTabletext"/>
              <w:keepNext/>
              <w:spacing w:after="30"/>
              <w:jc w:val="left"/>
            </w:pPr>
            <w:r w:rsidRPr="00DD2C50">
              <w:t>16 days</w:t>
            </w:r>
          </w:p>
        </w:tc>
      </w:tr>
      <w:tr w:rsidR="009F35C7" w:rsidRPr="00DD2C50" w:rsidTr="005A5FA6">
        <w:tc>
          <w:tcPr>
            <w:tcW w:w="9639" w:type="dxa"/>
            <w:gridSpan w:val="6"/>
          </w:tcPr>
          <w:p w:rsidR="009F35C7" w:rsidRPr="00DD2C50" w:rsidRDefault="009F35C7" w:rsidP="009F35C7">
            <w:pPr>
              <w:pStyle w:val="ECCTabletext"/>
              <w:keepNext/>
              <w:spacing w:after="30"/>
              <w:jc w:val="left"/>
            </w:pPr>
            <w:r w:rsidRPr="00DD2C50">
              <w:t>Sensor antenna parameters</w:t>
            </w:r>
          </w:p>
        </w:tc>
      </w:tr>
      <w:tr w:rsidR="009F35C7" w:rsidRPr="00DD2C50" w:rsidTr="009F35C7">
        <w:tc>
          <w:tcPr>
            <w:tcW w:w="2268" w:type="dxa"/>
          </w:tcPr>
          <w:p w:rsidR="009F35C7" w:rsidRPr="00DD2C50" w:rsidRDefault="009F35C7" w:rsidP="009F35C7">
            <w:pPr>
              <w:pStyle w:val="ECCTabletext"/>
              <w:keepNext/>
              <w:spacing w:after="30"/>
              <w:jc w:val="left"/>
            </w:pPr>
            <w:r w:rsidRPr="00DD2C50">
              <w:t>Number of beams</w:t>
            </w:r>
          </w:p>
        </w:tc>
        <w:tc>
          <w:tcPr>
            <w:tcW w:w="3264" w:type="dxa"/>
            <w:gridSpan w:val="2"/>
          </w:tcPr>
          <w:p w:rsidR="009F35C7" w:rsidRPr="00DD2C50" w:rsidRDefault="009F35C7" w:rsidP="009F35C7">
            <w:pPr>
              <w:pStyle w:val="ECCTabletext"/>
              <w:keepNext/>
              <w:spacing w:after="30"/>
              <w:jc w:val="left"/>
            </w:pPr>
            <w:r w:rsidRPr="00DD2C50">
              <w:t>1</w:t>
            </w:r>
          </w:p>
        </w:tc>
        <w:tc>
          <w:tcPr>
            <w:tcW w:w="1414" w:type="dxa"/>
          </w:tcPr>
          <w:p w:rsidR="009F35C7" w:rsidRPr="00DD2C50" w:rsidRDefault="009F35C7" w:rsidP="009F35C7">
            <w:pPr>
              <w:pStyle w:val="ECCTabletext"/>
              <w:keepNext/>
              <w:spacing w:after="30"/>
              <w:jc w:val="left"/>
            </w:pPr>
            <w:r w:rsidRPr="00DD2C50">
              <w:t>2</w:t>
            </w:r>
          </w:p>
        </w:tc>
        <w:tc>
          <w:tcPr>
            <w:tcW w:w="2693" w:type="dxa"/>
            <w:gridSpan w:val="2"/>
          </w:tcPr>
          <w:p w:rsidR="009F35C7" w:rsidRPr="00DD2C50" w:rsidRDefault="009F35C7" w:rsidP="009F35C7">
            <w:pPr>
              <w:pStyle w:val="ECCTabletext"/>
              <w:keepNext/>
              <w:spacing w:after="30"/>
              <w:jc w:val="left"/>
            </w:pPr>
            <w:r w:rsidRPr="00DD2C50">
              <w:t>1</w:t>
            </w:r>
          </w:p>
        </w:tc>
      </w:tr>
      <w:tr w:rsidR="009F35C7" w:rsidRPr="00DD2C50" w:rsidTr="009F35C7">
        <w:tc>
          <w:tcPr>
            <w:tcW w:w="2268" w:type="dxa"/>
          </w:tcPr>
          <w:p w:rsidR="009F35C7" w:rsidRPr="00DD2C50" w:rsidRDefault="009F35C7" w:rsidP="009F35C7">
            <w:pPr>
              <w:pStyle w:val="ECCTabletext"/>
              <w:keepNext/>
              <w:spacing w:after="30"/>
              <w:jc w:val="left"/>
            </w:pPr>
            <w:r w:rsidRPr="00DD2C50">
              <w:t>Reflector diameter</w:t>
            </w:r>
          </w:p>
        </w:tc>
        <w:tc>
          <w:tcPr>
            <w:tcW w:w="1900" w:type="dxa"/>
          </w:tcPr>
          <w:p w:rsidR="009F35C7" w:rsidRPr="00DD2C50" w:rsidRDefault="009F35C7" w:rsidP="009F35C7">
            <w:pPr>
              <w:pStyle w:val="ECCTabletext"/>
              <w:keepNext/>
              <w:spacing w:after="30"/>
              <w:jc w:val="left"/>
            </w:pPr>
            <w:r w:rsidRPr="00DD2C50">
              <w:t>0.9 m</w:t>
            </w:r>
          </w:p>
        </w:tc>
        <w:tc>
          <w:tcPr>
            <w:tcW w:w="1364" w:type="dxa"/>
          </w:tcPr>
          <w:p w:rsidR="009F35C7" w:rsidRPr="00DD2C50" w:rsidRDefault="009F35C7" w:rsidP="009F35C7">
            <w:pPr>
              <w:pStyle w:val="ECCTabletext"/>
              <w:keepNext/>
              <w:spacing w:after="30"/>
              <w:jc w:val="left"/>
            </w:pPr>
            <w:r w:rsidRPr="00DD2C50">
              <w:t>1.6 m</w:t>
            </w:r>
          </w:p>
        </w:tc>
        <w:tc>
          <w:tcPr>
            <w:tcW w:w="1414" w:type="dxa"/>
          </w:tcPr>
          <w:p w:rsidR="009F35C7" w:rsidRPr="00DD2C50" w:rsidRDefault="009F35C7" w:rsidP="009F35C7">
            <w:pPr>
              <w:pStyle w:val="ECCTabletext"/>
              <w:keepNext/>
              <w:spacing w:after="30"/>
              <w:jc w:val="left"/>
            </w:pPr>
            <w:r w:rsidRPr="00DD2C50">
              <w:t>2.2 m</w:t>
            </w:r>
          </w:p>
        </w:tc>
        <w:tc>
          <w:tcPr>
            <w:tcW w:w="1271" w:type="dxa"/>
          </w:tcPr>
          <w:p w:rsidR="009F35C7" w:rsidRPr="00DD2C50" w:rsidRDefault="009F35C7" w:rsidP="009F35C7">
            <w:pPr>
              <w:pStyle w:val="ECCTabletext"/>
              <w:keepNext/>
              <w:spacing w:after="30"/>
              <w:jc w:val="left"/>
            </w:pPr>
            <w:r w:rsidRPr="00DD2C50">
              <w:t>0.6 m</w:t>
            </w:r>
          </w:p>
        </w:tc>
        <w:tc>
          <w:tcPr>
            <w:tcW w:w="1422" w:type="dxa"/>
          </w:tcPr>
          <w:p w:rsidR="009F35C7" w:rsidRPr="00DD2C50" w:rsidRDefault="009F35C7" w:rsidP="009F35C7">
            <w:pPr>
              <w:pStyle w:val="ECCTabletext"/>
              <w:keepNext/>
              <w:spacing w:after="30"/>
              <w:jc w:val="left"/>
            </w:pPr>
            <w:r w:rsidRPr="00DD2C50">
              <w:t>2.0 m</w:t>
            </w:r>
          </w:p>
        </w:tc>
      </w:tr>
      <w:tr w:rsidR="009F35C7" w:rsidRPr="00DD2C50" w:rsidTr="009F35C7">
        <w:tc>
          <w:tcPr>
            <w:tcW w:w="2268" w:type="dxa"/>
          </w:tcPr>
          <w:p w:rsidR="009F35C7" w:rsidRPr="00DD2C50" w:rsidRDefault="009F35C7" w:rsidP="009F35C7">
            <w:pPr>
              <w:pStyle w:val="ECCTabletext"/>
              <w:keepNext/>
              <w:spacing w:after="30"/>
              <w:jc w:val="left"/>
            </w:pPr>
            <w:r w:rsidRPr="00DD2C50">
              <w:t>Maximum beam gain</w:t>
            </w:r>
          </w:p>
        </w:tc>
        <w:tc>
          <w:tcPr>
            <w:tcW w:w="1900" w:type="dxa"/>
          </w:tcPr>
          <w:p w:rsidR="009F35C7" w:rsidRPr="00DD2C50" w:rsidRDefault="009F35C7" w:rsidP="009F35C7">
            <w:pPr>
              <w:pStyle w:val="ECCTabletext"/>
              <w:keepNext/>
              <w:spacing w:after="30"/>
              <w:jc w:val="left"/>
            </w:pPr>
            <w:r w:rsidRPr="00DD2C50">
              <w:t>36 dBi</w:t>
            </w:r>
          </w:p>
        </w:tc>
        <w:tc>
          <w:tcPr>
            <w:tcW w:w="1364" w:type="dxa"/>
          </w:tcPr>
          <w:p w:rsidR="009F35C7" w:rsidRPr="00DD2C50" w:rsidRDefault="009F35C7" w:rsidP="009F35C7">
            <w:pPr>
              <w:pStyle w:val="ECCTabletext"/>
              <w:keepNext/>
              <w:spacing w:after="30"/>
              <w:jc w:val="left"/>
            </w:pPr>
            <w:r w:rsidRPr="00DD2C50">
              <w:t>42.3 dBi</w:t>
            </w:r>
          </w:p>
        </w:tc>
        <w:tc>
          <w:tcPr>
            <w:tcW w:w="1414" w:type="dxa"/>
          </w:tcPr>
          <w:p w:rsidR="009F35C7" w:rsidRPr="00DD2C50" w:rsidRDefault="009F35C7" w:rsidP="009F35C7">
            <w:pPr>
              <w:pStyle w:val="ECCTabletext"/>
              <w:keepNext/>
              <w:spacing w:after="30"/>
              <w:jc w:val="left"/>
            </w:pPr>
            <w:r w:rsidRPr="00DD2C50">
              <w:t>45 dBi</w:t>
            </w:r>
          </w:p>
        </w:tc>
        <w:tc>
          <w:tcPr>
            <w:tcW w:w="1271" w:type="dxa"/>
          </w:tcPr>
          <w:p w:rsidR="009F35C7" w:rsidRPr="00DD2C50" w:rsidRDefault="009F35C7" w:rsidP="009F35C7">
            <w:pPr>
              <w:pStyle w:val="ECCTabletext"/>
              <w:keepNext/>
              <w:spacing w:after="30"/>
              <w:jc w:val="left"/>
            </w:pPr>
            <w:r w:rsidRPr="00DD2C50">
              <w:t>36 dBi</w:t>
            </w:r>
          </w:p>
        </w:tc>
        <w:tc>
          <w:tcPr>
            <w:tcW w:w="1422" w:type="dxa"/>
          </w:tcPr>
          <w:p w:rsidR="009F35C7" w:rsidRPr="00DD2C50" w:rsidRDefault="009F35C7" w:rsidP="009F35C7">
            <w:pPr>
              <w:pStyle w:val="ECCTabletext"/>
              <w:keepNext/>
              <w:spacing w:after="30"/>
              <w:jc w:val="left"/>
            </w:pPr>
            <w:r w:rsidRPr="00DD2C50">
              <w:t>44.1 dBi</w:t>
            </w:r>
          </w:p>
        </w:tc>
      </w:tr>
      <w:tr w:rsidR="009F35C7" w:rsidRPr="00DD2C50" w:rsidTr="009F35C7">
        <w:tc>
          <w:tcPr>
            <w:tcW w:w="2268" w:type="dxa"/>
          </w:tcPr>
          <w:p w:rsidR="009F35C7" w:rsidRPr="00DD2C50" w:rsidRDefault="009F35C7" w:rsidP="009F35C7">
            <w:pPr>
              <w:pStyle w:val="ECCTabletext"/>
              <w:keepNext/>
              <w:spacing w:after="30"/>
              <w:jc w:val="left"/>
            </w:pPr>
            <w:r w:rsidRPr="00DD2C50">
              <w:t>Polarisation</w:t>
            </w:r>
          </w:p>
        </w:tc>
        <w:tc>
          <w:tcPr>
            <w:tcW w:w="3264" w:type="dxa"/>
            <w:gridSpan w:val="2"/>
          </w:tcPr>
          <w:p w:rsidR="009F35C7" w:rsidRPr="00DD2C50" w:rsidRDefault="009F35C7" w:rsidP="009F35C7">
            <w:pPr>
              <w:pStyle w:val="ECCTabletext"/>
              <w:keepNext/>
              <w:spacing w:after="30"/>
              <w:jc w:val="left"/>
            </w:pPr>
            <w:r w:rsidRPr="00DD2C50">
              <w:t>H, V</w:t>
            </w:r>
          </w:p>
        </w:tc>
        <w:tc>
          <w:tcPr>
            <w:tcW w:w="1414" w:type="dxa"/>
          </w:tcPr>
          <w:p w:rsidR="009F35C7" w:rsidRPr="00DD2C50" w:rsidRDefault="009F35C7" w:rsidP="009F35C7">
            <w:pPr>
              <w:pStyle w:val="ECCTabletext"/>
              <w:keepNext/>
              <w:spacing w:after="30"/>
              <w:jc w:val="left"/>
            </w:pPr>
            <w:r w:rsidRPr="00DD2C50">
              <w:t>H, V, R, L</w:t>
            </w:r>
          </w:p>
        </w:tc>
        <w:tc>
          <w:tcPr>
            <w:tcW w:w="2693" w:type="dxa"/>
            <w:gridSpan w:val="2"/>
          </w:tcPr>
          <w:p w:rsidR="009F35C7" w:rsidRPr="00DD2C50" w:rsidRDefault="009F35C7" w:rsidP="009F35C7">
            <w:pPr>
              <w:pStyle w:val="ECCTabletext"/>
              <w:keepNext/>
              <w:spacing w:after="30"/>
              <w:jc w:val="left"/>
            </w:pPr>
            <w:r w:rsidRPr="00DD2C50">
              <w:t>H, V</w:t>
            </w:r>
          </w:p>
        </w:tc>
      </w:tr>
      <w:tr w:rsidR="009F35C7" w:rsidRPr="00DD2C50" w:rsidTr="009F35C7">
        <w:tc>
          <w:tcPr>
            <w:tcW w:w="2268" w:type="dxa"/>
          </w:tcPr>
          <w:p w:rsidR="009F35C7" w:rsidRPr="00DD2C50" w:rsidRDefault="009F35C7" w:rsidP="009F35C7">
            <w:pPr>
              <w:pStyle w:val="ECCTabletext"/>
              <w:keepNext/>
              <w:spacing w:after="30"/>
              <w:jc w:val="left"/>
            </w:pPr>
            <w:r w:rsidRPr="00DD2C50">
              <w:t>–3 dB beamwidth</w:t>
            </w:r>
          </w:p>
        </w:tc>
        <w:tc>
          <w:tcPr>
            <w:tcW w:w="1900" w:type="dxa"/>
          </w:tcPr>
          <w:p w:rsidR="009F35C7" w:rsidRPr="00DD2C50" w:rsidRDefault="009F35C7" w:rsidP="009F35C7">
            <w:pPr>
              <w:pStyle w:val="ECCTabletext"/>
              <w:keepNext/>
              <w:spacing w:after="30"/>
              <w:jc w:val="left"/>
            </w:pPr>
            <w:r w:rsidRPr="00DD2C50">
              <w:t>2.66°</w:t>
            </w:r>
          </w:p>
        </w:tc>
        <w:tc>
          <w:tcPr>
            <w:tcW w:w="1364" w:type="dxa"/>
          </w:tcPr>
          <w:p w:rsidR="009F35C7" w:rsidRPr="00DD2C50" w:rsidRDefault="009F35C7" w:rsidP="009F35C7">
            <w:pPr>
              <w:pStyle w:val="ECCTabletext"/>
              <w:keepNext/>
              <w:spacing w:after="30"/>
              <w:jc w:val="left"/>
            </w:pPr>
            <w:r w:rsidRPr="00DD2C50">
              <w:t>1.4°</w:t>
            </w:r>
          </w:p>
        </w:tc>
        <w:tc>
          <w:tcPr>
            <w:tcW w:w="1414" w:type="dxa"/>
          </w:tcPr>
          <w:p w:rsidR="009F35C7" w:rsidRPr="00DD2C50" w:rsidRDefault="009F35C7" w:rsidP="009F35C7">
            <w:pPr>
              <w:pStyle w:val="ECCTabletext"/>
              <w:keepNext/>
              <w:spacing w:after="30"/>
              <w:jc w:val="left"/>
            </w:pPr>
            <w:r w:rsidRPr="00DD2C50">
              <w:t>1.02°</w:t>
            </w:r>
          </w:p>
        </w:tc>
        <w:tc>
          <w:tcPr>
            <w:tcW w:w="1271" w:type="dxa"/>
          </w:tcPr>
          <w:p w:rsidR="009F35C7" w:rsidRPr="00DD2C50" w:rsidRDefault="009F35C7" w:rsidP="009F35C7">
            <w:pPr>
              <w:pStyle w:val="ECCTabletext"/>
              <w:keepNext/>
              <w:spacing w:after="30"/>
              <w:jc w:val="left"/>
            </w:pPr>
            <w:r w:rsidRPr="00DD2C50">
              <w:t>3.28</w:t>
            </w:r>
            <w:r w:rsidRPr="00DD2C50">
              <w:sym w:font="Symbol" w:char="F0B0"/>
            </w:r>
          </w:p>
        </w:tc>
        <w:tc>
          <w:tcPr>
            <w:tcW w:w="1422" w:type="dxa"/>
          </w:tcPr>
          <w:p w:rsidR="009F35C7" w:rsidRPr="00DD2C50" w:rsidRDefault="009F35C7" w:rsidP="009F35C7">
            <w:pPr>
              <w:pStyle w:val="ECCTabletext"/>
              <w:keepNext/>
              <w:spacing w:after="30"/>
              <w:jc w:val="left"/>
            </w:pPr>
            <w:r w:rsidRPr="00DD2C50">
              <w:t>1.2°</w:t>
            </w:r>
          </w:p>
        </w:tc>
      </w:tr>
      <w:tr w:rsidR="009F35C7" w:rsidRPr="00DD2C50" w:rsidTr="009F35C7">
        <w:tc>
          <w:tcPr>
            <w:tcW w:w="2268" w:type="dxa"/>
          </w:tcPr>
          <w:p w:rsidR="009F35C7" w:rsidRPr="00DD2C50" w:rsidRDefault="009F35C7" w:rsidP="009F35C7">
            <w:pPr>
              <w:pStyle w:val="ECCTabletext"/>
              <w:keepNext/>
              <w:spacing w:after="30"/>
              <w:jc w:val="left"/>
            </w:pPr>
            <w:r w:rsidRPr="00DD2C50">
              <w:t>Instantaneous field of view</w:t>
            </w:r>
          </w:p>
        </w:tc>
        <w:tc>
          <w:tcPr>
            <w:tcW w:w="1900" w:type="dxa"/>
          </w:tcPr>
          <w:p w:rsidR="009F35C7" w:rsidRPr="00DD2C50" w:rsidRDefault="009F35C7" w:rsidP="009F35C7">
            <w:pPr>
              <w:pStyle w:val="ECCTabletext"/>
              <w:keepNext/>
              <w:spacing w:after="30"/>
              <w:jc w:val="left"/>
            </w:pPr>
            <w:r w:rsidRPr="00DD2C50">
              <w:t>56 km × </w:t>
            </w:r>
            <w:r w:rsidRPr="00DD2C50">
              <w:br/>
              <w:t>30 km</w:t>
            </w:r>
          </w:p>
        </w:tc>
        <w:tc>
          <w:tcPr>
            <w:tcW w:w="1364" w:type="dxa"/>
          </w:tcPr>
          <w:p w:rsidR="009F35C7" w:rsidRPr="00DD2C50" w:rsidRDefault="009F35C7" w:rsidP="009F35C7">
            <w:pPr>
              <w:pStyle w:val="ECCTabletext"/>
              <w:keepNext/>
              <w:spacing w:after="30"/>
              <w:jc w:val="left"/>
            </w:pPr>
            <w:r w:rsidRPr="00DD2C50">
              <w:t xml:space="preserve">51 km × </w:t>
            </w:r>
            <w:r w:rsidRPr="00DD2C50">
              <w:br/>
              <w:t>29 km</w:t>
            </w:r>
          </w:p>
        </w:tc>
        <w:tc>
          <w:tcPr>
            <w:tcW w:w="1414" w:type="dxa"/>
          </w:tcPr>
          <w:p w:rsidR="009F35C7" w:rsidRPr="00DD2C50" w:rsidRDefault="009F35C7" w:rsidP="009F35C7">
            <w:pPr>
              <w:pStyle w:val="ECCTabletext"/>
              <w:keepNext/>
              <w:spacing w:after="30"/>
              <w:jc w:val="left"/>
            </w:pPr>
            <w:r w:rsidRPr="00DD2C50">
              <w:t xml:space="preserve">48 km × </w:t>
            </w:r>
            <w:r w:rsidRPr="00DD2C50">
              <w:br/>
              <w:t>28 km</w:t>
            </w:r>
          </w:p>
        </w:tc>
        <w:tc>
          <w:tcPr>
            <w:tcW w:w="1271" w:type="dxa"/>
          </w:tcPr>
          <w:p w:rsidR="009F35C7" w:rsidRPr="00DD2C50" w:rsidRDefault="009F35C7" w:rsidP="009F35C7">
            <w:pPr>
              <w:pStyle w:val="ECCTabletext"/>
              <w:keepNext/>
              <w:spacing w:after="30"/>
              <w:jc w:val="left"/>
            </w:pPr>
            <w:r w:rsidRPr="00DD2C50">
              <w:t>76 km × 177 km</w:t>
            </w:r>
          </w:p>
        </w:tc>
        <w:tc>
          <w:tcPr>
            <w:tcW w:w="1422" w:type="dxa"/>
          </w:tcPr>
          <w:p w:rsidR="009F35C7" w:rsidRPr="00DD2C50" w:rsidRDefault="009F35C7" w:rsidP="009F35C7">
            <w:pPr>
              <w:pStyle w:val="ECCTabletext"/>
              <w:keepNext/>
              <w:spacing w:after="30"/>
              <w:jc w:val="left"/>
            </w:pPr>
            <w:r w:rsidRPr="00DD2C50">
              <w:t xml:space="preserve">41 km × </w:t>
            </w:r>
            <w:r w:rsidRPr="00DD2C50">
              <w:br/>
              <w:t>21 km</w:t>
            </w:r>
          </w:p>
        </w:tc>
      </w:tr>
      <w:tr w:rsidR="009F35C7" w:rsidRPr="00DD2C50" w:rsidTr="009F35C7">
        <w:tc>
          <w:tcPr>
            <w:tcW w:w="2268" w:type="dxa"/>
          </w:tcPr>
          <w:p w:rsidR="009F35C7" w:rsidRPr="00DD2C50" w:rsidRDefault="009F35C7" w:rsidP="009F35C7">
            <w:pPr>
              <w:pStyle w:val="ECCTabletext"/>
              <w:keepNext/>
              <w:spacing w:after="30"/>
              <w:jc w:val="left"/>
            </w:pPr>
            <w:r w:rsidRPr="00DD2C50">
              <w:t>Main beam efficiency</w:t>
            </w:r>
          </w:p>
        </w:tc>
        <w:tc>
          <w:tcPr>
            <w:tcW w:w="1900" w:type="dxa"/>
          </w:tcPr>
          <w:p w:rsidR="009F35C7" w:rsidRPr="00DD2C50" w:rsidRDefault="009F35C7" w:rsidP="009F35C7">
            <w:pPr>
              <w:pStyle w:val="ECCTabletext"/>
              <w:keepNext/>
              <w:spacing w:after="30"/>
              <w:jc w:val="left"/>
            </w:pPr>
          </w:p>
        </w:tc>
        <w:tc>
          <w:tcPr>
            <w:tcW w:w="1364" w:type="dxa"/>
          </w:tcPr>
          <w:p w:rsidR="009F35C7" w:rsidRPr="00DD2C50" w:rsidRDefault="009F35C7" w:rsidP="009F35C7">
            <w:pPr>
              <w:pStyle w:val="ECCTabletext"/>
              <w:keepNext/>
              <w:spacing w:after="30"/>
              <w:jc w:val="left"/>
            </w:pPr>
            <w:r w:rsidRPr="00DD2C50">
              <w:t>94.8%</w:t>
            </w:r>
          </w:p>
        </w:tc>
        <w:tc>
          <w:tcPr>
            <w:tcW w:w="1414" w:type="dxa"/>
          </w:tcPr>
          <w:p w:rsidR="009F35C7" w:rsidRPr="00DD2C50" w:rsidRDefault="009F35C7" w:rsidP="009F35C7">
            <w:pPr>
              <w:pStyle w:val="ECCTabletext"/>
              <w:keepNext/>
              <w:spacing w:after="30"/>
              <w:jc w:val="left"/>
            </w:pPr>
            <w:r w:rsidRPr="00DD2C50">
              <w:t>95%</w:t>
            </w:r>
          </w:p>
        </w:tc>
        <w:tc>
          <w:tcPr>
            <w:tcW w:w="1271" w:type="dxa"/>
          </w:tcPr>
          <w:p w:rsidR="009F35C7" w:rsidRPr="00DD2C50" w:rsidRDefault="009F35C7" w:rsidP="009F35C7">
            <w:pPr>
              <w:pStyle w:val="ECCTabletext"/>
              <w:keepNext/>
              <w:spacing w:after="30"/>
              <w:jc w:val="left"/>
            </w:pPr>
          </w:p>
        </w:tc>
        <w:tc>
          <w:tcPr>
            <w:tcW w:w="1422" w:type="dxa"/>
          </w:tcPr>
          <w:p w:rsidR="009F35C7" w:rsidRPr="00DD2C50" w:rsidRDefault="009F35C7" w:rsidP="009F35C7">
            <w:pPr>
              <w:pStyle w:val="ECCTabletext"/>
              <w:keepNext/>
              <w:spacing w:after="30"/>
              <w:jc w:val="left"/>
            </w:pPr>
            <w:r w:rsidRPr="00DD2C50">
              <w:t>93%</w:t>
            </w:r>
          </w:p>
        </w:tc>
      </w:tr>
      <w:tr w:rsidR="009F35C7" w:rsidRPr="00DD2C50" w:rsidTr="009F35C7">
        <w:tc>
          <w:tcPr>
            <w:tcW w:w="2268" w:type="dxa"/>
          </w:tcPr>
          <w:p w:rsidR="009F35C7" w:rsidRPr="00DD2C50" w:rsidRDefault="009F35C7" w:rsidP="009F35C7">
            <w:pPr>
              <w:pStyle w:val="ECCTabletext"/>
              <w:keepNext/>
              <w:spacing w:after="30"/>
              <w:jc w:val="left"/>
            </w:pPr>
            <w:r w:rsidRPr="00DD2C50">
              <w:t>Off-nadir pointing angle</w:t>
            </w:r>
          </w:p>
        </w:tc>
        <w:tc>
          <w:tcPr>
            <w:tcW w:w="1900" w:type="dxa"/>
          </w:tcPr>
          <w:p w:rsidR="009F35C7" w:rsidRPr="00DD2C50" w:rsidRDefault="009F35C7" w:rsidP="009F35C7">
            <w:pPr>
              <w:pStyle w:val="ECCTabletext"/>
              <w:keepNext/>
              <w:spacing w:after="30"/>
              <w:jc w:val="left"/>
            </w:pPr>
            <w:r w:rsidRPr="00DD2C50">
              <w:t>44.3°</w:t>
            </w:r>
          </w:p>
        </w:tc>
        <w:tc>
          <w:tcPr>
            <w:tcW w:w="1364" w:type="dxa"/>
          </w:tcPr>
          <w:p w:rsidR="009F35C7" w:rsidRPr="00DD2C50" w:rsidRDefault="009F35C7" w:rsidP="009F35C7">
            <w:pPr>
              <w:pStyle w:val="ECCTabletext"/>
              <w:keepNext/>
              <w:spacing w:after="30"/>
              <w:jc w:val="left"/>
            </w:pPr>
            <w:r w:rsidRPr="00DD2C50">
              <w:t>47.5°</w:t>
            </w:r>
          </w:p>
        </w:tc>
        <w:tc>
          <w:tcPr>
            <w:tcW w:w="1414" w:type="dxa"/>
          </w:tcPr>
          <w:p w:rsidR="009F35C7" w:rsidRPr="00DD2C50" w:rsidRDefault="009F35C7" w:rsidP="009F35C7">
            <w:pPr>
              <w:pStyle w:val="ECCTabletext"/>
              <w:keepNext/>
              <w:spacing w:after="30"/>
              <w:jc w:val="left"/>
            </w:pPr>
            <w:r w:rsidRPr="00DD2C50">
              <w:t>47°</w:t>
            </w:r>
          </w:p>
        </w:tc>
        <w:tc>
          <w:tcPr>
            <w:tcW w:w="1271" w:type="dxa"/>
          </w:tcPr>
          <w:p w:rsidR="009F35C7" w:rsidRPr="00DD2C50" w:rsidRDefault="009F35C7" w:rsidP="009F35C7">
            <w:pPr>
              <w:pStyle w:val="ECCTabletext"/>
              <w:keepNext/>
              <w:spacing w:after="30"/>
              <w:jc w:val="left"/>
            </w:pPr>
            <w:r w:rsidRPr="00DD2C50">
              <w:t>55.4°</w:t>
            </w:r>
          </w:p>
        </w:tc>
        <w:tc>
          <w:tcPr>
            <w:tcW w:w="1422" w:type="dxa"/>
          </w:tcPr>
          <w:p w:rsidR="009F35C7" w:rsidRPr="00DD2C50" w:rsidRDefault="009F35C7" w:rsidP="009F35C7">
            <w:pPr>
              <w:pStyle w:val="ECCTabletext"/>
              <w:keepNext/>
              <w:spacing w:after="30"/>
              <w:jc w:val="left"/>
            </w:pPr>
            <w:r w:rsidRPr="00DD2C50">
              <w:t>47.5°</w:t>
            </w:r>
          </w:p>
        </w:tc>
      </w:tr>
      <w:tr w:rsidR="009F35C7" w:rsidRPr="00DD2C50" w:rsidTr="009F35C7">
        <w:tc>
          <w:tcPr>
            <w:tcW w:w="2268" w:type="dxa"/>
          </w:tcPr>
          <w:p w:rsidR="009F35C7" w:rsidRPr="00DD2C50" w:rsidRDefault="009F35C7" w:rsidP="009F35C7">
            <w:pPr>
              <w:pStyle w:val="ECCTabletext"/>
              <w:keepNext/>
              <w:spacing w:after="30"/>
              <w:jc w:val="left"/>
            </w:pPr>
            <w:r w:rsidRPr="00DD2C50">
              <w:t>Beam dynamics</w:t>
            </w:r>
          </w:p>
        </w:tc>
        <w:tc>
          <w:tcPr>
            <w:tcW w:w="1900" w:type="dxa"/>
          </w:tcPr>
          <w:p w:rsidR="009F35C7" w:rsidRPr="00DD2C50" w:rsidRDefault="009F35C7" w:rsidP="009F35C7">
            <w:pPr>
              <w:pStyle w:val="ECCTabletext"/>
              <w:keepNext/>
              <w:spacing w:after="30"/>
              <w:jc w:val="left"/>
            </w:pPr>
            <w:r w:rsidRPr="00DD2C50">
              <w:t>20 rpm</w:t>
            </w:r>
          </w:p>
        </w:tc>
        <w:tc>
          <w:tcPr>
            <w:tcW w:w="1364" w:type="dxa"/>
          </w:tcPr>
          <w:p w:rsidR="009F35C7" w:rsidRPr="00DD2C50" w:rsidRDefault="009F35C7" w:rsidP="009F35C7">
            <w:pPr>
              <w:pStyle w:val="ECCTabletext"/>
              <w:keepNext/>
              <w:spacing w:after="30"/>
              <w:jc w:val="left"/>
            </w:pPr>
            <w:r w:rsidRPr="00DD2C50">
              <w:t>40 rpm</w:t>
            </w:r>
          </w:p>
        </w:tc>
        <w:tc>
          <w:tcPr>
            <w:tcW w:w="1414" w:type="dxa"/>
          </w:tcPr>
          <w:p w:rsidR="009F35C7" w:rsidRPr="00DD2C50" w:rsidRDefault="009F35C7" w:rsidP="009F35C7">
            <w:pPr>
              <w:pStyle w:val="ECCTabletext"/>
              <w:keepNext/>
              <w:spacing w:after="30"/>
              <w:jc w:val="left"/>
            </w:pPr>
            <w:r w:rsidRPr="00DD2C50">
              <w:t>31.6 rpm</w:t>
            </w:r>
          </w:p>
        </w:tc>
        <w:tc>
          <w:tcPr>
            <w:tcW w:w="1271" w:type="dxa"/>
          </w:tcPr>
          <w:p w:rsidR="009F35C7" w:rsidRPr="00DD2C50" w:rsidRDefault="009F35C7" w:rsidP="009F35C7">
            <w:pPr>
              <w:pStyle w:val="ECCTabletext"/>
              <w:keepNext/>
              <w:spacing w:after="30"/>
              <w:jc w:val="left"/>
            </w:pPr>
            <w:r w:rsidRPr="00DD2C50">
              <w:t>2.88 s scan period</w:t>
            </w:r>
          </w:p>
        </w:tc>
        <w:tc>
          <w:tcPr>
            <w:tcW w:w="1422" w:type="dxa"/>
          </w:tcPr>
          <w:p w:rsidR="009F35C7" w:rsidRPr="00DD2C50" w:rsidRDefault="009F35C7" w:rsidP="009F35C7">
            <w:pPr>
              <w:pStyle w:val="ECCTabletext"/>
              <w:keepNext/>
              <w:spacing w:after="30"/>
              <w:jc w:val="left"/>
            </w:pPr>
            <w:r w:rsidRPr="00DD2C50">
              <w:t>40 rpm</w:t>
            </w:r>
          </w:p>
        </w:tc>
      </w:tr>
      <w:tr w:rsidR="009F35C7" w:rsidRPr="00DD2C50" w:rsidTr="009F35C7">
        <w:tc>
          <w:tcPr>
            <w:tcW w:w="2268" w:type="dxa"/>
          </w:tcPr>
          <w:p w:rsidR="009F35C7" w:rsidRPr="00DD2C50" w:rsidRDefault="009F35C7" w:rsidP="009F35C7">
            <w:pPr>
              <w:pStyle w:val="ECCTabletext"/>
              <w:keepNext/>
              <w:spacing w:after="30"/>
              <w:jc w:val="left"/>
            </w:pPr>
            <w:r w:rsidRPr="00DD2C50">
              <w:t>Incidence angle at Earth</w:t>
            </w:r>
          </w:p>
        </w:tc>
        <w:tc>
          <w:tcPr>
            <w:tcW w:w="1900" w:type="dxa"/>
          </w:tcPr>
          <w:p w:rsidR="009F35C7" w:rsidRPr="00DD2C50" w:rsidRDefault="009F35C7" w:rsidP="009F35C7">
            <w:pPr>
              <w:pStyle w:val="ECCTabletext"/>
              <w:keepNext/>
              <w:spacing w:after="30"/>
              <w:jc w:val="left"/>
            </w:pPr>
            <w:r w:rsidRPr="00DD2C50">
              <w:t>52°</w:t>
            </w:r>
          </w:p>
        </w:tc>
        <w:tc>
          <w:tcPr>
            <w:tcW w:w="1364" w:type="dxa"/>
          </w:tcPr>
          <w:p w:rsidR="009F35C7" w:rsidRPr="00DD2C50" w:rsidRDefault="009F35C7" w:rsidP="009F35C7">
            <w:pPr>
              <w:pStyle w:val="ECCTabletext"/>
              <w:keepNext/>
              <w:spacing w:after="30"/>
              <w:jc w:val="left"/>
            </w:pPr>
            <w:r w:rsidRPr="00DD2C50">
              <w:t>55°</w:t>
            </w:r>
          </w:p>
        </w:tc>
        <w:tc>
          <w:tcPr>
            <w:tcW w:w="1414" w:type="dxa"/>
          </w:tcPr>
          <w:p w:rsidR="009F35C7" w:rsidRPr="00DD2C50" w:rsidRDefault="009F35C7" w:rsidP="009F35C7">
            <w:pPr>
              <w:pStyle w:val="ECCTabletext"/>
              <w:keepNext/>
              <w:spacing w:after="30"/>
              <w:jc w:val="left"/>
            </w:pPr>
            <w:r w:rsidRPr="00DD2C50">
              <w:t>58.16°</w:t>
            </w:r>
          </w:p>
        </w:tc>
        <w:tc>
          <w:tcPr>
            <w:tcW w:w="1271" w:type="dxa"/>
          </w:tcPr>
          <w:p w:rsidR="009F35C7" w:rsidRPr="00DD2C50" w:rsidRDefault="009F35C7" w:rsidP="009F35C7">
            <w:pPr>
              <w:pStyle w:val="ECCTabletext"/>
              <w:keepNext/>
              <w:spacing w:after="30"/>
              <w:jc w:val="left"/>
            </w:pPr>
            <w:r w:rsidRPr="00DD2C50">
              <w:t>65°</w:t>
            </w:r>
          </w:p>
        </w:tc>
        <w:tc>
          <w:tcPr>
            <w:tcW w:w="1422" w:type="dxa"/>
          </w:tcPr>
          <w:p w:rsidR="009F35C7" w:rsidRPr="00DD2C50" w:rsidRDefault="009F35C7" w:rsidP="009F35C7">
            <w:pPr>
              <w:pStyle w:val="ECCTabletext"/>
              <w:keepNext/>
              <w:spacing w:after="30"/>
              <w:jc w:val="left"/>
            </w:pPr>
            <w:r w:rsidRPr="00DD2C50">
              <w:t>55°</w:t>
            </w:r>
          </w:p>
        </w:tc>
      </w:tr>
      <w:tr w:rsidR="009F35C7" w:rsidRPr="00DD2C50" w:rsidTr="009F35C7">
        <w:tc>
          <w:tcPr>
            <w:tcW w:w="2268" w:type="dxa"/>
          </w:tcPr>
          <w:p w:rsidR="009F35C7" w:rsidRPr="00DD2C50" w:rsidRDefault="009F35C7" w:rsidP="009F35C7">
            <w:pPr>
              <w:pStyle w:val="ECCTabletext"/>
              <w:keepNext/>
              <w:spacing w:after="30"/>
              <w:jc w:val="left"/>
            </w:pPr>
            <w:r w:rsidRPr="00DD2C50">
              <w:t>–3 dB beam dimensions</w:t>
            </w:r>
          </w:p>
        </w:tc>
        <w:tc>
          <w:tcPr>
            <w:tcW w:w="1900" w:type="dxa"/>
          </w:tcPr>
          <w:p w:rsidR="009F35C7" w:rsidRPr="00DD2C50" w:rsidRDefault="009F35C7" w:rsidP="009F35C7">
            <w:pPr>
              <w:pStyle w:val="ECCTabletext"/>
              <w:keepNext/>
              <w:spacing w:after="30"/>
              <w:jc w:val="left"/>
            </w:pPr>
            <w:r w:rsidRPr="00DD2C50">
              <w:t xml:space="preserve">56.7 km </w:t>
            </w:r>
            <w:r w:rsidRPr="00DD2C50">
              <w:br/>
              <w:t>(cross-track)</w:t>
            </w:r>
          </w:p>
        </w:tc>
        <w:tc>
          <w:tcPr>
            <w:tcW w:w="1364" w:type="dxa"/>
          </w:tcPr>
          <w:p w:rsidR="009F35C7" w:rsidRPr="00DD2C50" w:rsidRDefault="009F35C7" w:rsidP="009F35C7">
            <w:pPr>
              <w:pStyle w:val="ECCTabletext"/>
              <w:keepNext/>
              <w:spacing w:after="30"/>
              <w:jc w:val="left"/>
            </w:pPr>
            <w:r w:rsidRPr="00DD2C50">
              <w:t>27.5 km</w:t>
            </w:r>
            <w:r w:rsidRPr="00DD2C50">
              <w:br/>
              <w:t>(cross-track)</w:t>
            </w:r>
          </w:p>
        </w:tc>
        <w:tc>
          <w:tcPr>
            <w:tcW w:w="1414" w:type="dxa"/>
          </w:tcPr>
          <w:p w:rsidR="009F35C7" w:rsidRPr="00DD2C50" w:rsidRDefault="009F35C7" w:rsidP="009F35C7">
            <w:pPr>
              <w:pStyle w:val="ECCTabletext"/>
              <w:keepNext/>
              <w:spacing w:after="30"/>
              <w:jc w:val="left"/>
            </w:pPr>
            <w:r w:rsidRPr="00DD2C50">
              <w:t>42.9 km (cross-track)</w:t>
            </w:r>
          </w:p>
        </w:tc>
        <w:tc>
          <w:tcPr>
            <w:tcW w:w="1271" w:type="dxa"/>
          </w:tcPr>
          <w:p w:rsidR="009F35C7" w:rsidRPr="00DD2C50" w:rsidRDefault="009F35C7" w:rsidP="009F35C7">
            <w:pPr>
              <w:pStyle w:val="ECCTabletext"/>
              <w:keepNext/>
              <w:spacing w:after="30"/>
              <w:jc w:val="left"/>
            </w:pPr>
            <w:r w:rsidRPr="00DD2C50">
              <w:t>N/A</w:t>
            </w:r>
          </w:p>
        </w:tc>
        <w:tc>
          <w:tcPr>
            <w:tcW w:w="1422" w:type="dxa"/>
          </w:tcPr>
          <w:p w:rsidR="009F35C7" w:rsidRPr="00DD2C50" w:rsidRDefault="009F35C7" w:rsidP="009F35C7">
            <w:pPr>
              <w:pStyle w:val="ECCTabletext"/>
              <w:keepNext/>
              <w:spacing w:after="30"/>
              <w:jc w:val="left"/>
            </w:pPr>
            <w:r w:rsidRPr="00DD2C50">
              <w:t>23 km</w:t>
            </w:r>
            <w:r w:rsidRPr="00DD2C50">
              <w:br/>
              <w:t>(cross-track)</w:t>
            </w:r>
          </w:p>
        </w:tc>
      </w:tr>
      <w:tr w:rsidR="009F35C7" w:rsidRPr="00DD2C50" w:rsidTr="009F35C7">
        <w:tc>
          <w:tcPr>
            <w:tcW w:w="2268" w:type="dxa"/>
          </w:tcPr>
          <w:p w:rsidR="009F35C7" w:rsidRPr="00DD2C50" w:rsidRDefault="009F35C7" w:rsidP="009F35C7">
            <w:pPr>
              <w:pStyle w:val="ECCTabletext"/>
              <w:keepNext/>
              <w:spacing w:after="30"/>
              <w:jc w:val="left"/>
            </w:pPr>
            <w:r w:rsidRPr="00DD2C50">
              <w:t>Swath width</w:t>
            </w:r>
          </w:p>
        </w:tc>
        <w:tc>
          <w:tcPr>
            <w:tcW w:w="1900" w:type="dxa"/>
          </w:tcPr>
          <w:p w:rsidR="009F35C7" w:rsidRPr="00DD2C50" w:rsidRDefault="009F35C7" w:rsidP="009F35C7">
            <w:pPr>
              <w:pStyle w:val="ECCTabletext"/>
              <w:keepNext/>
              <w:spacing w:after="30"/>
              <w:jc w:val="left"/>
            </w:pPr>
            <w:r w:rsidRPr="00DD2C50">
              <w:t>1 594 km</w:t>
            </w:r>
          </w:p>
        </w:tc>
        <w:tc>
          <w:tcPr>
            <w:tcW w:w="1364" w:type="dxa"/>
          </w:tcPr>
          <w:p w:rsidR="009F35C7" w:rsidRPr="00DD2C50" w:rsidRDefault="009F35C7" w:rsidP="009F35C7">
            <w:pPr>
              <w:pStyle w:val="ECCTabletext"/>
              <w:keepNext/>
              <w:spacing w:after="30"/>
              <w:jc w:val="left"/>
            </w:pPr>
            <w:r w:rsidRPr="00DD2C50">
              <w:t>1 450 km</w:t>
            </w:r>
          </w:p>
        </w:tc>
        <w:tc>
          <w:tcPr>
            <w:tcW w:w="1414" w:type="dxa"/>
          </w:tcPr>
          <w:p w:rsidR="009F35C7" w:rsidRPr="00DD2C50" w:rsidRDefault="009F35C7" w:rsidP="009F35C7">
            <w:pPr>
              <w:pStyle w:val="ECCTabletext"/>
              <w:keepNext/>
              <w:spacing w:after="30"/>
              <w:jc w:val="left"/>
            </w:pPr>
            <w:r w:rsidRPr="00DD2C50">
              <w:t>1 600 km</w:t>
            </w:r>
          </w:p>
        </w:tc>
        <w:tc>
          <w:tcPr>
            <w:tcW w:w="1271" w:type="dxa"/>
          </w:tcPr>
          <w:p w:rsidR="009F35C7" w:rsidRPr="00DD2C50" w:rsidRDefault="009F35C7" w:rsidP="009F35C7">
            <w:pPr>
              <w:pStyle w:val="ECCTabletext"/>
              <w:keepNext/>
              <w:spacing w:after="30"/>
              <w:jc w:val="left"/>
            </w:pPr>
            <w:r w:rsidRPr="00DD2C50">
              <w:t>2 000 km</w:t>
            </w:r>
          </w:p>
        </w:tc>
        <w:tc>
          <w:tcPr>
            <w:tcW w:w="1422" w:type="dxa"/>
          </w:tcPr>
          <w:p w:rsidR="009F35C7" w:rsidRPr="00DD2C50" w:rsidRDefault="009F35C7" w:rsidP="009F35C7">
            <w:pPr>
              <w:pStyle w:val="ECCTabletext"/>
              <w:keepNext/>
              <w:spacing w:after="30"/>
              <w:jc w:val="left"/>
            </w:pPr>
            <w:r w:rsidRPr="00DD2C50">
              <w:t>1 450 km</w:t>
            </w:r>
          </w:p>
        </w:tc>
      </w:tr>
      <w:tr w:rsidR="009F35C7" w:rsidRPr="00DD2C50" w:rsidTr="009F35C7">
        <w:tc>
          <w:tcPr>
            <w:tcW w:w="2268" w:type="dxa"/>
          </w:tcPr>
          <w:p w:rsidR="009F35C7" w:rsidRPr="00DD2C50" w:rsidRDefault="009F35C7" w:rsidP="009F35C7">
            <w:pPr>
              <w:pStyle w:val="ECCTabletext"/>
              <w:keepNext/>
              <w:spacing w:after="30"/>
              <w:jc w:val="left"/>
            </w:pPr>
            <w:r w:rsidRPr="00DD2C50">
              <w:t>Sensor antenna pattern</w:t>
            </w:r>
          </w:p>
        </w:tc>
        <w:tc>
          <w:tcPr>
            <w:tcW w:w="1900" w:type="dxa"/>
          </w:tcPr>
          <w:p w:rsidR="009F35C7" w:rsidRPr="00DD2C50" w:rsidRDefault="009F35C7" w:rsidP="000D7D51">
            <w:pPr>
              <w:pStyle w:val="ECCTabletext"/>
              <w:keepNext/>
              <w:spacing w:after="30"/>
              <w:jc w:val="left"/>
            </w:pPr>
            <w:r w:rsidRPr="00DD2C50">
              <w:t>See Rec</w:t>
            </w:r>
            <w:r>
              <w:t xml:space="preserve">ommendation </w:t>
            </w:r>
            <w:r w:rsidRPr="00DD2C50">
              <w:t>ITU</w:t>
            </w:r>
            <w:r w:rsidRPr="00DD2C50">
              <w:noBreakHyphen/>
              <w:t>R RS.1813</w:t>
            </w:r>
            <w:r>
              <w:t xml:space="preserve"> </w:t>
            </w:r>
            <w:r w:rsidR="000D7D51">
              <w:fldChar w:fldCharType="begin"/>
            </w:r>
            <w:r w:rsidR="000D7D51">
              <w:instrText xml:space="preserve"> REF _Ref536697004 \r \h </w:instrText>
            </w:r>
            <w:r w:rsidR="000D7D51">
              <w:fldChar w:fldCharType="separate"/>
            </w:r>
            <w:r w:rsidR="000D7D51">
              <w:t>[24]</w:t>
            </w:r>
            <w:r w:rsidR="000D7D51">
              <w:fldChar w:fldCharType="end"/>
            </w:r>
            <w:r w:rsidRPr="003F7456">
              <w:rPr>
                <w:rStyle w:val="ECCParagraph"/>
              </w:rPr>
              <w:t xml:space="preserve"> </w:t>
            </w:r>
            <w:r w:rsidRPr="00DD2C50">
              <w:t xml:space="preserve"> </w:t>
            </w:r>
          </w:p>
        </w:tc>
        <w:tc>
          <w:tcPr>
            <w:tcW w:w="1364" w:type="dxa"/>
          </w:tcPr>
          <w:p w:rsidR="009F35C7" w:rsidRPr="00DD2C50" w:rsidRDefault="009F35C7" w:rsidP="009F35C7">
            <w:pPr>
              <w:pStyle w:val="ECCTabletext"/>
              <w:keepNext/>
              <w:spacing w:after="30"/>
              <w:jc w:val="left"/>
            </w:pPr>
            <w:r w:rsidRPr="00DD2C50">
              <w:t>Fig. 8a</w:t>
            </w:r>
          </w:p>
        </w:tc>
        <w:tc>
          <w:tcPr>
            <w:tcW w:w="1414" w:type="dxa"/>
          </w:tcPr>
          <w:p w:rsidR="009F35C7" w:rsidRPr="00DD2C50" w:rsidRDefault="009F35C7" w:rsidP="009F35C7">
            <w:pPr>
              <w:pStyle w:val="ECCTabletext"/>
              <w:keepNext/>
              <w:spacing w:after="30"/>
              <w:jc w:val="left"/>
            </w:pPr>
            <w:r w:rsidRPr="00DD2C50">
              <w:t>Fig. 8b</w:t>
            </w:r>
          </w:p>
        </w:tc>
        <w:tc>
          <w:tcPr>
            <w:tcW w:w="2693" w:type="dxa"/>
            <w:gridSpan w:val="2"/>
          </w:tcPr>
          <w:p w:rsidR="009F35C7" w:rsidRPr="00DD2C50" w:rsidRDefault="009F35C7" w:rsidP="000D7D51">
            <w:pPr>
              <w:pStyle w:val="ECCTabletext"/>
              <w:keepNext/>
              <w:spacing w:after="30"/>
              <w:jc w:val="left"/>
            </w:pPr>
            <w:r w:rsidRPr="00DD2C50">
              <w:t xml:space="preserve">See </w:t>
            </w:r>
            <w:r>
              <w:t xml:space="preserve">Recommendation ITU-R </w:t>
            </w:r>
            <w:r w:rsidRPr="00DD2C50">
              <w:t>RS.1813</w:t>
            </w:r>
            <w:r>
              <w:t xml:space="preserve"> </w:t>
            </w:r>
            <w:r w:rsidR="000D7D51">
              <w:fldChar w:fldCharType="begin"/>
            </w:r>
            <w:r w:rsidR="000D7D51">
              <w:instrText xml:space="preserve"> REF _Ref536697004 \r \h </w:instrText>
            </w:r>
            <w:r w:rsidR="000D7D51">
              <w:fldChar w:fldCharType="separate"/>
            </w:r>
            <w:r w:rsidR="000D7D51">
              <w:t>[24]</w:t>
            </w:r>
            <w:r w:rsidR="000D7D51">
              <w:fldChar w:fldCharType="end"/>
            </w:r>
            <w:r w:rsidR="000D7D51" w:rsidRPr="003F7456" w:rsidDel="000D7D51">
              <w:rPr>
                <w:rStyle w:val="ECCParagraph"/>
              </w:rPr>
              <w:t xml:space="preserve"> </w:t>
            </w:r>
          </w:p>
        </w:tc>
      </w:tr>
      <w:tr w:rsidR="009F35C7" w:rsidRPr="00DD2C50" w:rsidTr="009F35C7">
        <w:tc>
          <w:tcPr>
            <w:tcW w:w="2268" w:type="dxa"/>
          </w:tcPr>
          <w:p w:rsidR="009F35C7" w:rsidRPr="00DD2C50" w:rsidRDefault="009F35C7" w:rsidP="009F35C7">
            <w:pPr>
              <w:pStyle w:val="ECCTabletext"/>
              <w:keepNext/>
              <w:spacing w:after="30"/>
              <w:jc w:val="left"/>
            </w:pPr>
            <w:r w:rsidRPr="00DD2C50">
              <w:t>Cold calibration ant. gain</w:t>
            </w:r>
          </w:p>
        </w:tc>
        <w:tc>
          <w:tcPr>
            <w:tcW w:w="1900" w:type="dxa"/>
          </w:tcPr>
          <w:p w:rsidR="009F35C7" w:rsidRPr="00DD2C50" w:rsidRDefault="009F35C7" w:rsidP="009F35C7">
            <w:pPr>
              <w:pStyle w:val="ECCTabletext"/>
              <w:keepNext/>
              <w:spacing w:after="30"/>
              <w:jc w:val="left"/>
            </w:pPr>
            <w:r w:rsidRPr="00DD2C50">
              <w:t>N/A</w:t>
            </w:r>
          </w:p>
        </w:tc>
        <w:tc>
          <w:tcPr>
            <w:tcW w:w="1364" w:type="dxa"/>
          </w:tcPr>
          <w:p w:rsidR="009F35C7" w:rsidRPr="00DD2C50" w:rsidRDefault="009F35C7" w:rsidP="009F35C7">
            <w:pPr>
              <w:pStyle w:val="ECCTabletext"/>
              <w:keepNext/>
              <w:spacing w:after="30"/>
              <w:jc w:val="left"/>
            </w:pPr>
            <w:r w:rsidRPr="00DD2C50">
              <w:t>29.1 dBi</w:t>
            </w:r>
          </w:p>
        </w:tc>
        <w:tc>
          <w:tcPr>
            <w:tcW w:w="2685" w:type="dxa"/>
            <w:gridSpan w:val="2"/>
          </w:tcPr>
          <w:p w:rsidR="009F35C7" w:rsidRPr="00DD2C50" w:rsidRDefault="009F35C7" w:rsidP="009F35C7">
            <w:pPr>
              <w:pStyle w:val="ECCTabletext"/>
              <w:keepNext/>
              <w:spacing w:after="30"/>
              <w:jc w:val="left"/>
            </w:pPr>
            <w:r w:rsidRPr="00DD2C50">
              <w:t>N/A</w:t>
            </w:r>
          </w:p>
        </w:tc>
        <w:tc>
          <w:tcPr>
            <w:tcW w:w="1422" w:type="dxa"/>
          </w:tcPr>
          <w:p w:rsidR="009F35C7" w:rsidRPr="00DD2C50" w:rsidRDefault="009F35C7" w:rsidP="009F35C7">
            <w:pPr>
              <w:pStyle w:val="ECCTabletext"/>
              <w:keepNext/>
              <w:spacing w:after="30"/>
              <w:jc w:val="left"/>
            </w:pPr>
            <w:r w:rsidRPr="00DD2C50">
              <w:t>29.6 dBi</w:t>
            </w:r>
          </w:p>
        </w:tc>
      </w:tr>
      <w:tr w:rsidR="009F35C7" w:rsidRPr="00DD2C50" w:rsidTr="009F35C7">
        <w:tc>
          <w:tcPr>
            <w:tcW w:w="2268" w:type="dxa"/>
          </w:tcPr>
          <w:p w:rsidR="009F35C7" w:rsidRPr="00DD2C50" w:rsidRDefault="009F35C7" w:rsidP="009F35C7">
            <w:pPr>
              <w:pStyle w:val="ECCTabletext"/>
              <w:keepNext/>
              <w:spacing w:after="30"/>
              <w:jc w:val="left"/>
            </w:pPr>
            <w:r w:rsidRPr="00DD2C50">
              <w:t>Cold calibration angle (degrees re. satellite track)</w:t>
            </w:r>
          </w:p>
        </w:tc>
        <w:tc>
          <w:tcPr>
            <w:tcW w:w="1900" w:type="dxa"/>
          </w:tcPr>
          <w:p w:rsidR="009F35C7" w:rsidRPr="00DD2C50" w:rsidRDefault="009F35C7" w:rsidP="009F35C7">
            <w:pPr>
              <w:pStyle w:val="ECCTabletext"/>
              <w:keepNext/>
              <w:spacing w:after="30"/>
              <w:jc w:val="left"/>
            </w:pPr>
            <w:r w:rsidRPr="00DD2C50">
              <w:t>N/A</w:t>
            </w:r>
          </w:p>
        </w:tc>
        <w:tc>
          <w:tcPr>
            <w:tcW w:w="1364" w:type="dxa"/>
          </w:tcPr>
          <w:p w:rsidR="009F35C7" w:rsidRPr="00DD2C50" w:rsidRDefault="009F35C7" w:rsidP="009F35C7">
            <w:pPr>
              <w:pStyle w:val="ECCTabletext"/>
              <w:keepNext/>
              <w:spacing w:after="30"/>
              <w:jc w:val="left"/>
            </w:pPr>
            <w:r w:rsidRPr="00DD2C50">
              <w:t>115.5º</w:t>
            </w:r>
          </w:p>
        </w:tc>
        <w:tc>
          <w:tcPr>
            <w:tcW w:w="2685" w:type="dxa"/>
            <w:gridSpan w:val="2"/>
          </w:tcPr>
          <w:p w:rsidR="009F35C7" w:rsidRPr="00DD2C50" w:rsidRDefault="009F35C7" w:rsidP="009F35C7">
            <w:pPr>
              <w:pStyle w:val="ECCTabletext"/>
              <w:keepNext/>
              <w:spacing w:after="30"/>
              <w:jc w:val="left"/>
            </w:pPr>
            <w:r w:rsidRPr="00DD2C50">
              <w:t>N/A</w:t>
            </w:r>
          </w:p>
        </w:tc>
        <w:tc>
          <w:tcPr>
            <w:tcW w:w="1422" w:type="dxa"/>
          </w:tcPr>
          <w:p w:rsidR="009F35C7" w:rsidRPr="00DD2C50" w:rsidRDefault="009F35C7" w:rsidP="009F35C7">
            <w:pPr>
              <w:pStyle w:val="ECCTabletext"/>
              <w:keepNext/>
              <w:spacing w:after="30"/>
              <w:jc w:val="left"/>
            </w:pPr>
            <w:r w:rsidRPr="00DD2C50">
              <w:t>115.5º</w:t>
            </w:r>
          </w:p>
        </w:tc>
      </w:tr>
      <w:tr w:rsidR="009F35C7" w:rsidRPr="00DD2C50" w:rsidTr="009F35C7">
        <w:tc>
          <w:tcPr>
            <w:tcW w:w="2268" w:type="dxa"/>
          </w:tcPr>
          <w:p w:rsidR="009F35C7" w:rsidRPr="00DD2C50" w:rsidRDefault="009F35C7" w:rsidP="009F35C7">
            <w:pPr>
              <w:pStyle w:val="ECCTabletext"/>
              <w:keepNext/>
              <w:spacing w:after="30"/>
              <w:jc w:val="left"/>
            </w:pPr>
            <w:r w:rsidRPr="00DD2C50">
              <w:t>Cold calibration angle (degrees re. nadir direction)</w:t>
            </w:r>
          </w:p>
        </w:tc>
        <w:tc>
          <w:tcPr>
            <w:tcW w:w="1900" w:type="dxa"/>
          </w:tcPr>
          <w:p w:rsidR="009F35C7" w:rsidRPr="00DD2C50" w:rsidRDefault="009F35C7" w:rsidP="009F35C7">
            <w:pPr>
              <w:pStyle w:val="ECCTabletext"/>
              <w:keepNext/>
              <w:spacing w:after="30"/>
              <w:jc w:val="left"/>
            </w:pPr>
            <w:r w:rsidRPr="00DD2C50">
              <w:t>N/A</w:t>
            </w:r>
          </w:p>
        </w:tc>
        <w:tc>
          <w:tcPr>
            <w:tcW w:w="1364" w:type="dxa"/>
          </w:tcPr>
          <w:p w:rsidR="009F35C7" w:rsidRPr="00DD2C50" w:rsidRDefault="009F35C7" w:rsidP="009F35C7">
            <w:pPr>
              <w:pStyle w:val="ECCTabletext"/>
              <w:keepNext/>
              <w:spacing w:after="30"/>
              <w:jc w:val="left"/>
            </w:pPr>
            <w:r w:rsidRPr="00DD2C50">
              <w:t>97.0º</w:t>
            </w:r>
          </w:p>
        </w:tc>
        <w:tc>
          <w:tcPr>
            <w:tcW w:w="2685" w:type="dxa"/>
            <w:gridSpan w:val="2"/>
          </w:tcPr>
          <w:p w:rsidR="009F35C7" w:rsidRPr="00DD2C50" w:rsidRDefault="009F35C7" w:rsidP="009F35C7">
            <w:pPr>
              <w:pStyle w:val="ECCTabletext"/>
              <w:keepNext/>
              <w:spacing w:after="30"/>
              <w:jc w:val="left"/>
            </w:pPr>
            <w:r w:rsidRPr="00DD2C50">
              <w:t>N/A</w:t>
            </w:r>
          </w:p>
        </w:tc>
        <w:tc>
          <w:tcPr>
            <w:tcW w:w="1422" w:type="dxa"/>
          </w:tcPr>
          <w:p w:rsidR="009F35C7" w:rsidRPr="00DD2C50" w:rsidRDefault="009F35C7" w:rsidP="009F35C7">
            <w:pPr>
              <w:pStyle w:val="ECCTabletext"/>
              <w:keepNext/>
              <w:spacing w:after="30"/>
              <w:jc w:val="left"/>
            </w:pPr>
            <w:r w:rsidRPr="00DD2C50">
              <w:t>97.0º</w:t>
            </w:r>
          </w:p>
        </w:tc>
      </w:tr>
      <w:tr w:rsidR="009F35C7" w:rsidRPr="00DD2C50" w:rsidTr="005A5FA6">
        <w:tc>
          <w:tcPr>
            <w:tcW w:w="9639" w:type="dxa"/>
            <w:gridSpan w:val="6"/>
          </w:tcPr>
          <w:p w:rsidR="009F35C7" w:rsidRPr="00DD2C50" w:rsidRDefault="009F35C7" w:rsidP="009F35C7">
            <w:pPr>
              <w:pStyle w:val="ECCTabletext"/>
              <w:keepNext/>
              <w:spacing w:after="30"/>
              <w:jc w:val="left"/>
            </w:pPr>
            <w:r w:rsidRPr="00DD2C50">
              <w:t>Sensor receiver parameters</w:t>
            </w:r>
          </w:p>
        </w:tc>
      </w:tr>
      <w:tr w:rsidR="009F35C7" w:rsidRPr="00DD2C50" w:rsidTr="009F35C7">
        <w:tc>
          <w:tcPr>
            <w:tcW w:w="2268" w:type="dxa"/>
          </w:tcPr>
          <w:p w:rsidR="009F35C7" w:rsidRPr="00DD2C50" w:rsidRDefault="009F35C7" w:rsidP="009F35C7">
            <w:pPr>
              <w:pStyle w:val="ECCTabletext"/>
              <w:keepNext/>
              <w:spacing w:after="30"/>
              <w:jc w:val="left"/>
            </w:pPr>
            <w:r w:rsidRPr="00DD2C50">
              <w:t>Sensor integration time</w:t>
            </w:r>
          </w:p>
        </w:tc>
        <w:tc>
          <w:tcPr>
            <w:tcW w:w="1900" w:type="dxa"/>
          </w:tcPr>
          <w:p w:rsidR="009F35C7" w:rsidRPr="00DD2C50" w:rsidRDefault="009F35C7" w:rsidP="009F35C7">
            <w:pPr>
              <w:pStyle w:val="ECCTabletext"/>
              <w:keepNext/>
              <w:spacing w:after="30"/>
              <w:jc w:val="left"/>
            </w:pPr>
            <w:r w:rsidRPr="00DD2C50">
              <w:t>1 ms</w:t>
            </w:r>
          </w:p>
        </w:tc>
        <w:tc>
          <w:tcPr>
            <w:tcW w:w="1364" w:type="dxa"/>
          </w:tcPr>
          <w:p w:rsidR="009F35C7" w:rsidRPr="00DD2C50" w:rsidRDefault="009F35C7" w:rsidP="009F35C7">
            <w:pPr>
              <w:pStyle w:val="ECCTabletext"/>
              <w:keepNext/>
              <w:spacing w:after="30"/>
              <w:jc w:val="left"/>
            </w:pPr>
            <w:r w:rsidRPr="00DD2C50">
              <w:t>2.5 ms</w:t>
            </w:r>
          </w:p>
        </w:tc>
        <w:tc>
          <w:tcPr>
            <w:tcW w:w="1414" w:type="dxa"/>
          </w:tcPr>
          <w:p w:rsidR="009F35C7" w:rsidRPr="00DD2C50" w:rsidRDefault="009F35C7" w:rsidP="009F35C7">
            <w:pPr>
              <w:pStyle w:val="ECCTabletext"/>
              <w:keepNext/>
              <w:spacing w:after="30"/>
              <w:jc w:val="left"/>
            </w:pPr>
            <w:r w:rsidRPr="00DD2C50">
              <w:t>2.47 ms</w:t>
            </w:r>
          </w:p>
        </w:tc>
        <w:tc>
          <w:tcPr>
            <w:tcW w:w="1271" w:type="dxa"/>
          </w:tcPr>
          <w:p w:rsidR="009F35C7" w:rsidRPr="00DD2C50" w:rsidRDefault="009F35C7" w:rsidP="009F35C7">
            <w:pPr>
              <w:pStyle w:val="ECCTabletext"/>
              <w:keepNext/>
              <w:spacing w:after="30"/>
              <w:jc w:val="left"/>
            </w:pPr>
            <w:r w:rsidRPr="00DD2C50">
              <w:t>N/A</w:t>
            </w:r>
          </w:p>
        </w:tc>
        <w:tc>
          <w:tcPr>
            <w:tcW w:w="1422" w:type="dxa"/>
          </w:tcPr>
          <w:p w:rsidR="009F35C7" w:rsidRPr="00DD2C50" w:rsidRDefault="009F35C7" w:rsidP="009F35C7">
            <w:pPr>
              <w:pStyle w:val="ECCTabletext"/>
              <w:keepNext/>
              <w:spacing w:after="30"/>
              <w:jc w:val="left"/>
            </w:pPr>
            <w:r w:rsidRPr="00DD2C50">
              <w:t>2.5 ms</w:t>
            </w:r>
          </w:p>
        </w:tc>
      </w:tr>
      <w:tr w:rsidR="009F35C7" w:rsidRPr="00DD2C50" w:rsidTr="009F35C7">
        <w:tc>
          <w:tcPr>
            <w:tcW w:w="2268" w:type="dxa"/>
          </w:tcPr>
          <w:p w:rsidR="009F35C7" w:rsidRPr="00DD2C50" w:rsidRDefault="009F35C7" w:rsidP="009F35C7">
            <w:pPr>
              <w:pStyle w:val="ECCTabletext"/>
              <w:keepNext/>
              <w:spacing w:after="30"/>
              <w:jc w:val="left"/>
            </w:pPr>
            <w:r w:rsidRPr="00DD2C50">
              <w:t>Channel bandwidth</w:t>
            </w:r>
          </w:p>
        </w:tc>
        <w:tc>
          <w:tcPr>
            <w:tcW w:w="1900" w:type="dxa"/>
          </w:tcPr>
          <w:p w:rsidR="009F35C7" w:rsidRPr="00DD2C50" w:rsidRDefault="009F35C7" w:rsidP="009F35C7">
            <w:pPr>
              <w:pStyle w:val="ECCTabletext"/>
              <w:keepNext/>
              <w:spacing w:after="30"/>
              <w:jc w:val="left"/>
            </w:pPr>
            <w:r w:rsidRPr="00DD2C50">
              <w:t>100 MHz</w:t>
            </w:r>
          </w:p>
        </w:tc>
        <w:tc>
          <w:tcPr>
            <w:tcW w:w="5471" w:type="dxa"/>
            <w:gridSpan w:val="4"/>
          </w:tcPr>
          <w:p w:rsidR="009F35C7" w:rsidRPr="00DD2C50" w:rsidRDefault="009F35C7" w:rsidP="009F35C7">
            <w:pPr>
              <w:pStyle w:val="ECCTabletext"/>
              <w:keepNext/>
              <w:spacing w:after="30"/>
              <w:jc w:val="left"/>
            </w:pPr>
            <w:r w:rsidRPr="00DD2C50">
              <w:t>100 MHz centred at 10.65 GHz</w:t>
            </w:r>
          </w:p>
        </w:tc>
      </w:tr>
      <w:tr w:rsidR="009F35C7" w:rsidRPr="00DD2C50" w:rsidTr="005A5FA6">
        <w:tc>
          <w:tcPr>
            <w:tcW w:w="9639" w:type="dxa"/>
            <w:gridSpan w:val="6"/>
          </w:tcPr>
          <w:p w:rsidR="009F35C7" w:rsidRPr="00DD2C50" w:rsidRDefault="009F35C7" w:rsidP="009F35C7">
            <w:pPr>
              <w:pStyle w:val="ECCTabletext"/>
              <w:keepNext/>
              <w:spacing w:after="30"/>
              <w:jc w:val="left"/>
            </w:pPr>
            <w:r w:rsidRPr="00DD2C50">
              <w:t>Measurement spatial resolution</w:t>
            </w:r>
          </w:p>
        </w:tc>
      </w:tr>
      <w:tr w:rsidR="009F35C7" w:rsidRPr="00DD2C50" w:rsidTr="009F35C7">
        <w:tc>
          <w:tcPr>
            <w:tcW w:w="2268" w:type="dxa"/>
          </w:tcPr>
          <w:p w:rsidR="009F35C7" w:rsidRPr="00DD2C50" w:rsidRDefault="009F35C7" w:rsidP="009F35C7">
            <w:pPr>
              <w:pStyle w:val="ECCTabletext"/>
              <w:keepNext/>
              <w:spacing w:after="30"/>
              <w:jc w:val="left"/>
            </w:pPr>
            <w:r w:rsidRPr="00DD2C50">
              <w:t>Horizontal resolution</w:t>
            </w:r>
          </w:p>
        </w:tc>
        <w:tc>
          <w:tcPr>
            <w:tcW w:w="1900" w:type="dxa"/>
          </w:tcPr>
          <w:p w:rsidR="009F35C7" w:rsidRPr="00DD2C50" w:rsidRDefault="009F35C7" w:rsidP="009F35C7">
            <w:pPr>
              <w:pStyle w:val="ECCTabletext"/>
              <w:keepNext/>
              <w:spacing w:after="30"/>
              <w:jc w:val="left"/>
            </w:pPr>
            <w:r w:rsidRPr="00DD2C50">
              <w:t>38 km</w:t>
            </w:r>
          </w:p>
        </w:tc>
        <w:tc>
          <w:tcPr>
            <w:tcW w:w="1364" w:type="dxa"/>
          </w:tcPr>
          <w:p w:rsidR="009F35C7" w:rsidRPr="00DD2C50" w:rsidRDefault="009F35C7" w:rsidP="009F35C7">
            <w:pPr>
              <w:pStyle w:val="ECCTabletext"/>
              <w:keepNext/>
              <w:spacing w:after="30"/>
              <w:jc w:val="left"/>
            </w:pPr>
            <w:r w:rsidRPr="00DD2C50">
              <w:t>27 km</w:t>
            </w:r>
          </w:p>
        </w:tc>
        <w:tc>
          <w:tcPr>
            <w:tcW w:w="1414" w:type="dxa"/>
          </w:tcPr>
          <w:p w:rsidR="009F35C7" w:rsidRPr="00DD2C50" w:rsidRDefault="009F35C7" w:rsidP="009F35C7">
            <w:pPr>
              <w:pStyle w:val="ECCTabletext"/>
              <w:keepNext/>
              <w:spacing w:after="30"/>
              <w:jc w:val="left"/>
            </w:pPr>
            <w:r w:rsidRPr="00DD2C50">
              <w:t>15 km</w:t>
            </w:r>
          </w:p>
        </w:tc>
        <w:tc>
          <w:tcPr>
            <w:tcW w:w="1271" w:type="dxa"/>
          </w:tcPr>
          <w:p w:rsidR="009F35C7" w:rsidRPr="00DD2C50" w:rsidRDefault="009F35C7" w:rsidP="009F35C7">
            <w:pPr>
              <w:pStyle w:val="ECCTabletext"/>
              <w:keepNext/>
              <w:spacing w:after="30"/>
              <w:jc w:val="left"/>
            </w:pPr>
            <w:r w:rsidRPr="00DD2C50">
              <w:t>38 km</w:t>
            </w:r>
          </w:p>
        </w:tc>
        <w:tc>
          <w:tcPr>
            <w:tcW w:w="1422" w:type="dxa"/>
          </w:tcPr>
          <w:p w:rsidR="009F35C7" w:rsidRPr="00DD2C50" w:rsidRDefault="009F35C7" w:rsidP="009F35C7">
            <w:pPr>
              <w:pStyle w:val="ECCTabletext"/>
              <w:keepNext/>
              <w:spacing w:after="30"/>
              <w:jc w:val="left"/>
            </w:pPr>
            <w:r w:rsidRPr="00DD2C50">
              <w:t>23 km</w:t>
            </w:r>
          </w:p>
        </w:tc>
      </w:tr>
      <w:tr w:rsidR="009F35C7" w:rsidRPr="00DD2C50" w:rsidTr="009F35C7">
        <w:tc>
          <w:tcPr>
            <w:tcW w:w="2268" w:type="dxa"/>
          </w:tcPr>
          <w:p w:rsidR="009F35C7" w:rsidRPr="00DD2C50" w:rsidRDefault="009F35C7" w:rsidP="009F35C7">
            <w:pPr>
              <w:pStyle w:val="ECCTabletext"/>
              <w:keepNext/>
              <w:spacing w:after="30"/>
              <w:jc w:val="left"/>
            </w:pPr>
            <w:r w:rsidRPr="00DD2C50">
              <w:t>Vertical resolution</w:t>
            </w:r>
          </w:p>
        </w:tc>
        <w:tc>
          <w:tcPr>
            <w:tcW w:w="1900" w:type="dxa"/>
          </w:tcPr>
          <w:p w:rsidR="009F35C7" w:rsidRPr="00DD2C50" w:rsidRDefault="009F35C7" w:rsidP="009F35C7">
            <w:pPr>
              <w:pStyle w:val="ECCTabletext"/>
              <w:keepNext/>
              <w:spacing w:after="30"/>
              <w:jc w:val="left"/>
            </w:pPr>
            <w:r w:rsidRPr="00DD2C50">
              <w:t>38 km</w:t>
            </w:r>
          </w:p>
        </w:tc>
        <w:tc>
          <w:tcPr>
            <w:tcW w:w="1364" w:type="dxa"/>
          </w:tcPr>
          <w:p w:rsidR="009F35C7" w:rsidRPr="00DD2C50" w:rsidRDefault="009F35C7" w:rsidP="009F35C7">
            <w:pPr>
              <w:pStyle w:val="ECCTabletext"/>
              <w:keepNext/>
              <w:spacing w:after="30"/>
              <w:jc w:val="left"/>
            </w:pPr>
            <w:r w:rsidRPr="00DD2C50">
              <w:t>47 km</w:t>
            </w:r>
          </w:p>
        </w:tc>
        <w:tc>
          <w:tcPr>
            <w:tcW w:w="1414" w:type="dxa"/>
          </w:tcPr>
          <w:p w:rsidR="009F35C7" w:rsidRPr="00DD2C50" w:rsidRDefault="009F35C7" w:rsidP="009F35C7">
            <w:pPr>
              <w:pStyle w:val="ECCTabletext"/>
              <w:keepNext/>
              <w:spacing w:after="30"/>
              <w:jc w:val="left"/>
            </w:pPr>
            <w:r w:rsidRPr="00DD2C50">
              <w:t>15 km</w:t>
            </w:r>
          </w:p>
        </w:tc>
        <w:tc>
          <w:tcPr>
            <w:tcW w:w="1271" w:type="dxa"/>
          </w:tcPr>
          <w:p w:rsidR="009F35C7" w:rsidRPr="00DD2C50" w:rsidRDefault="009F35C7" w:rsidP="009F35C7">
            <w:pPr>
              <w:pStyle w:val="ECCTabletext"/>
              <w:keepNext/>
              <w:spacing w:after="30"/>
              <w:jc w:val="left"/>
            </w:pPr>
            <w:r w:rsidRPr="00DD2C50">
              <w:t>38 km</w:t>
            </w:r>
          </w:p>
        </w:tc>
        <w:tc>
          <w:tcPr>
            <w:tcW w:w="1422" w:type="dxa"/>
          </w:tcPr>
          <w:p w:rsidR="009F35C7" w:rsidRPr="00DD2C50" w:rsidRDefault="009F35C7" w:rsidP="009F35C7">
            <w:pPr>
              <w:pStyle w:val="ECCTabletext"/>
              <w:keepNext/>
              <w:spacing w:after="30"/>
              <w:jc w:val="left"/>
            </w:pPr>
            <w:r w:rsidRPr="00DD2C50">
              <w:t>41 km</w:t>
            </w:r>
          </w:p>
        </w:tc>
      </w:tr>
    </w:tbl>
    <w:p w:rsidR="009F35C7" w:rsidRPr="002E5394" w:rsidRDefault="009F35C7" w:rsidP="009F35C7">
      <w:pPr>
        <w:pStyle w:val="Heading3"/>
        <w:rPr>
          <w:lang w:val="en-GB"/>
        </w:rPr>
      </w:pPr>
      <w:bookmarkStart w:id="311" w:name="_Toc504563299"/>
      <w:bookmarkStart w:id="312" w:name="_Toc536696524"/>
      <w:bookmarkStart w:id="313" w:name="_Toc536700384"/>
      <w:r w:rsidRPr="002E5394">
        <w:rPr>
          <w:lang w:val="en-GB"/>
        </w:rPr>
        <w:lastRenderedPageBreak/>
        <w:t>Meteor-3M satellite system description</w:t>
      </w:r>
      <w:bookmarkEnd w:id="311"/>
      <w:bookmarkEnd w:id="312"/>
      <w:bookmarkEnd w:id="313"/>
    </w:p>
    <w:p w:rsidR="009F35C7" w:rsidRPr="00CD312E" w:rsidRDefault="009F35C7" w:rsidP="009F35C7">
      <w:pPr>
        <w:keepNext/>
        <w:rPr>
          <w:rStyle w:val="ECCParagraph"/>
        </w:rPr>
      </w:pPr>
      <w:r w:rsidRPr="00DD2C50">
        <w:rPr>
          <w:rStyle w:val="ECCParagraph"/>
        </w:rPr>
        <w:t>Meteor-3M satellite system comprises of two satellites, Meteor-M №1 (launched in 2009) and Meteor-M №2 (launched in 2014), deployed in sun-synchronous circular orbit (LTAN 9:30) with orbit height of 835 km and inclination around 98.8°. Each satellite carries passive instrument, representing a multi-channel conical scan radiometer, using 0.65 m (-3 dB beamwidth is 2.9°) reflector receiving antenna (H, V polari</w:t>
      </w:r>
      <w:r>
        <w:rPr>
          <w:rStyle w:val="ECCParagraph"/>
        </w:rPr>
        <w:t>sa</w:t>
      </w:r>
      <w:r w:rsidRPr="00DD2C50">
        <w:rPr>
          <w:rStyle w:val="ECCParagraph"/>
        </w:rPr>
        <w:t xml:space="preserve">tions are used) with maximum gain of 34.3 dBi and off-nadir pointing angle of 53.3°. </w:t>
      </w:r>
    </w:p>
    <w:p w:rsidR="009F35C7" w:rsidRPr="00DD2C50" w:rsidRDefault="009F35C7" w:rsidP="009F35C7">
      <w:pPr>
        <w:keepNext/>
        <w:rPr>
          <w:rStyle w:val="ECCParagraph"/>
        </w:rPr>
      </w:pPr>
      <w:r w:rsidRPr="00DD2C50">
        <w:rPr>
          <w:rStyle w:val="ECCParagraph"/>
        </w:rPr>
        <w:t xml:space="preserve">10.65 GHz channel is used to make measurements of Water Surface Temperatures (WST) and has </w:t>
      </w:r>
      <w:proofErr w:type="gramStart"/>
      <w:r w:rsidRPr="00DD2C50">
        <w:rPr>
          <w:rStyle w:val="ECCParagraph"/>
        </w:rPr>
        <w:t>a sensitivity</w:t>
      </w:r>
      <w:proofErr w:type="gramEnd"/>
      <w:r w:rsidRPr="00DD2C50">
        <w:rPr>
          <w:rStyle w:val="ECCParagraph"/>
        </w:rPr>
        <w:t xml:space="preserve"> (radiometric resolution) of 0.06 K, separate cold calibration channel is applied to increase accuracy. Cold calibration channel receiving antenna (0.24*0.2 m, -3 dB beamwidth is 10 degrees, maximum gain is 25.4 dBi) is oriented in the upper hemisphere and measures the brightness temperature of sky. </w:t>
      </w:r>
    </w:p>
    <w:p w:rsidR="009F35C7" w:rsidRPr="00DD2C50" w:rsidRDefault="009F35C7" w:rsidP="009F35C7">
      <w:pPr>
        <w:keepNext/>
        <w:rPr>
          <w:rStyle w:val="ECCParagraph"/>
        </w:rPr>
      </w:pPr>
      <w:r w:rsidRPr="00DD2C50">
        <w:rPr>
          <w:rStyle w:val="ECCParagraph"/>
        </w:rPr>
        <w:t>A next generation meteorological satellite, Meteor-MP, is planned for launch after 2021, which would carry an advanced conical scan radiometer with a 0.9 m reflector receiving antenna with improved side-lobe performance, reaching a sensitivity of 0.03 K in the 10.65 GHz channel.</w:t>
      </w:r>
    </w:p>
    <w:p w:rsidR="009F35C7" w:rsidRPr="002E5394" w:rsidRDefault="009F35C7" w:rsidP="009F35C7">
      <w:pPr>
        <w:pStyle w:val="Heading3"/>
        <w:rPr>
          <w:lang w:val="en-GB"/>
        </w:rPr>
      </w:pPr>
      <w:bookmarkStart w:id="314" w:name="_Toc504563300"/>
      <w:bookmarkStart w:id="315" w:name="_Toc536696525"/>
      <w:bookmarkStart w:id="316" w:name="_Toc536700385"/>
      <w:r w:rsidRPr="002E5394">
        <w:rPr>
          <w:lang w:val="en-GB"/>
        </w:rPr>
        <w:t>Protection criteria</w:t>
      </w:r>
      <w:bookmarkEnd w:id="314"/>
      <w:bookmarkEnd w:id="315"/>
      <w:bookmarkEnd w:id="316"/>
    </w:p>
    <w:p w:rsidR="009F35C7" w:rsidRPr="00DD2C50" w:rsidRDefault="009F35C7" w:rsidP="009F35C7">
      <w:r w:rsidRPr="00DD2C50">
        <w:rPr>
          <w:rStyle w:val="ECCParagraph"/>
        </w:rPr>
        <w:t>Recommendation ITU-R RS.2017-0</w:t>
      </w:r>
      <w:r w:rsidR="000D7D51">
        <w:rPr>
          <w:rStyle w:val="ECCParagraph"/>
        </w:rPr>
        <w:t xml:space="preserve"> </w:t>
      </w:r>
      <w:r w:rsidR="000D7D51">
        <w:rPr>
          <w:rStyle w:val="ECCParagraph"/>
        </w:rPr>
        <w:fldChar w:fldCharType="begin"/>
      </w:r>
      <w:r w:rsidR="000D7D51">
        <w:rPr>
          <w:rStyle w:val="ECCParagraph"/>
        </w:rPr>
        <w:instrText xml:space="preserve"> REF _Ref536697031 \r \h </w:instrText>
      </w:r>
      <w:r w:rsidR="000D7D51">
        <w:rPr>
          <w:rStyle w:val="ECCParagraph"/>
        </w:rPr>
      </w:r>
      <w:r w:rsidR="000D7D51">
        <w:rPr>
          <w:rStyle w:val="ECCParagraph"/>
        </w:rPr>
        <w:fldChar w:fldCharType="separate"/>
      </w:r>
      <w:r w:rsidR="000D7D51">
        <w:rPr>
          <w:rStyle w:val="ECCParagraph"/>
        </w:rPr>
        <w:t>[26]</w:t>
      </w:r>
      <w:r w:rsidR="000D7D51">
        <w:rPr>
          <w:rStyle w:val="ECCParagraph"/>
        </w:rPr>
        <w:fldChar w:fldCharType="end"/>
      </w:r>
      <w:r w:rsidR="002C27EA">
        <w:rPr>
          <w:rStyle w:val="ECCParagraph"/>
        </w:rPr>
        <w:t xml:space="preserve"> </w:t>
      </w:r>
      <w:r w:rsidRPr="00DD2C50">
        <w:rPr>
          <w:rStyle w:val="ECCParagraph"/>
        </w:rPr>
        <w:t xml:space="preserve">specifies permissible interference level at the input of passive instrument receiver as 20% of the radiometer threshold power, which is based on radiometer sensitivity. For a typical value of 0.1 K, provided in Recommendation ITU-R RS.2017-0, the permissible interference level is </w:t>
      </w:r>
      <w:r>
        <w:rPr>
          <w:rStyle w:val="ECCParagraph"/>
        </w:rPr>
        <w:softHyphen/>
      </w:r>
      <w:r w:rsidRPr="00DD2C50">
        <w:rPr>
          <w:rStyle w:val="ECCParagraph"/>
        </w:rPr>
        <w:t>166 dBW</w:t>
      </w:r>
      <w:proofErr w:type="gramStart"/>
      <w:r w:rsidRPr="00DD2C50">
        <w:rPr>
          <w:rStyle w:val="ECCParagraph"/>
        </w:rPr>
        <w:t>/(</w:t>
      </w:r>
      <w:proofErr w:type="gramEnd"/>
      <w:r w:rsidRPr="00DD2C50">
        <w:rPr>
          <w:rStyle w:val="ECCParagraph"/>
        </w:rPr>
        <w:t xml:space="preserve">100 MHz). For Meteor-M, for which the sensitivity is 0.06 K, the permissible interference level is </w:t>
      </w:r>
      <w:r w:rsidRPr="00DD2C50">
        <w:rPr>
          <w:rStyle w:val="ECCParagraph"/>
        </w:rPr>
        <w:br/>
        <w:t>-168 dBW</w:t>
      </w:r>
      <w:proofErr w:type="gramStart"/>
      <w:r w:rsidRPr="00DD2C50">
        <w:rPr>
          <w:rStyle w:val="ECCParagraph"/>
        </w:rPr>
        <w:t>/(</w:t>
      </w:r>
      <w:proofErr w:type="gramEnd"/>
      <w:r w:rsidRPr="00DD2C50">
        <w:rPr>
          <w:rStyle w:val="ECCParagraph"/>
        </w:rPr>
        <w:t>100 MHz). The above values should not to be exceeded more than 0.1% of the time. The reference measurement area is a square on the earth of 10 000 000 km².</w:t>
      </w:r>
    </w:p>
    <w:p w:rsidR="009F35C7" w:rsidRPr="00DD2C50" w:rsidRDefault="009F35C7" w:rsidP="009F35C7">
      <w:pPr>
        <w:pStyle w:val="Heading1"/>
        <w:rPr>
          <w:lang w:val="en-GB"/>
        </w:rPr>
      </w:pPr>
      <w:bookmarkStart w:id="317" w:name="_Toc477331959"/>
      <w:bookmarkStart w:id="318" w:name="_Toc504563350"/>
      <w:bookmarkStart w:id="319" w:name="_Toc536696526"/>
      <w:bookmarkStart w:id="320" w:name="_Toc536700386"/>
      <w:r w:rsidRPr="00DD2C50">
        <w:rPr>
          <w:lang w:val="en-GB"/>
        </w:rPr>
        <w:lastRenderedPageBreak/>
        <w:t xml:space="preserve">Protection of aircraft from ES deployed in vicinity of </w:t>
      </w:r>
      <w:bookmarkEnd w:id="317"/>
      <w:r w:rsidRPr="00DD2C50">
        <w:rPr>
          <w:lang w:val="en-GB"/>
        </w:rPr>
        <w:t>aircraft</w:t>
      </w:r>
      <w:bookmarkEnd w:id="318"/>
      <w:bookmarkEnd w:id="319"/>
      <w:bookmarkEnd w:id="320"/>
    </w:p>
    <w:p w:rsidR="009F35C7" w:rsidRPr="00CD312E" w:rsidRDefault="009F35C7" w:rsidP="009F35C7">
      <w:pPr>
        <w:rPr>
          <w:rStyle w:val="ECCParagraph"/>
        </w:rPr>
      </w:pPr>
      <w:r w:rsidRPr="00DD2C50">
        <w:rPr>
          <w:rStyle w:val="ECCParagraph"/>
        </w:rPr>
        <w:t xml:space="preserve">ECC Report 272 </w:t>
      </w:r>
      <w:r w:rsidR="000D7D51">
        <w:rPr>
          <w:rStyle w:val="ECCParagraph"/>
        </w:rPr>
        <w:fldChar w:fldCharType="begin"/>
      </w:r>
      <w:r w:rsidR="000D7D51">
        <w:rPr>
          <w:rStyle w:val="ECCParagraph"/>
        </w:rPr>
        <w:instrText xml:space="preserve"> REF _Ref536696438 \r \h </w:instrText>
      </w:r>
      <w:r w:rsidR="000D7D51">
        <w:rPr>
          <w:rStyle w:val="ECCParagraph"/>
        </w:rPr>
      </w:r>
      <w:r w:rsidR="000D7D51">
        <w:rPr>
          <w:rStyle w:val="ECCParagraph"/>
        </w:rPr>
        <w:fldChar w:fldCharType="separate"/>
      </w:r>
      <w:r w:rsidR="000D7D51">
        <w:rPr>
          <w:rStyle w:val="ECCParagraph"/>
        </w:rPr>
        <w:t>[2]</w:t>
      </w:r>
      <w:r w:rsidR="000D7D51">
        <w:rPr>
          <w:rStyle w:val="ECCParagraph"/>
        </w:rPr>
        <w:fldChar w:fldCharType="end"/>
      </w:r>
      <w:r w:rsidRPr="00DD2C50">
        <w:rPr>
          <w:rStyle w:val="ECCParagraph"/>
        </w:rPr>
        <w:t xml:space="preserve"> specifies that there would be no additional constraint imposed on land mobile or airborne FSS earth stations operating with e.i.r.p. lower than 54.4 dBW in Ku-band. The e.i.r.p. of NGSO earth stations documented in this Report is 34 dBW, 20 below the e.i.r.p. limit. There would therefore be no restriction on the operation of NGSO earth station within or in the vicinity of aircraft.</w:t>
      </w:r>
    </w:p>
    <w:p w:rsidR="009F35C7" w:rsidRPr="00DD2C50" w:rsidRDefault="009F35C7" w:rsidP="009F35C7">
      <w:pPr>
        <w:rPr>
          <w:rStyle w:val="ECCParagraph"/>
        </w:rPr>
      </w:pPr>
    </w:p>
    <w:p w:rsidR="009F35C7" w:rsidRPr="00CD312E" w:rsidRDefault="009F35C7" w:rsidP="009F35C7">
      <w:pPr>
        <w:pStyle w:val="Heading1"/>
        <w:rPr>
          <w:lang w:val="en-GB"/>
        </w:rPr>
      </w:pPr>
      <w:bookmarkStart w:id="321" w:name="_Toc477331960"/>
      <w:bookmarkStart w:id="322" w:name="_Toc504563351"/>
      <w:bookmarkStart w:id="323" w:name="_Toc536696527"/>
      <w:bookmarkStart w:id="324" w:name="_Toc536700387"/>
      <w:r w:rsidRPr="00CD312E">
        <w:rPr>
          <w:lang w:val="en-GB"/>
        </w:rPr>
        <w:lastRenderedPageBreak/>
        <w:t>Conclusions</w:t>
      </w:r>
      <w:bookmarkEnd w:id="321"/>
      <w:bookmarkEnd w:id="322"/>
      <w:bookmarkEnd w:id="323"/>
      <w:bookmarkEnd w:id="324"/>
    </w:p>
    <w:p w:rsidR="009F35C7" w:rsidRPr="00CD312E" w:rsidRDefault="009F35C7" w:rsidP="009F35C7">
      <w:pPr>
        <w:rPr>
          <w:rStyle w:val="ECCParagraph"/>
        </w:rPr>
      </w:pPr>
      <w:bookmarkStart w:id="325" w:name="_Toc476062936"/>
      <w:bookmarkStart w:id="326" w:name="_Toc476063341"/>
      <w:bookmarkStart w:id="327" w:name="_Toc467176013"/>
      <w:bookmarkStart w:id="328" w:name="_Toc477331961"/>
      <w:bookmarkEnd w:id="325"/>
      <w:bookmarkEnd w:id="326"/>
      <w:r w:rsidRPr="00DD2C50">
        <w:rPr>
          <w:rStyle w:val="ECCParagraph"/>
        </w:rPr>
        <w:t>This Report contains compatibility and sharing studies between the operations of non-Geostationary Satellite Orbit (NGSO) Fixed Satellite Service (FSS) systems in both space-to-Earth and Earth-to-space directions and the incumbent services. The Report also looks at the protection of aircraft from Earth stations deployed near airports.</w:t>
      </w:r>
    </w:p>
    <w:p w:rsidR="009F35C7" w:rsidRPr="00DD2C50" w:rsidRDefault="009F35C7" w:rsidP="009F35C7">
      <w:pPr>
        <w:rPr>
          <w:rStyle w:val="ECCParagraph"/>
        </w:rPr>
      </w:pPr>
      <w:r w:rsidRPr="00DD2C50">
        <w:rPr>
          <w:rStyle w:val="ECCParagraph"/>
        </w:rPr>
        <w:t xml:space="preserve">The studies cover the compatibility of the operations in the FSS downlink allocation in the band </w:t>
      </w:r>
      <w:r w:rsidRPr="00DD2C50">
        <w:rPr>
          <w:rStyle w:val="ECCParagraph"/>
        </w:rPr>
        <w:br/>
        <w:t xml:space="preserve">10.7-12.75 GHz with the radio astronomy service (RAS) and the EESS (earth </w:t>
      </w:r>
      <w:r>
        <w:rPr>
          <w:rStyle w:val="ECCParagraph"/>
        </w:rPr>
        <w:t xml:space="preserve">exploration-satellite </w:t>
      </w:r>
      <w:r w:rsidRPr="00DD2C50">
        <w:rPr>
          <w:rStyle w:val="ECCParagraph"/>
        </w:rPr>
        <w:t>service) (passive), and the compatibility of the earth stations using the FSS uplink allocation in the band 14-14.5 GHz with the fixed service (FS) and the RAS. Two kinds of earth stations were considered in these studies, namely the fixed stations and earth stations in motion (ESIM). The ESIM include mobile stations on land, ships and aircraft.</w:t>
      </w:r>
    </w:p>
    <w:p w:rsidR="009F35C7" w:rsidRPr="00DD2C50" w:rsidRDefault="009F35C7" w:rsidP="009F35C7">
      <w:pPr>
        <w:rPr>
          <w:rStyle w:val="ECCParagraph"/>
        </w:rPr>
      </w:pPr>
      <w:r w:rsidRPr="00DD2C50">
        <w:rPr>
          <w:rStyle w:val="ECCParagraph"/>
        </w:rPr>
        <w:t xml:space="preserve">With regard to the FSS downlink allocation in the band 10.7-12.75 GHz, the studies have only addressed two NGSO FSS systems (OneWeb and SpaceX) for which specific characteristics have been made available at the time this Report was written. The studies have been conducted to determine unwanted emissions e.i.r.p. levels that have to be met in each beam of any satellite of this NGSO FSS constellation in order to meet the 2% data loss limit at radio astronomy stations performing observations in the band 10.6-10.7 GHz. These unwanted emission e.i.r.p. levels can be met by the NGSO FSS constellation through a careful design of the satellite payload using appropriate modulation shaping, IF and RF filtering, constraints on the SSPA design. However, these techniques would not be sufficient for either the OneWeb, or SpaceX frequency channel immediately adjacent to the passive band (10.7-10.95 GHz), and this channel would therefore have to be deactivated when in visibility of a RAS station performing observations in this band. In general, any NGSO FSS satellite emissions shall not exceed an epfd value </w:t>
      </w:r>
      <w:proofErr w:type="gramStart"/>
      <w:r w:rsidRPr="00DD2C50">
        <w:rPr>
          <w:rStyle w:val="ECCParagraph"/>
        </w:rPr>
        <w:t>of -241 dBW/m² in the band 10.6-10.7 GHz</w:t>
      </w:r>
      <w:proofErr w:type="gramEnd"/>
      <w:r w:rsidRPr="00DD2C50">
        <w:rPr>
          <w:rStyle w:val="ECCParagraph"/>
        </w:rPr>
        <w:t xml:space="preserve"> for more than 2% of the time. The unwanted emission e.i.r.p. levels determined for these two NGSO FSS systems</w:t>
      </w:r>
      <w:r>
        <w:rPr>
          <w:rStyle w:val="ECCParagraph"/>
        </w:rPr>
        <w:t xml:space="preserve"> </w:t>
      </w:r>
      <w:r w:rsidRPr="00DD2C50">
        <w:rPr>
          <w:rStyle w:val="ECCParagraph"/>
        </w:rPr>
        <w:t>(OneWeb and SpaceX)</w:t>
      </w:r>
      <w:r>
        <w:rPr>
          <w:rStyle w:val="ECCParagraph"/>
        </w:rPr>
        <w:t xml:space="preserve"> </w:t>
      </w:r>
      <w:r w:rsidRPr="00DD2C50">
        <w:rPr>
          <w:rStyle w:val="ECCParagraph"/>
        </w:rPr>
        <w:t>also ensure protection of EESS (passive) sensors operating in the band 10.6-10.7 GHz.</w:t>
      </w:r>
    </w:p>
    <w:p w:rsidR="009F35C7" w:rsidRPr="00DD2C50" w:rsidRDefault="009F35C7" w:rsidP="009F35C7">
      <w:pPr>
        <w:rPr>
          <w:rStyle w:val="ECCParagraph"/>
        </w:rPr>
      </w:pPr>
      <w:r w:rsidRPr="00DD2C50">
        <w:rPr>
          <w:rStyle w:val="ECCParagraph"/>
        </w:rPr>
        <w:t>The studies related to NGSO FSS earth stations operating in the band 14-14.5 GHz at fixed locations concluded the following:</w:t>
      </w:r>
    </w:p>
    <w:p w:rsidR="009F35C7" w:rsidRPr="00DD2C50" w:rsidRDefault="009F35C7" w:rsidP="009F35C7">
      <w:pPr>
        <w:pStyle w:val="ECCBulletsLv1"/>
      </w:pPr>
      <w:r w:rsidRPr="00DD2C50">
        <w:t>The results of a survey conducted by CEPT show that so far only five administrations out of the 25 respondents have deployed fixed service in the 14.25-14.5 GHz band. Compatibility with fixed service stations in the band 14.25-14.5 GHz used in a few CEPT countries will be achieved through the establishment of relevant areas around the fixed service station. In these areas, the FSS earth stations would have to avoid transmitting on frequency channels overlapping with the channel used by the FS station. The actual size of the area has to be determined on a case by case basis, taking into account the FS and FSS ES characteristics, as well as the surrounding terrain. The typical size of these areas has been determined to be in the order of 58 to 77 km in a 37 dBi FS main beam direction assuming smooth Earth and FSS terminals with an e.i.r.p. towards the horizon of -20 dBW/(40 kHz), but decreases rapidly down to 11 km outside the pointing direction of the FS station, under the same assumptions;</w:t>
      </w:r>
    </w:p>
    <w:p w:rsidR="009F35C7" w:rsidRPr="00DD2C50" w:rsidRDefault="009F35C7" w:rsidP="009F35C7">
      <w:pPr>
        <w:pStyle w:val="ECCBulletsLv1"/>
      </w:pPr>
      <w:r w:rsidRPr="00DD2C50">
        <w:t>There are a limited number of RAS stations within the CEPT that perform observations in the secondary RAS allocation in the frequency band 14.47-14.5 GHz. The protection of these RAS stations can be achieved through areas around such stations where any NGSO FSS earth station will have to cease transmissions on channels overlapping with the band 14.47-14.5 GHz. The size of the areas has to be determined on a case-by-case basis taking into account the FSS and terrain characteristics. For FSS terminals with an e.i.r.p. towards the horizon of -20 dBW/(40 kHz) the size of the area can be up to 340 km (single entry analysis), thus not limiting it to a national issue for some of these RAS stations.</w:t>
      </w:r>
    </w:p>
    <w:p w:rsidR="009F35C7" w:rsidRPr="00DD2C50" w:rsidRDefault="009F35C7" w:rsidP="009F35C7">
      <w:pPr>
        <w:rPr>
          <w:rStyle w:val="ECCParagraph"/>
        </w:rPr>
      </w:pPr>
      <w:r w:rsidRPr="00DD2C50">
        <w:rPr>
          <w:rStyle w:val="ECCParagraph"/>
        </w:rPr>
        <w:t>The compatibility studies related to land NGSO FSS ESIM operating in the band 14-14.5 GHz concluded the following:</w:t>
      </w:r>
    </w:p>
    <w:p w:rsidR="009F35C7" w:rsidRPr="00DD2C50" w:rsidRDefault="009F35C7" w:rsidP="009F35C7">
      <w:pPr>
        <w:pStyle w:val="ECCBulletsLv1"/>
      </w:pPr>
      <w:r w:rsidRPr="00DD2C50">
        <w:t xml:space="preserve">The compatibility with fixed service stations in the band 14.25-14.5 GHz used in few CEPT countries can be achieved through relevant protection zones. Once the earth station enters into a protection zone, it should cease transmitting on frequency channels overlapping with the channel used by the FS station. This cessation of transmission should be automatically performed by the network control unit of the NGSO FSS satellite system and this action will be assisted by the GPS receiver incorporated in the earth station. The actual size of the exclusion area has to be determined on a case by case basis, taking into </w:t>
      </w:r>
      <w:r w:rsidRPr="00DD2C50">
        <w:lastRenderedPageBreak/>
        <w:t xml:space="preserve">account the FS and NGSO FSS ES characteristics, as well as the surrounding terrain. The typical size of these protection zones for the FSS terminals with an e.i.r.p. of -33 dBW/(40 kHz) towards the horizon has been determined to be in the order of 33 km in the 37 dBi FS antenna main beam direction (assuming smooth Earth), but decreases rapidly down to 2 km outside the pointing direction of the FS station; </w:t>
      </w:r>
    </w:p>
    <w:p w:rsidR="009F35C7" w:rsidRPr="00DD2C50" w:rsidRDefault="009F35C7" w:rsidP="009F35C7">
      <w:pPr>
        <w:pStyle w:val="ECCBulletsLv1"/>
      </w:pPr>
      <w:r w:rsidRPr="00DD2C50">
        <w:t>The protection of the RAS stations performing observations in the band 14.47-14.5 GHz can be achieved through areas around such stations where any NGSO FSS earth station will have to cease transmissions on channels overlapping with the band 14.47-14.5 GHz. The size of the areas has to be determined on a case-by-case basis taking into account the FSS and terrain characteristics. For FSS terminals with an e.i.r.p. towards the horizon of -33 dBW</w:t>
      </w:r>
      <w:proofErr w:type="gramStart"/>
      <w:r w:rsidRPr="00DD2C50">
        <w:t>/(</w:t>
      </w:r>
      <w:proofErr w:type="gramEnd"/>
      <w:r w:rsidRPr="00DD2C50">
        <w:t>40 kHz) the size of the area can be up to 200 km (single-entry analysis). The GPS capability of the Earth station and the network control unit of the NGSO satellite system mentioned above should be able to automatically perform the cessation of transmissions.</w:t>
      </w:r>
    </w:p>
    <w:p w:rsidR="009F35C7" w:rsidRPr="00DD2C50" w:rsidRDefault="009F35C7" w:rsidP="009F35C7">
      <w:pPr>
        <w:rPr>
          <w:rStyle w:val="ECCParagraph"/>
        </w:rPr>
      </w:pPr>
      <w:r w:rsidRPr="00DD2C50">
        <w:rPr>
          <w:rStyle w:val="ECCParagraph"/>
        </w:rPr>
        <w:t>The compatibility studies related to airborne NGSO FSS ESIM operating in the band 14-14.5 GHz concluded the following:</w:t>
      </w:r>
    </w:p>
    <w:p w:rsidR="009F35C7" w:rsidRPr="00DD2C50" w:rsidRDefault="009F35C7" w:rsidP="009F35C7">
      <w:pPr>
        <w:pStyle w:val="ECCBulletsLv1"/>
      </w:pPr>
      <w:r w:rsidRPr="00DD2C50">
        <w:t>Assuming that the airborne ESIM operate under the primary FSS allocation, the protection of fixed service stations in the band 14.25-14.5 GHz used in some CEPT countries can be achieved through a pfd mask. The proposed mask is the following:</w:t>
      </w:r>
    </w:p>
    <w:p w:rsidR="009F35C7" w:rsidRPr="00DD2C50" w:rsidRDefault="009F35C7" w:rsidP="009F35C7">
      <w:pPr>
        <w:pStyle w:val="ECCBulletsLv2"/>
      </w:pPr>
      <w:r w:rsidRPr="00DD2C50">
        <w:t>–122</w:t>
      </w:r>
      <w:r w:rsidRPr="00DD2C50">
        <w:tab/>
      </w:r>
      <w:r w:rsidRPr="00DD2C50">
        <w:tab/>
      </w:r>
      <w:r w:rsidRPr="00DD2C50">
        <w:tab/>
      </w:r>
      <w:r w:rsidRPr="00DD2C50">
        <w:tab/>
        <w:t>dB(W/(m² · MHz))</w:t>
      </w:r>
      <w:r w:rsidRPr="00DD2C50">
        <w:tab/>
      </w:r>
      <w:r w:rsidRPr="00DD2C50">
        <w:tab/>
        <w:t>for</w:t>
      </w:r>
      <w:r w:rsidRPr="00DD2C50">
        <w:tab/>
      </w:r>
      <w:r w:rsidRPr="00DD2C50">
        <w:sym w:font="Symbol" w:char="F071"/>
      </w:r>
      <w:r w:rsidRPr="00DD2C50">
        <w:t xml:space="preserve"> ≤ 5°;</w:t>
      </w:r>
    </w:p>
    <w:p w:rsidR="009F35C7" w:rsidRPr="00DD2C50" w:rsidRDefault="009F35C7" w:rsidP="009F35C7">
      <w:pPr>
        <w:pStyle w:val="ECCBulletsLv2"/>
      </w:pPr>
      <w:r w:rsidRPr="00DD2C50">
        <w:t xml:space="preserve">–127 + </w:t>
      </w:r>
      <w:r w:rsidRPr="00DD2C50">
        <w:sym w:font="Symbol" w:char="F071"/>
      </w:r>
      <w:r w:rsidRPr="00DD2C50">
        <w:tab/>
      </w:r>
      <w:r w:rsidRPr="00DD2C50">
        <w:tab/>
      </w:r>
      <w:r w:rsidRPr="00DD2C50">
        <w:tab/>
        <w:t>dB(W/(m² · MHz))</w:t>
      </w:r>
      <w:r w:rsidRPr="00DD2C50">
        <w:tab/>
      </w:r>
      <w:r w:rsidRPr="00DD2C50">
        <w:tab/>
        <w:t>for</w:t>
      </w:r>
      <w:r w:rsidRPr="00DD2C50">
        <w:tab/>
        <w:t xml:space="preserve">5° &lt; </w:t>
      </w:r>
      <w:r w:rsidRPr="00DD2C50">
        <w:sym w:font="Symbol" w:char="F071"/>
      </w:r>
      <w:r w:rsidRPr="00DD2C50">
        <w:t xml:space="preserve"> ≤ 40°;</w:t>
      </w:r>
    </w:p>
    <w:p w:rsidR="009F35C7" w:rsidRPr="00DD2C50" w:rsidRDefault="009F35C7" w:rsidP="009F35C7">
      <w:pPr>
        <w:pStyle w:val="ECCBulletsLv2"/>
      </w:pPr>
      <w:r w:rsidRPr="00DD2C50">
        <w:t>–87</w:t>
      </w:r>
      <w:r w:rsidRPr="00DD2C50">
        <w:tab/>
      </w:r>
      <w:r w:rsidRPr="00DD2C50">
        <w:tab/>
      </w:r>
      <w:r w:rsidRPr="00DD2C50">
        <w:tab/>
      </w:r>
      <w:r w:rsidRPr="00DD2C50">
        <w:tab/>
        <w:t>dB(W/(m² · MHz))</w:t>
      </w:r>
      <w:r w:rsidRPr="00DD2C50">
        <w:tab/>
      </w:r>
      <w:r w:rsidRPr="00DD2C50">
        <w:tab/>
        <w:t>for</w:t>
      </w:r>
      <w:r w:rsidRPr="00DD2C50">
        <w:tab/>
        <w:t xml:space="preserve">40° &lt; </w:t>
      </w:r>
      <w:r w:rsidRPr="00DD2C50">
        <w:sym w:font="Symbol" w:char="F071"/>
      </w:r>
      <w:r w:rsidRPr="00DD2C50">
        <w:t xml:space="preserve"> ≤ 90°</w:t>
      </w:r>
    </w:p>
    <w:p w:rsidR="009F35C7" w:rsidRPr="00DD2C50" w:rsidRDefault="009F35C7" w:rsidP="009F35C7">
      <w:proofErr w:type="gramStart"/>
      <w:r w:rsidRPr="00DD2C50">
        <w:rPr>
          <w:rStyle w:val="ECCParagraph"/>
        </w:rPr>
        <w:t>where</w:t>
      </w:r>
      <w:proofErr w:type="gramEnd"/>
      <w:r w:rsidRPr="00DD2C50">
        <w:rPr>
          <w:rStyle w:val="ECCParagraph"/>
        </w:rPr>
        <w:t xml:space="preserve"> </w:t>
      </w:r>
      <w:r w:rsidRPr="00DD2C50">
        <w:sym w:font="Symbol" w:char="F071"/>
      </w:r>
      <w:r w:rsidRPr="00DD2C50">
        <w:t xml:space="preserve"> </w:t>
      </w:r>
      <w:r w:rsidRPr="00DD2C50">
        <w:rPr>
          <w:rStyle w:val="ECCParagraph"/>
        </w:rPr>
        <w:t>is the angle of arrival of the radio-frequency wave (degrees above the horizontal);</w:t>
      </w:r>
    </w:p>
    <w:p w:rsidR="009F35C7" w:rsidRPr="00DD2C50" w:rsidRDefault="009F35C7" w:rsidP="009F35C7">
      <w:pPr>
        <w:pStyle w:val="ECCBulletsLv1"/>
      </w:pPr>
      <w:r w:rsidRPr="00DD2C50">
        <w:t xml:space="preserve">The protection of the RAS stations observing in the secondary RAS allocation in the band </w:t>
      </w:r>
      <w:r w:rsidRPr="00DD2C50">
        <w:br/>
        <w:t>14.47-14.5 GHz can be achieved through a pfd mask. The proposed mask is the following:</w:t>
      </w:r>
    </w:p>
    <w:p w:rsidR="009F35C7" w:rsidRPr="00DD2C50" w:rsidRDefault="009F35C7" w:rsidP="009F35C7">
      <w:pPr>
        <w:pStyle w:val="ECCBulletsLv2"/>
      </w:pPr>
      <w:r w:rsidRPr="00DD2C50">
        <w:t>–185 + 0.5 · </w:t>
      </w:r>
      <w:r w:rsidRPr="00DD2C50">
        <w:sym w:font="Symbol" w:char="F071"/>
      </w:r>
      <w:r w:rsidRPr="00DD2C50">
        <w:tab/>
      </w:r>
      <w:r w:rsidRPr="00DD2C50">
        <w:tab/>
        <w:t>dB(W/(m</w:t>
      </w:r>
      <w:r w:rsidRPr="00DD2C50">
        <w:rPr>
          <w:rStyle w:val="ECCHLsuperscript"/>
        </w:rPr>
        <w:t>2</w:t>
      </w:r>
      <w:r w:rsidRPr="00DD2C50">
        <w:t> · 150 kHz))</w:t>
      </w:r>
      <w:r w:rsidRPr="00DD2C50">
        <w:tab/>
        <w:t>for</w:t>
      </w:r>
      <w:r w:rsidRPr="00DD2C50">
        <w:tab/>
      </w:r>
      <w:r w:rsidRPr="00DD2C50">
        <w:sym w:font="Symbol" w:char="F071"/>
      </w:r>
      <w:r w:rsidRPr="00DD2C50">
        <w:t xml:space="preserve"> </w:t>
      </w:r>
      <w:r w:rsidRPr="00DD2C50">
        <w:sym w:font="Symbol" w:char="F0A3"/>
      </w:r>
      <w:r w:rsidRPr="00DD2C50">
        <w:t xml:space="preserve"> 10</w:t>
      </w:r>
      <w:r w:rsidRPr="00DD2C50">
        <w:sym w:font="Symbol" w:char="F0B0"/>
      </w:r>
      <w:r w:rsidRPr="00DD2C50">
        <w:t>;</w:t>
      </w:r>
    </w:p>
    <w:p w:rsidR="009F35C7" w:rsidRPr="00DD2C50" w:rsidRDefault="009F35C7" w:rsidP="009F35C7">
      <w:pPr>
        <w:pStyle w:val="ECCBulletsLv2"/>
      </w:pPr>
      <w:r w:rsidRPr="00DD2C50">
        <w:t>–180</w:t>
      </w:r>
      <w:r w:rsidRPr="00DD2C50">
        <w:tab/>
      </w:r>
      <w:r w:rsidRPr="00DD2C50">
        <w:tab/>
      </w:r>
      <w:r w:rsidRPr="00DD2C50">
        <w:tab/>
      </w:r>
      <w:r w:rsidRPr="00DD2C50">
        <w:tab/>
      </w:r>
      <w:proofErr w:type="gramStart"/>
      <w:r w:rsidRPr="00DD2C50">
        <w:t>dB(</w:t>
      </w:r>
      <w:proofErr w:type="gramEnd"/>
      <w:r w:rsidRPr="00DD2C50">
        <w:t>W/(m</w:t>
      </w:r>
      <w:r w:rsidRPr="00DD2C50">
        <w:rPr>
          <w:rStyle w:val="ECCHLsuperscript"/>
        </w:rPr>
        <w:t>2</w:t>
      </w:r>
      <w:r w:rsidRPr="00DD2C50">
        <w:t> · 150 kHz))</w:t>
      </w:r>
      <w:r w:rsidRPr="00DD2C50">
        <w:tab/>
        <w:t>for</w:t>
      </w:r>
      <w:r w:rsidRPr="00DD2C50">
        <w:tab/>
        <w:t>10</w:t>
      </w:r>
      <w:r w:rsidRPr="00DD2C50">
        <w:sym w:font="Symbol" w:char="F0B0"/>
      </w:r>
      <w:r w:rsidRPr="00DD2C50">
        <w:t xml:space="preserve"> &lt; </w:t>
      </w:r>
      <w:r w:rsidRPr="00DD2C50">
        <w:sym w:font="Symbol" w:char="F071"/>
      </w:r>
      <w:r w:rsidRPr="00DD2C50">
        <w:t xml:space="preserve"> </w:t>
      </w:r>
      <w:r w:rsidRPr="00DD2C50">
        <w:sym w:font="Symbol" w:char="F0A3"/>
      </w:r>
      <w:r w:rsidRPr="00DD2C50">
        <w:t xml:space="preserve"> 90</w:t>
      </w:r>
      <w:r w:rsidRPr="00DD2C50">
        <w:sym w:font="Symbol" w:char="F0B0"/>
      </w:r>
      <w:r w:rsidRPr="00DD2C50">
        <w:t>.</w:t>
      </w:r>
    </w:p>
    <w:p w:rsidR="009F35C7" w:rsidRPr="00DD2C50" w:rsidRDefault="009F35C7" w:rsidP="009F35C7">
      <w:proofErr w:type="gramStart"/>
      <w:r w:rsidRPr="00DD2C50">
        <w:t>where</w:t>
      </w:r>
      <w:proofErr w:type="gramEnd"/>
      <w:r w:rsidRPr="00DD2C50">
        <w:t xml:space="preserve"> </w:t>
      </w:r>
      <w:r w:rsidRPr="00DD2C50">
        <w:sym w:font="Symbol" w:char="F071"/>
      </w:r>
      <w:r w:rsidRPr="00DD2C50">
        <w:t xml:space="preserve"> is the angle of arrival of the radio-frequency wave (degrees above the horizontal).</w:t>
      </w:r>
      <w:r w:rsidRPr="00DD2C50">
        <w:tab/>
      </w:r>
    </w:p>
    <w:p w:rsidR="009F35C7" w:rsidRPr="00DD2C50" w:rsidRDefault="009F35C7" w:rsidP="009F35C7">
      <w:pPr>
        <w:rPr>
          <w:rStyle w:val="ECCParagraph"/>
        </w:rPr>
      </w:pPr>
      <w:r w:rsidRPr="00DD2C50">
        <w:rPr>
          <w:rStyle w:val="ECCParagraph"/>
        </w:rPr>
        <w:t>Compliance with this mask can only be achieved by avoiding transmissions within the 14.47-14.5 GHz band when the aircraft enters in visibility of RAS stations performing observations in this band.</w:t>
      </w:r>
    </w:p>
    <w:p w:rsidR="009F35C7" w:rsidRPr="00DD2C50" w:rsidRDefault="009F35C7" w:rsidP="009F35C7">
      <w:pPr>
        <w:rPr>
          <w:rStyle w:val="ECCParagraph"/>
        </w:rPr>
      </w:pPr>
      <w:r w:rsidRPr="00DD2C50">
        <w:rPr>
          <w:rStyle w:val="ECCParagraph"/>
        </w:rPr>
        <w:t>The compatibility studies related to shipborne NGSO FSS ESIM operating in the band 14-14.5 GHz show the following:</w:t>
      </w:r>
    </w:p>
    <w:p w:rsidR="009F35C7" w:rsidRPr="00DD2C50" w:rsidRDefault="009F35C7" w:rsidP="009F35C7">
      <w:pPr>
        <w:pStyle w:val="ECCBulletsLv1"/>
      </w:pPr>
      <w:r w:rsidRPr="00DD2C50">
        <w:t xml:space="preserve">There would be no need for any separation distance from the shore to protect FS stations close to the coast assuming FSS terminals with a total e.i.r.p. of -13 dBW towards the horizon. In order to cover all kinds of NGSO FSS systems, a pfd limit at the shore could be defined, similarly to the one developed for ESOMPs in the Ka-band. The proposed level is </w:t>
      </w:r>
      <w:proofErr w:type="gramStart"/>
      <w:r w:rsidRPr="00DD2C50">
        <w:t>-116 dBW/m²/MHz at 80 m above sea level with an associated percentage of time of 0.06% or 4.5%, depending on the retained short-term protection criterion</w:t>
      </w:r>
      <w:proofErr w:type="gramEnd"/>
      <w:r w:rsidRPr="00DD2C50">
        <w:t>. This would apply to shipborne earth stations located in national waters of CEPT countries;</w:t>
      </w:r>
    </w:p>
    <w:p w:rsidR="009F35C7" w:rsidRPr="00DD2C50" w:rsidRDefault="009F35C7" w:rsidP="009F35C7">
      <w:pPr>
        <w:pStyle w:val="ECCBulletsLv1"/>
      </w:pPr>
      <w:r w:rsidRPr="00DD2C50">
        <w:t>The protection of RAS stations observing in the secondary RAS allocation in the band 14.47-14.5 GHz and located close to the sea would require protection zones up to 200 km for NGSO FSS terminals with e.i.r.p. of -33 dBW/(40 kHz) towards the horizon. The NGSO FSS operator would have to cease transmissions in the band 14.47-14.5 GHz when the ship enters within these protection zones, size of which has to be determined on a case-by-case basis taking into account FSS characteristics as well as surrounding terrain. This would apply to shipborne earth stations located in national waters of CEPT countries.</w:t>
      </w:r>
    </w:p>
    <w:p w:rsidR="009F35C7" w:rsidRPr="00DD2C50" w:rsidRDefault="009F35C7" w:rsidP="009F35C7">
      <w:pPr>
        <w:rPr>
          <w:rStyle w:val="ECCParagraph"/>
        </w:rPr>
      </w:pPr>
      <w:r w:rsidRPr="00DD2C50">
        <w:rPr>
          <w:rStyle w:val="ECCParagraph"/>
        </w:rPr>
        <w:t xml:space="preserve">The NGSO FSS satellite systems will be able to maintain compatibility with fixed links and RAS stations deployed within an administration by establishing the protection zones (as stipulated above) for all fixed link receiving stations or RAS observatories and suppressing use of those frequencies, utilised with the fixed service, by fixed earth stations or land and shipborne ESIM. If an administration has deployed fixed links in the band 14.25-14.5 GHz and the specific locations of these fixed links cannot be established, then the protection zones could be established as the whole territory of the administration. The protection zone may include territories of neighbouring administrations. The satellite system, by suppressing the use by fixed earth stations of frequencies 14.25-14.5 GHz (or specific frequencies deployed by the fixed service or RAS) within the identified protection zone(s), will provide necessary compatibility with the fixed service and RAS. </w:t>
      </w:r>
      <w:r w:rsidRPr="00DD2C50">
        <w:rPr>
          <w:rStyle w:val="ECCParagraph"/>
        </w:rPr>
        <w:lastRenderedPageBreak/>
        <w:t xml:space="preserve">The OneWeb </w:t>
      </w:r>
      <w:r>
        <w:rPr>
          <w:rStyle w:val="ECCParagraph"/>
        </w:rPr>
        <w:t xml:space="preserve">and SpaceX </w:t>
      </w:r>
      <w:r w:rsidRPr="00DD2C50">
        <w:rPr>
          <w:rStyle w:val="ECCParagraph"/>
        </w:rPr>
        <w:t>FSS satellite system</w:t>
      </w:r>
      <w:r>
        <w:rPr>
          <w:rStyle w:val="ECCParagraph"/>
        </w:rPr>
        <w:t>s</w:t>
      </w:r>
      <w:r w:rsidRPr="00DD2C50">
        <w:rPr>
          <w:rStyle w:val="ECCParagraph"/>
        </w:rPr>
        <w:t xml:space="preserve"> will </w:t>
      </w:r>
      <w:r>
        <w:rPr>
          <w:rStyle w:val="ECCParagraph"/>
        </w:rPr>
        <w:t xml:space="preserve">have to </w:t>
      </w:r>
      <w:r w:rsidRPr="00DD2C50">
        <w:rPr>
          <w:rStyle w:val="ECCParagraph"/>
        </w:rPr>
        <w:t xml:space="preserve">be able to deploy the "control of emission" function stipulated in the ETSI EN 303 980 </w:t>
      </w:r>
      <w:r w:rsidR="000D7D51">
        <w:rPr>
          <w:rStyle w:val="ECCParagraph"/>
        </w:rPr>
        <w:fldChar w:fldCharType="begin"/>
      </w:r>
      <w:r w:rsidR="000D7D51">
        <w:rPr>
          <w:rStyle w:val="ECCParagraph"/>
        </w:rPr>
        <w:instrText xml:space="preserve"> REF _Ref536696420 \r \h </w:instrText>
      </w:r>
      <w:r w:rsidR="000D7D51">
        <w:rPr>
          <w:rStyle w:val="ECCParagraph"/>
        </w:rPr>
      </w:r>
      <w:r w:rsidR="000D7D51">
        <w:rPr>
          <w:rStyle w:val="ECCParagraph"/>
        </w:rPr>
        <w:fldChar w:fldCharType="separate"/>
      </w:r>
      <w:r w:rsidR="000D7D51">
        <w:rPr>
          <w:rStyle w:val="ECCParagraph"/>
        </w:rPr>
        <w:t>[1]</w:t>
      </w:r>
      <w:r w:rsidR="000D7D51">
        <w:rPr>
          <w:rStyle w:val="ECCParagraph"/>
        </w:rPr>
        <w:fldChar w:fldCharType="end"/>
      </w:r>
      <w:r w:rsidRPr="00DD2C50">
        <w:rPr>
          <w:rStyle w:val="ECCParagraph"/>
        </w:rPr>
        <w:t xml:space="preserve"> to ensure the suppression of relevant frequencies by fixed earth stations within the protection zone.</w:t>
      </w:r>
    </w:p>
    <w:p w:rsidR="009F35C7" w:rsidRPr="00DD2C50" w:rsidRDefault="009F35C7" w:rsidP="009F35C7">
      <w:pPr>
        <w:rPr>
          <w:rStyle w:val="ECCParagraph"/>
        </w:rPr>
      </w:pPr>
      <w:r w:rsidRPr="00DD2C50">
        <w:rPr>
          <w:rStyle w:val="ECCParagraph"/>
        </w:rPr>
        <w:t xml:space="preserve">According to the findings in ECC Report 272 </w:t>
      </w:r>
      <w:r w:rsidR="000D7D51">
        <w:rPr>
          <w:rStyle w:val="ECCParagraph"/>
        </w:rPr>
        <w:fldChar w:fldCharType="begin"/>
      </w:r>
      <w:r w:rsidR="000D7D51">
        <w:rPr>
          <w:rStyle w:val="ECCParagraph"/>
        </w:rPr>
        <w:instrText xml:space="preserve"> REF _Ref536696438 \r \h </w:instrText>
      </w:r>
      <w:r w:rsidR="000D7D51">
        <w:rPr>
          <w:rStyle w:val="ECCParagraph"/>
        </w:rPr>
      </w:r>
      <w:r w:rsidR="000D7D51">
        <w:rPr>
          <w:rStyle w:val="ECCParagraph"/>
        </w:rPr>
        <w:fldChar w:fldCharType="separate"/>
      </w:r>
      <w:r w:rsidR="000D7D51">
        <w:rPr>
          <w:rStyle w:val="ECCParagraph"/>
        </w:rPr>
        <w:t>[2]</w:t>
      </w:r>
      <w:r w:rsidR="000D7D51">
        <w:rPr>
          <w:rStyle w:val="ECCParagraph"/>
        </w:rPr>
        <w:fldChar w:fldCharType="end"/>
      </w:r>
      <w:r w:rsidRPr="00DD2C50">
        <w:rPr>
          <w:rStyle w:val="ECCParagraph"/>
        </w:rPr>
        <w:t>, NGSO earth stations with e.i.r.p. levels lower than 54.5 dBW would not be subject to restrictions on operations in the proximity of aircraft.</w:t>
      </w:r>
    </w:p>
    <w:p w:rsidR="009F35C7" w:rsidRPr="00DD2C50" w:rsidRDefault="009F35C7" w:rsidP="009F35C7">
      <w:pPr>
        <w:rPr>
          <w:rStyle w:val="ECCParagraph"/>
        </w:rPr>
      </w:pPr>
    </w:p>
    <w:p w:rsidR="009F35C7" w:rsidRPr="00DD2C50" w:rsidRDefault="009F35C7" w:rsidP="009F35C7">
      <w:pPr>
        <w:rPr>
          <w:rStyle w:val="ECCParagraph"/>
        </w:rPr>
      </w:pPr>
    </w:p>
    <w:p w:rsidR="007037B0" w:rsidRPr="00BC03FD" w:rsidRDefault="007037B0" w:rsidP="00264464">
      <w:pPr>
        <w:rPr>
          <w:rStyle w:val="ECCParagraph"/>
        </w:rPr>
      </w:pPr>
      <w:bookmarkStart w:id="329" w:name="_Toc169147730"/>
      <w:bookmarkStart w:id="330" w:name="_Toc380059616"/>
      <w:bookmarkStart w:id="331" w:name="_Toc380059758"/>
      <w:bookmarkEnd w:id="327"/>
      <w:bookmarkEnd w:id="328"/>
      <w:bookmarkEnd w:id="42"/>
      <w:bookmarkEnd w:id="43"/>
      <w:bookmarkEnd w:id="44"/>
      <w:bookmarkEnd w:id="45"/>
      <w:bookmarkEnd w:id="46"/>
      <w:bookmarkEnd w:id="47"/>
      <w:bookmarkEnd w:id="48"/>
      <w:bookmarkEnd w:id="49"/>
      <w:bookmarkEnd w:id="50"/>
      <w:bookmarkEnd w:id="51"/>
    </w:p>
    <w:p w:rsidR="00B74B67" w:rsidRPr="00F507D1" w:rsidRDefault="00B74B67" w:rsidP="00F507D1">
      <w:pPr>
        <w:pStyle w:val="ECCAnnexheading1"/>
        <w:rPr>
          <w:rStyle w:val="ECCParagraph"/>
          <w:bCs/>
          <w:iCs/>
          <w:kern w:val="32"/>
        </w:rPr>
      </w:pPr>
      <w:bookmarkStart w:id="332" w:name="_Toc536696528"/>
      <w:bookmarkStart w:id="333" w:name="_Toc536700388"/>
      <w:bookmarkStart w:id="334" w:name="_Toc380059620"/>
      <w:bookmarkStart w:id="335" w:name="_Toc380059762"/>
      <w:bookmarkStart w:id="336" w:name="_Toc396383876"/>
      <w:bookmarkStart w:id="337" w:name="_Toc396917309"/>
      <w:bookmarkStart w:id="338" w:name="_Toc396917420"/>
      <w:bookmarkStart w:id="339" w:name="_Toc396917640"/>
      <w:bookmarkStart w:id="340" w:name="_Toc396917655"/>
      <w:bookmarkStart w:id="341" w:name="_Toc396917760"/>
      <w:bookmarkEnd w:id="329"/>
      <w:bookmarkEnd w:id="330"/>
      <w:bookmarkEnd w:id="331"/>
      <w:r w:rsidRPr="00DB0902">
        <w:lastRenderedPageBreak/>
        <w:t>OneWeb NGSO FSS system</w:t>
      </w:r>
      <w:bookmarkEnd w:id="332"/>
      <w:bookmarkEnd w:id="333"/>
    </w:p>
    <w:p w:rsidR="00B74B67" w:rsidRPr="00F507D1" w:rsidRDefault="00B74B67" w:rsidP="00F507D1">
      <w:pPr>
        <w:pStyle w:val="ECCAnnexheading2"/>
        <w:rPr>
          <w:lang w:val="en-GB"/>
        </w:rPr>
      </w:pPr>
      <w:bookmarkStart w:id="342" w:name="_Toc477331903"/>
      <w:bookmarkStart w:id="343" w:name="_Toc536700389"/>
      <w:bookmarkStart w:id="344" w:name="_Ref536704494"/>
      <w:r w:rsidRPr="00F507D1">
        <w:rPr>
          <w:lang w:val="en-GB"/>
        </w:rPr>
        <w:t>Satellite and payload characteristics in the 10.7-12.75 GHz band</w:t>
      </w:r>
      <w:bookmarkEnd w:id="342"/>
      <w:bookmarkEnd w:id="343"/>
      <w:bookmarkEnd w:id="344"/>
    </w:p>
    <w:p w:rsidR="00B74B67" w:rsidRPr="00CD312E" w:rsidRDefault="00B74B67" w:rsidP="00B74B67">
      <w:pPr>
        <w:rPr>
          <w:rStyle w:val="ECCParagraph"/>
        </w:rPr>
      </w:pPr>
      <w:r w:rsidRPr="00DD2C50">
        <w:rPr>
          <w:rStyle w:val="ECCParagraph"/>
        </w:rPr>
        <w:t>The satellite payload characteristics are established in order to facilitate the assessment of adjacent band interference resulting from NGSO satellites operating in the band 10.7-12.75 GHz into the radio astronomy and EESS (passive) services allocated in the band 10.6-10.7 GHz.</w:t>
      </w:r>
    </w:p>
    <w:p w:rsidR="00B74B67" w:rsidRPr="00DD2C50" w:rsidRDefault="00B74B67" w:rsidP="00B74B67">
      <w:pPr>
        <w:rPr>
          <w:rStyle w:val="ECCParagraph"/>
        </w:rPr>
      </w:pPr>
      <w:r w:rsidRPr="00DD2C50">
        <w:rPr>
          <w:rStyle w:val="ECCParagraph"/>
        </w:rPr>
        <w:t xml:space="preserve">Studies have been performed for the OneWeb constellation, whose satellites are planned to be deployed in polar orbits as depicted in </w:t>
      </w:r>
      <w:r w:rsidRPr="00AD278F">
        <w:rPr>
          <w:rStyle w:val="ECCParagraph"/>
        </w:rPr>
        <w:fldChar w:fldCharType="begin"/>
      </w:r>
      <w:r w:rsidRPr="00DD2C50">
        <w:rPr>
          <w:rStyle w:val="ECCParagraph"/>
        </w:rPr>
        <w:instrText xml:space="preserve"> REF _Ref476824446 \h  \* MERGEFORMAT </w:instrText>
      </w:r>
      <w:r w:rsidRPr="00AD278F">
        <w:rPr>
          <w:rStyle w:val="ECCParagraph"/>
        </w:rPr>
      </w:r>
      <w:r w:rsidRPr="00AD278F">
        <w:rPr>
          <w:rStyle w:val="ECCParagraph"/>
        </w:rPr>
        <w:fldChar w:fldCharType="separate"/>
      </w:r>
      <w:r w:rsidRPr="00CD312E">
        <w:t xml:space="preserve">Figure </w:t>
      </w:r>
      <w:r>
        <w:rPr>
          <w:noProof/>
        </w:rPr>
        <w:t>3</w:t>
      </w:r>
      <w:r w:rsidRPr="00AD278F">
        <w:rPr>
          <w:rStyle w:val="ECCParagraph"/>
        </w:rPr>
        <w:fldChar w:fldCharType="end"/>
      </w:r>
      <w:r w:rsidRPr="00DD2C50">
        <w:rPr>
          <w:rStyle w:val="ECCParagraph"/>
        </w:rPr>
        <w:t xml:space="preserve">. </w:t>
      </w:r>
      <w:r w:rsidRPr="00AD278F">
        <w:rPr>
          <w:rStyle w:val="ECCParagraph"/>
        </w:rPr>
        <w:fldChar w:fldCharType="begin"/>
      </w:r>
      <w:r w:rsidRPr="00DD2C50">
        <w:rPr>
          <w:rStyle w:val="ECCParagraph"/>
        </w:rPr>
        <w:instrText xml:space="preserve"> REF _Ref476824472 \h  \* MERGEFORMAT </w:instrText>
      </w:r>
      <w:r w:rsidRPr="00AD278F">
        <w:rPr>
          <w:rStyle w:val="ECCParagraph"/>
        </w:rPr>
      </w:r>
      <w:r w:rsidRPr="00AD278F">
        <w:rPr>
          <w:rStyle w:val="ECCParagraph"/>
        </w:rPr>
        <w:fldChar w:fldCharType="separate"/>
      </w:r>
      <w:r w:rsidR="000D7D51" w:rsidRPr="00CD312E">
        <w:t xml:space="preserve">Table </w:t>
      </w:r>
      <w:r w:rsidR="000D7D51">
        <w:rPr>
          <w:noProof/>
        </w:rPr>
        <w:t>9</w:t>
      </w:r>
      <w:r w:rsidRPr="00AD278F">
        <w:rPr>
          <w:rStyle w:val="ECCParagraph"/>
        </w:rPr>
        <w:fldChar w:fldCharType="end"/>
      </w:r>
      <w:r w:rsidRPr="00DD2C50">
        <w:rPr>
          <w:rStyle w:val="ECCParagraph"/>
        </w:rPr>
        <w:t xml:space="preserve"> lists the basic characteristics of this NGSO satellite system. </w:t>
      </w:r>
    </w:p>
    <w:p w:rsidR="00B74B67" w:rsidRPr="00CD312E" w:rsidRDefault="00B74B67" w:rsidP="00B74B67">
      <w:pPr>
        <w:pStyle w:val="Caption"/>
        <w:rPr>
          <w:rStyle w:val="ECCHLgreen"/>
        </w:rPr>
      </w:pPr>
      <w:bookmarkStart w:id="345" w:name="_Ref476824472"/>
      <w:r w:rsidRPr="00CD312E">
        <w:rPr>
          <w:lang w:val="en-GB"/>
        </w:rPr>
        <w:t xml:space="preserve">Table </w:t>
      </w:r>
      <w:r w:rsidRPr="002E5394">
        <w:rPr>
          <w:lang w:val="en-GB"/>
        </w:rPr>
        <w:fldChar w:fldCharType="begin"/>
      </w:r>
      <w:r w:rsidRPr="00CD312E">
        <w:rPr>
          <w:lang w:val="en-GB"/>
        </w:rPr>
        <w:instrText xml:space="preserve"> SEQ Table \* ARABIC </w:instrText>
      </w:r>
      <w:r w:rsidRPr="002E5394">
        <w:rPr>
          <w:lang w:val="en-GB"/>
        </w:rPr>
        <w:fldChar w:fldCharType="separate"/>
      </w:r>
      <w:r w:rsidR="000D7D51">
        <w:rPr>
          <w:noProof/>
          <w:lang w:val="en-GB"/>
        </w:rPr>
        <w:t>9</w:t>
      </w:r>
      <w:r w:rsidRPr="002E5394">
        <w:rPr>
          <w:lang w:val="en-GB"/>
        </w:rPr>
        <w:fldChar w:fldCharType="end"/>
      </w:r>
      <w:bookmarkEnd w:id="345"/>
      <w:r w:rsidRPr="00CD312E">
        <w:rPr>
          <w:lang w:val="en-GB"/>
        </w:rPr>
        <w:t xml:space="preserve">: </w:t>
      </w:r>
      <w:r w:rsidRPr="00DD2C50">
        <w:rPr>
          <w:rStyle w:val="ECCParagraph"/>
          <w:rFonts w:eastAsia="Calibri"/>
        </w:rPr>
        <w:t>Orbital characteristics of the OneWeb NGSO system</w:t>
      </w:r>
    </w:p>
    <w:tbl>
      <w:tblPr>
        <w:tblStyle w:val="ECCTable-redheader"/>
        <w:tblW w:w="0" w:type="auto"/>
        <w:tblInd w:w="0" w:type="dxa"/>
        <w:tblLook w:val="04A0" w:firstRow="1" w:lastRow="0" w:firstColumn="1" w:lastColumn="0" w:noHBand="0" w:noVBand="1"/>
      </w:tblPr>
      <w:tblGrid>
        <w:gridCol w:w="3236"/>
        <w:gridCol w:w="2013"/>
      </w:tblGrid>
      <w:tr w:rsidR="00B74B67" w:rsidRPr="00DD2C50" w:rsidTr="00B74B67">
        <w:trPr>
          <w:cnfStyle w:val="100000000000" w:firstRow="1" w:lastRow="0" w:firstColumn="0" w:lastColumn="0" w:oddVBand="0" w:evenVBand="0" w:oddHBand="0" w:evenHBand="0" w:firstRowFirstColumn="0" w:firstRowLastColumn="0" w:lastRowFirstColumn="0" w:lastRowLastColumn="0"/>
        </w:trPr>
        <w:tc>
          <w:tcPr>
            <w:tcW w:w="3236" w:type="dxa"/>
          </w:tcPr>
          <w:p w:rsidR="00B74B67" w:rsidRPr="00DD2C50" w:rsidRDefault="00B74B67" w:rsidP="00B74B67">
            <w:r w:rsidRPr="00DD2C50">
              <w:t>Parameter</w:t>
            </w:r>
          </w:p>
        </w:tc>
        <w:tc>
          <w:tcPr>
            <w:tcW w:w="2013" w:type="dxa"/>
          </w:tcPr>
          <w:p w:rsidR="00B74B67" w:rsidRPr="00DD2C50" w:rsidRDefault="00B74B67" w:rsidP="00B74B67">
            <w:r w:rsidRPr="00DD2C50">
              <w:t>Value</w:t>
            </w:r>
          </w:p>
        </w:tc>
      </w:tr>
      <w:tr w:rsidR="00B74B67" w:rsidRPr="00DD2C50" w:rsidTr="00B74B67">
        <w:tc>
          <w:tcPr>
            <w:tcW w:w="3236" w:type="dxa"/>
          </w:tcPr>
          <w:p w:rsidR="00B74B67" w:rsidRPr="00DD2C50" w:rsidRDefault="00B74B67" w:rsidP="00B74B67">
            <w:pPr>
              <w:pStyle w:val="ECCTabletext"/>
            </w:pPr>
            <w:r w:rsidRPr="00DD2C50">
              <w:t>Number of satellites</w:t>
            </w:r>
          </w:p>
        </w:tc>
        <w:tc>
          <w:tcPr>
            <w:tcW w:w="2013" w:type="dxa"/>
          </w:tcPr>
          <w:p w:rsidR="00B74B67" w:rsidRPr="00DD2C50" w:rsidRDefault="00B74B67" w:rsidP="00B74B67">
            <w:pPr>
              <w:pStyle w:val="ECCTabletext"/>
            </w:pPr>
            <w:r w:rsidRPr="00DD2C50">
              <w:t>720</w:t>
            </w:r>
          </w:p>
        </w:tc>
      </w:tr>
      <w:tr w:rsidR="00B74B67" w:rsidRPr="00DD2C50" w:rsidTr="00B74B67">
        <w:tc>
          <w:tcPr>
            <w:tcW w:w="3236" w:type="dxa"/>
          </w:tcPr>
          <w:p w:rsidR="00B74B67" w:rsidRPr="00DD2C50" w:rsidRDefault="00B74B67" w:rsidP="00B74B67">
            <w:pPr>
              <w:pStyle w:val="ECCTabletext"/>
            </w:pPr>
            <w:r w:rsidRPr="00DD2C50">
              <w:t>Orbits</w:t>
            </w:r>
          </w:p>
        </w:tc>
        <w:tc>
          <w:tcPr>
            <w:tcW w:w="2013" w:type="dxa"/>
          </w:tcPr>
          <w:p w:rsidR="00B74B67" w:rsidRPr="00DD2C50" w:rsidRDefault="00B74B67" w:rsidP="00B74B67">
            <w:pPr>
              <w:pStyle w:val="ECCTabletext"/>
            </w:pPr>
            <w:r w:rsidRPr="00DD2C50">
              <w:t>Polar orbits</w:t>
            </w:r>
          </w:p>
        </w:tc>
      </w:tr>
      <w:tr w:rsidR="00B74B67" w:rsidRPr="00DD2C50" w:rsidTr="00B74B67">
        <w:tc>
          <w:tcPr>
            <w:tcW w:w="3236" w:type="dxa"/>
          </w:tcPr>
          <w:p w:rsidR="00B74B67" w:rsidRPr="00DD2C50" w:rsidRDefault="00B74B67" w:rsidP="00B74B67">
            <w:pPr>
              <w:pStyle w:val="ECCTabletext"/>
            </w:pPr>
            <w:r w:rsidRPr="00DD2C50">
              <w:t>Number of planes</w:t>
            </w:r>
          </w:p>
        </w:tc>
        <w:tc>
          <w:tcPr>
            <w:tcW w:w="2013" w:type="dxa"/>
          </w:tcPr>
          <w:p w:rsidR="00B74B67" w:rsidRPr="00DD2C50" w:rsidRDefault="00B74B67" w:rsidP="00B74B67">
            <w:pPr>
              <w:pStyle w:val="ECCTabletext"/>
            </w:pPr>
            <w:r w:rsidRPr="00DD2C50">
              <w:t>18</w:t>
            </w:r>
          </w:p>
        </w:tc>
      </w:tr>
      <w:tr w:rsidR="00B74B67" w:rsidRPr="00DD2C50" w:rsidTr="00B74B67">
        <w:tc>
          <w:tcPr>
            <w:tcW w:w="3236" w:type="dxa"/>
          </w:tcPr>
          <w:p w:rsidR="00B74B67" w:rsidRPr="00DD2C50" w:rsidRDefault="00B74B67" w:rsidP="00B74B67">
            <w:pPr>
              <w:pStyle w:val="ECCTabletext"/>
            </w:pPr>
            <w:r w:rsidRPr="00DD2C50">
              <w:t>Number of satellites per plane</w:t>
            </w:r>
          </w:p>
        </w:tc>
        <w:tc>
          <w:tcPr>
            <w:tcW w:w="2013" w:type="dxa"/>
          </w:tcPr>
          <w:p w:rsidR="00B74B67" w:rsidRPr="00DD2C50" w:rsidRDefault="00B74B67" w:rsidP="00B74B67">
            <w:pPr>
              <w:pStyle w:val="ECCTabletext"/>
            </w:pPr>
            <w:r w:rsidRPr="00DD2C50">
              <w:t>40</w:t>
            </w:r>
          </w:p>
        </w:tc>
      </w:tr>
      <w:tr w:rsidR="00B74B67" w:rsidRPr="00DD2C50" w:rsidTr="00B74B67">
        <w:tc>
          <w:tcPr>
            <w:tcW w:w="3236" w:type="dxa"/>
          </w:tcPr>
          <w:p w:rsidR="00B74B67" w:rsidRPr="00DD2C50" w:rsidRDefault="00B74B67" w:rsidP="00B74B67">
            <w:pPr>
              <w:pStyle w:val="ECCTabletext"/>
            </w:pPr>
            <w:r w:rsidRPr="00DD2C50">
              <w:t>Altitude (km)</w:t>
            </w:r>
          </w:p>
        </w:tc>
        <w:tc>
          <w:tcPr>
            <w:tcW w:w="2013" w:type="dxa"/>
          </w:tcPr>
          <w:p w:rsidR="00B74B67" w:rsidRPr="00DD2C50" w:rsidRDefault="00B74B67" w:rsidP="00B74B67">
            <w:pPr>
              <w:pStyle w:val="ECCTabletext"/>
            </w:pPr>
            <w:r w:rsidRPr="00DD2C50">
              <w:t>1200</w:t>
            </w:r>
          </w:p>
        </w:tc>
      </w:tr>
      <w:tr w:rsidR="00B74B67" w:rsidRPr="00DD2C50" w:rsidTr="00B74B67">
        <w:tc>
          <w:tcPr>
            <w:tcW w:w="3236" w:type="dxa"/>
          </w:tcPr>
          <w:p w:rsidR="00B74B67" w:rsidRPr="00DD2C50" w:rsidRDefault="00B74B67" w:rsidP="00B74B67">
            <w:pPr>
              <w:pStyle w:val="ECCTabletext"/>
            </w:pPr>
            <w:r w:rsidRPr="00DD2C50">
              <w:t>Inclination (°)</w:t>
            </w:r>
          </w:p>
        </w:tc>
        <w:tc>
          <w:tcPr>
            <w:tcW w:w="2013" w:type="dxa"/>
          </w:tcPr>
          <w:p w:rsidR="00B74B67" w:rsidRPr="00DD2C50" w:rsidRDefault="00B74B67" w:rsidP="00B74B67">
            <w:pPr>
              <w:pStyle w:val="ECCTabletext"/>
            </w:pPr>
            <w:r w:rsidRPr="00DD2C50">
              <w:t>87.9</w:t>
            </w:r>
          </w:p>
        </w:tc>
      </w:tr>
      <w:tr w:rsidR="00B74B67" w:rsidRPr="00DD2C50" w:rsidTr="00B74B67">
        <w:tc>
          <w:tcPr>
            <w:tcW w:w="5249" w:type="dxa"/>
            <w:gridSpan w:val="2"/>
          </w:tcPr>
          <w:p w:rsidR="00B74B67" w:rsidRPr="00DD2C50" w:rsidRDefault="00B74B67" w:rsidP="00B74B67">
            <w:pPr>
              <w:pStyle w:val="ECCTablenote"/>
            </w:pPr>
            <w:r w:rsidRPr="000B13B2">
              <w:rPr>
                <w:rStyle w:val="FootnoteReference"/>
              </w:rPr>
              <w:t>Note: Additional satellites will be launched as spare satellites but will not be active.</w:t>
            </w:r>
          </w:p>
        </w:tc>
      </w:tr>
    </w:tbl>
    <w:p w:rsidR="00B74B67" w:rsidRPr="002E5394" w:rsidRDefault="00B74B67" w:rsidP="00B74B67">
      <w:pPr>
        <w:pStyle w:val="ECCFiguregraphcentered"/>
        <w:rPr>
          <w:lang w:val="en-GB"/>
        </w:rPr>
      </w:pPr>
      <w:r w:rsidRPr="00010770">
        <w:rPr>
          <w:lang w:val="da-DK" w:eastAsia="da-DK"/>
        </w:rPr>
        <w:drawing>
          <wp:inline distT="0" distB="0" distL="0" distR="0" wp14:anchorId="59E31E68" wp14:editId="7912631B">
            <wp:extent cx="4253947" cy="3920738"/>
            <wp:effectExtent l="0" t="0" r="0" b="381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4254348" cy="3921108"/>
                    </a:xfrm>
                    <a:prstGeom prst="rect">
                      <a:avLst/>
                    </a:prstGeom>
                  </pic:spPr>
                </pic:pic>
              </a:graphicData>
            </a:graphic>
          </wp:inline>
        </w:drawing>
      </w:r>
    </w:p>
    <w:p w:rsidR="00B74B67" w:rsidRPr="00CD312E" w:rsidRDefault="00B74B67" w:rsidP="00B74B67">
      <w:pPr>
        <w:pStyle w:val="Caption"/>
        <w:rPr>
          <w:lang w:val="en-GB"/>
        </w:rPr>
      </w:pPr>
      <w:bookmarkStart w:id="346" w:name="_Ref476824446"/>
      <w:r w:rsidRPr="00CD312E">
        <w:rPr>
          <w:lang w:val="en-GB"/>
        </w:rPr>
        <w:t xml:space="preserve">Figure </w:t>
      </w:r>
      <w:r w:rsidRPr="00970B4F">
        <w:rPr>
          <w:lang w:val="en-GB"/>
        </w:rPr>
        <w:fldChar w:fldCharType="begin"/>
      </w:r>
      <w:r w:rsidRPr="00CD312E">
        <w:rPr>
          <w:lang w:val="en-GB"/>
        </w:rPr>
        <w:instrText xml:space="preserve"> SEQ Figure \* ARABIC </w:instrText>
      </w:r>
      <w:r w:rsidRPr="00970B4F">
        <w:rPr>
          <w:lang w:val="en-GB"/>
        </w:rPr>
        <w:fldChar w:fldCharType="separate"/>
      </w:r>
      <w:r>
        <w:rPr>
          <w:noProof/>
          <w:lang w:val="en-GB"/>
        </w:rPr>
        <w:t>3</w:t>
      </w:r>
      <w:r w:rsidRPr="00970B4F">
        <w:rPr>
          <w:lang w:val="en-GB"/>
        </w:rPr>
        <w:fldChar w:fldCharType="end"/>
      </w:r>
      <w:bookmarkEnd w:id="346"/>
      <w:r w:rsidRPr="00CD312E">
        <w:rPr>
          <w:lang w:val="en-GB"/>
        </w:rPr>
        <w:t>: Configuration of the OneWeb NGSO satellite constellation</w:t>
      </w:r>
    </w:p>
    <w:p w:rsidR="00B74B67" w:rsidRPr="00CD312E" w:rsidRDefault="00B74B67" w:rsidP="00B74B67">
      <w:pPr>
        <w:rPr>
          <w:rStyle w:val="ECCParagraph"/>
        </w:rPr>
      </w:pPr>
      <w:r w:rsidRPr="00DD2C50">
        <w:rPr>
          <w:rStyle w:val="ECCParagraph"/>
        </w:rPr>
        <w:lastRenderedPageBreak/>
        <w:t>The number of satellites visible from a point of the earth varies in time and with the latitude of the observing point considered. As an example, for the latitude of Effelsberg (50°N), the number of satellites above 0° elevation varies between 58 and 77. At the equator, this number is between 35 and 43.</w:t>
      </w:r>
    </w:p>
    <w:p w:rsidR="00B74B67" w:rsidRPr="00DD2C50" w:rsidRDefault="00B74B67" w:rsidP="00B74B67">
      <w:pPr>
        <w:rPr>
          <w:rStyle w:val="ECCParagraph"/>
        </w:rPr>
      </w:pPr>
      <w:r w:rsidRPr="00DD2C50">
        <w:rPr>
          <w:rStyle w:val="ECCParagraph"/>
        </w:rPr>
        <w:t xml:space="preserve">The satellite antenna in Ku-band consists of 16 beams. </w:t>
      </w:r>
      <w:r w:rsidRPr="000B13B2">
        <w:rPr>
          <w:rStyle w:val="ECCParagraph"/>
        </w:rPr>
        <w:fldChar w:fldCharType="begin"/>
      </w:r>
      <w:r w:rsidRPr="000B13B2">
        <w:rPr>
          <w:rStyle w:val="ECCParagraph"/>
        </w:rPr>
        <w:instrText xml:space="preserve"> REF _Ref467137007 \h  \* MERGEFORMAT </w:instrText>
      </w:r>
      <w:r w:rsidRPr="000B13B2">
        <w:rPr>
          <w:rStyle w:val="ECCParagraph"/>
        </w:rPr>
      </w:r>
      <w:r w:rsidRPr="000B13B2">
        <w:rPr>
          <w:rStyle w:val="ECCParagraph"/>
        </w:rPr>
        <w:fldChar w:fldCharType="separate"/>
      </w:r>
      <w:r w:rsidRPr="000B13B2">
        <w:rPr>
          <w:rStyle w:val="ECCParagraph"/>
        </w:rPr>
        <w:t>Figure 2</w:t>
      </w:r>
      <w:r w:rsidRPr="000B13B2">
        <w:rPr>
          <w:rStyle w:val="ECCParagraph"/>
        </w:rPr>
        <w:fldChar w:fldCharType="end"/>
      </w:r>
      <w:r w:rsidRPr="00AD278F">
        <w:rPr>
          <w:rStyle w:val="ECCParagraph"/>
        </w:rPr>
        <w:fldChar w:fldCharType="begin"/>
      </w:r>
      <w:r w:rsidRPr="00DD2C50">
        <w:rPr>
          <w:rStyle w:val="ECCParagraph"/>
        </w:rPr>
        <w:instrText xml:space="preserve"> REF _Ref467137007 \h  \* MERGEFORMAT </w:instrText>
      </w:r>
      <w:r w:rsidRPr="00AD278F">
        <w:rPr>
          <w:rStyle w:val="ECCParagraph"/>
        </w:rPr>
      </w:r>
      <w:r w:rsidRPr="00AD278F">
        <w:rPr>
          <w:rStyle w:val="ECCParagraph"/>
        </w:rPr>
        <w:fldChar w:fldCharType="end"/>
      </w:r>
      <w:r w:rsidRPr="00DD2C50">
        <w:rPr>
          <w:rStyle w:val="ECCParagraph"/>
        </w:rPr>
        <w:t xml:space="preserve"> provides the -3 dB aperture of each of the beams both along and across the satellite path.</w:t>
      </w:r>
    </w:p>
    <w:p w:rsidR="00B74B67" w:rsidRPr="00970B4F" w:rsidRDefault="00B74B67" w:rsidP="00B74B67">
      <w:pPr>
        <w:pStyle w:val="ECCFiguregraphcentered"/>
        <w:rPr>
          <w:lang w:val="en-GB"/>
        </w:rPr>
      </w:pPr>
      <w:r w:rsidRPr="00010770">
        <w:rPr>
          <w:lang w:val="da-DK" w:eastAsia="da-DK"/>
        </w:rPr>
        <w:drawing>
          <wp:inline distT="0" distB="0" distL="0" distR="0" wp14:anchorId="5170EF27" wp14:editId="74939E08">
            <wp:extent cx="6024067" cy="2788920"/>
            <wp:effectExtent l="0" t="0" r="0" b="0"/>
            <wp:docPr id="3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 dB contour.jpg"/>
                    <pic:cNvPicPr/>
                  </pic:nvPicPr>
                  <pic:blipFill>
                    <a:blip r:embed="rId12" cstate="screen">
                      <a:extLst>
                        <a:ext uri="{28A0092B-C50C-407E-A947-70E740481C1C}">
                          <a14:useLocalDpi xmlns:a14="http://schemas.microsoft.com/office/drawing/2010/main"/>
                        </a:ext>
                      </a:extLst>
                    </a:blip>
                    <a:stretch>
                      <a:fillRect/>
                    </a:stretch>
                  </pic:blipFill>
                  <pic:spPr>
                    <a:xfrm>
                      <a:off x="0" y="0"/>
                      <a:ext cx="6036959" cy="2794889"/>
                    </a:xfrm>
                    <a:prstGeom prst="rect">
                      <a:avLst/>
                    </a:prstGeom>
                  </pic:spPr>
                </pic:pic>
              </a:graphicData>
            </a:graphic>
          </wp:inline>
        </w:drawing>
      </w:r>
    </w:p>
    <w:p w:rsidR="00B74B67" w:rsidRPr="00CD312E" w:rsidRDefault="00B74B67" w:rsidP="00B74B67">
      <w:pPr>
        <w:pStyle w:val="Caption"/>
        <w:rPr>
          <w:lang w:val="en-GB"/>
        </w:rPr>
      </w:pPr>
      <w:bookmarkStart w:id="347" w:name="_Ref467137007"/>
      <w:r w:rsidRPr="00CD312E">
        <w:rPr>
          <w:lang w:val="en-GB"/>
        </w:rPr>
        <w:t xml:space="preserve">Figure </w:t>
      </w:r>
      <w:r w:rsidRPr="00970B4F">
        <w:rPr>
          <w:lang w:val="en-GB"/>
        </w:rPr>
        <w:fldChar w:fldCharType="begin"/>
      </w:r>
      <w:r w:rsidRPr="00CD312E">
        <w:rPr>
          <w:lang w:val="en-GB"/>
        </w:rPr>
        <w:instrText xml:space="preserve"> SEQ Figure \* ARABIC </w:instrText>
      </w:r>
      <w:r w:rsidRPr="00970B4F">
        <w:rPr>
          <w:lang w:val="en-GB"/>
        </w:rPr>
        <w:fldChar w:fldCharType="separate"/>
      </w:r>
      <w:r>
        <w:rPr>
          <w:noProof/>
          <w:lang w:val="en-GB"/>
        </w:rPr>
        <w:t>4</w:t>
      </w:r>
      <w:r w:rsidRPr="00970B4F">
        <w:rPr>
          <w:lang w:val="en-GB"/>
        </w:rPr>
        <w:fldChar w:fldCharType="end"/>
      </w:r>
      <w:bookmarkEnd w:id="347"/>
      <w:r w:rsidRPr="00CD312E">
        <w:rPr>
          <w:lang w:val="en-GB"/>
        </w:rPr>
        <w:t xml:space="preserve">: -3 dB composite antenna </w:t>
      </w:r>
      <w:proofErr w:type="gramStart"/>
      <w:r w:rsidRPr="00CD312E">
        <w:rPr>
          <w:lang w:val="en-GB"/>
        </w:rPr>
        <w:t>aperture</w:t>
      </w:r>
      <w:proofErr w:type="gramEnd"/>
    </w:p>
    <w:p w:rsidR="00B74B67" w:rsidRPr="00CD312E" w:rsidRDefault="00B74B67" w:rsidP="00B74B67">
      <w:pPr>
        <w:rPr>
          <w:rStyle w:val="ECCParagraph"/>
        </w:rPr>
      </w:pPr>
      <w:r w:rsidRPr="00DD2C50">
        <w:rPr>
          <w:rStyle w:val="ECCParagraph"/>
        </w:rPr>
        <w:t xml:space="preserve">The orientation of these beams from the satellite nadir is provided in </w:t>
      </w:r>
      <w:r w:rsidRPr="00AD278F">
        <w:rPr>
          <w:rStyle w:val="ECCParagraph"/>
        </w:rPr>
        <w:fldChar w:fldCharType="begin"/>
      </w:r>
      <w:r w:rsidRPr="00DD2C50">
        <w:rPr>
          <w:rStyle w:val="ECCParagraph"/>
        </w:rPr>
        <w:instrText xml:space="preserve"> REF _Ref483556323 \h  \* MERGEFORMAT </w:instrText>
      </w:r>
      <w:r w:rsidRPr="00AD278F">
        <w:rPr>
          <w:rStyle w:val="ECCParagraph"/>
        </w:rPr>
      </w:r>
      <w:r w:rsidRPr="00AD278F">
        <w:rPr>
          <w:rStyle w:val="ECCParagraph"/>
        </w:rPr>
        <w:fldChar w:fldCharType="separate"/>
      </w:r>
      <w:r w:rsidRPr="00CD312E">
        <w:t xml:space="preserve">Table </w:t>
      </w:r>
      <w:r>
        <w:rPr>
          <w:noProof/>
        </w:rPr>
        <w:t>10</w:t>
      </w:r>
      <w:r w:rsidRPr="00AD278F">
        <w:rPr>
          <w:rStyle w:val="ECCParagraph"/>
        </w:rPr>
        <w:fldChar w:fldCharType="end"/>
      </w:r>
      <w:r w:rsidRPr="00DD2C50">
        <w:rPr>
          <w:rStyle w:val="ECCParagraph"/>
        </w:rPr>
        <w:t>.</w:t>
      </w:r>
    </w:p>
    <w:p w:rsidR="00B74B67" w:rsidRPr="00CD312E" w:rsidRDefault="00B74B67" w:rsidP="00B74B67">
      <w:pPr>
        <w:pStyle w:val="Caption"/>
        <w:rPr>
          <w:lang w:val="en-GB"/>
        </w:rPr>
      </w:pPr>
      <w:bookmarkStart w:id="348" w:name="_Ref483556323"/>
      <w:r w:rsidRPr="00CD312E">
        <w:rPr>
          <w:lang w:val="en-GB"/>
        </w:rPr>
        <w:t xml:space="preserve">Table </w:t>
      </w:r>
      <w:r w:rsidRPr="00970B4F">
        <w:rPr>
          <w:lang w:val="en-GB"/>
        </w:rPr>
        <w:fldChar w:fldCharType="begin"/>
      </w:r>
      <w:r w:rsidRPr="00CD312E">
        <w:rPr>
          <w:lang w:val="en-GB"/>
        </w:rPr>
        <w:instrText xml:space="preserve"> SEQ Table \* ARABIC </w:instrText>
      </w:r>
      <w:r w:rsidRPr="00970B4F">
        <w:rPr>
          <w:lang w:val="en-GB"/>
        </w:rPr>
        <w:fldChar w:fldCharType="separate"/>
      </w:r>
      <w:r>
        <w:rPr>
          <w:noProof/>
          <w:lang w:val="en-GB"/>
        </w:rPr>
        <w:t>10</w:t>
      </w:r>
      <w:r w:rsidRPr="00970B4F">
        <w:rPr>
          <w:lang w:val="en-GB"/>
        </w:rPr>
        <w:fldChar w:fldCharType="end"/>
      </w:r>
      <w:bookmarkEnd w:id="348"/>
      <w:r w:rsidRPr="00CD312E">
        <w:rPr>
          <w:lang w:val="en-GB"/>
        </w:rPr>
        <w:t>: Orientation of each beam from Nadir</w:t>
      </w:r>
    </w:p>
    <w:tbl>
      <w:tblPr>
        <w:tblStyle w:val="ECCTable-redheader"/>
        <w:tblpPr w:leftFromText="180" w:rightFromText="180" w:vertAnchor="text" w:tblpXSpec="center" w:tblpY="1"/>
        <w:tblW w:w="0" w:type="auto"/>
        <w:tblInd w:w="0" w:type="dxa"/>
        <w:tblLook w:val="04A0" w:firstRow="1" w:lastRow="0" w:firstColumn="1" w:lastColumn="0" w:noHBand="0" w:noVBand="1"/>
      </w:tblPr>
      <w:tblGrid>
        <w:gridCol w:w="761"/>
        <w:gridCol w:w="2619"/>
      </w:tblGrid>
      <w:tr w:rsidR="00B74B67" w:rsidRPr="00DD2C50" w:rsidTr="00B74B67">
        <w:trPr>
          <w:cnfStyle w:val="100000000000" w:firstRow="1" w:lastRow="0" w:firstColumn="0" w:lastColumn="0" w:oddVBand="0" w:evenVBand="0" w:oddHBand="0" w:evenHBand="0" w:firstRowFirstColumn="0" w:firstRowLastColumn="0" w:lastRowFirstColumn="0" w:lastRowLastColumn="0"/>
        </w:trPr>
        <w:tc>
          <w:tcPr>
            <w:tcW w:w="761" w:type="dxa"/>
          </w:tcPr>
          <w:p w:rsidR="00B74B67" w:rsidRPr="00DD2C50" w:rsidRDefault="00B74B67" w:rsidP="00B74B67">
            <w:pPr>
              <w:pStyle w:val="ECCTableHeaderwhitefont"/>
            </w:pPr>
            <w:r w:rsidRPr="00DD2C50">
              <w:t>Beam</w:t>
            </w:r>
          </w:p>
        </w:tc>
        <w:tc>
          <w:tcPr>
            <w:tcW w:w="2619" w:type="dxa"/>
          </w:tcPr>
          <w:p w:rsidR="00B74B67" w:rsidRPr="00DD2C50" w:rsidRDefault="00B74B67" w:rsidP="00B74B67">
            <w:pPr>
              <w:pStyle w:val="ECCTableHeaderwhitefont"/>
            </w:pPr>
            <w:r w:rsidRPr="00DD2C50">
              <w:t>Orientation from Nadir (°)</w:t>
            </w:r>
          </w:p>
        </w:tc>
      </w:tr>
      <w:tr w:rsidR="00B74B67" w:rsidRPr="00DD2C50" w:rsidTr="00B74B67">
        <w:tc>
          <w:tcPr>
            <w:tcW w:w="761" w:type="dxa"/>
          </w:tcPr>
          <w:p w:rsidR="00B74B67" w:rsidRPr="00DD2C50" w:rsidRDefault="00B74B67" w:rsidP="00B74B67">
            <w:pPr>
              <w:pStyle w:val="ECCTabletext"/>
            </w:pPr>
            <w:r w:rsidRPr="00DD2C50">
              <w:t>1</w:t>
            </w:r>
          </w:p>
        </w:tc>
        <w:tc>
          <w:tcPr>
            <w:tcW w:w="2619" w:type="dxa"/>
          </w:tcPr>
          <w:p w:rsidR="00B74B67" w:rsidRPr="00DD2C50" w:rsidRDefault="00B74B67" w:rsidP="00B74B67">
            <w:pPr>
              <w:pStyle w:val="ECCTabletext"/>
            </w:pPr>
            <w:r w:rsidRPr="00DD2C50">
              <w:t>-23.5</w:t>
            </w:r>
          </w:p>
        </w:tc>
      </w:tr>
      <w:tr w:rsidR="00B74B67" w:rsidRPr="00DD2C50" w:rsidTr="00B74B67">
        <w:tc>
          <w:tcPr>
            <w:tcW w:w="761" w:type="dxa"/>
          </w:tcPr>
          <w:p w:rsidR="00B74B67" w:rsidRPr="00DD2C50" w:rsidRDefault="00B74B67" w:rsidP="00B74B67">
            <w:pPr>
              <w:pStyle w:val="ECCTabletext"/>
            </w:pPr>
            <w:r w:rsidRPr="00DD2C50">
              <w:t>2</w:t>
            </w:r>
          </w:p>
        </w:tc>
        <w:tc>
          <w:tcPr>
            <w:tcW w:w="2619" w:type="dxa"/>
          </w:tcPr>
          <w:p w:rsidR="00B74B67" w:rsidRPr="00DD2C50" w:rsidRDefault="00B74B67" w:rsidP="00B74B67">
            <w:pPr>
              <w:pStyle w:val="ECCTabletext"/>
            </w:pPr>
            <w:r w:rsidRPr="00DD2C50">
              <w:t>-20.4</w:t>
            </w:r>
          </w:p>
        </w:tc>
      </w:tr>
      <w:tr w:rsidR="00B74B67" w:rsidRPr="00DD2C50" w:rsidTr="00B74B67">
        <w:tc>
          <w:tcPr>
            <w:tcW w:w="761" w:type="dxa"/>
          </w:tcPr>
          <w:p w:rsidR="00B74B67" w:rsidRPr="00DD2C50" w:rsidRDefault="00B74B67" w:rsidP="00B74B67">
            <w:pPr>
              <w:pStyle w:val="ECCTabletext"/>
            </w:pPr>
            <w:r w:rsidRPr="00DD2C50">
              <w:t>3</w:t>
            </w:r>
          </w:p>
        </w:tc>
        <w:tc>
          <w:tcPr>
            <w:tcW w:w="2619" w:type="dxa"/>
          </w:tcPr>
          <w:p w:rsidR="00B74B67" w:rsidRPr="00DD2C50" w:rsidRDefault="00B74B67" w:rsidP="00B74B67">
            <w:pPr>
              <w:pStyle w:val="ECCTabletext"/>
            </w:pPr>
            <w:r w:rsidRPr="00DD2C50">
              <w:t>-17.3</w:t>
            </w:r>
          </w:p>
        </w:tc>
      </w:tr>
      <w:tr w:rsidR="00B74B67" w:rsidRPr="00DD2C50" w:rsidTr="00B74B67">
        <w:tc>
          <w:tcPr>
            <w:tcW w:w="761" w:type="dxa"/>
          </w:tcPr>
          <w:p w:rsidR="00B74B67" w:rsidRPr="00DD2C50" w:rsidRDefault="00B74B67" w:rsidP="00B74B67">
            <w:pPr>
              <w:pStyle w:val="ECCTabletext"/>
            </w:pPr>
            <w:r w:rsidRPr="00DD2C50">
              <w:t>4</w:t>
            </w:r>
          </w:p>
        </w:tc>
        <w:tc>
          <w:tcPr>
            <w:tcW w:w="2619" w:type="dxa"/>
          </w:tcPr>
          <w:p w:rsidR="00B74B67" w:rsidRPr="00DD2C50" w:rsidRDefault="00B74B67" w:rsidP="00B74B67">
            <w:pPr>
              <w:pStyle w:val="ECCTabletext"/>
            </w:pPr>
            <w:r w:rsidRPr="00DD2C50">
              <w:t>-14.1</w:t>
            </w:r>
          </w:p>
        </w:tc>
      </w:tr>
      <w:tr w:rsidR="00B74B67" w:rsidRPr="00DD2C50" w:rsidTr="00B74B67">
        <w:tc>
          <w:tcPr>
            <w:tcW w:w="761" w:type="dxa"/>
          </w:tcPr>
          <w:p w:rsidR="00B74B67" w:rsidRPr="00DD2C50" w:rsidRDefault="00B74B67" w:rsidP="00B74B67">
            <w:pPr>
              <w:pStyle w:val="ECCTabletext"/>
            </w:pPr>
            <w:r w:rsidRPr="00DD2C50">
              <w:t>5</w:t>
            </w:r>
          </w:p>
        </w:tc>
        <w:tc>
          <w:tcPr>
            <w:tcW w:w="2619" w:type="dxa"/>
          </w:tcPr>
          <w:p w:rsidR="00B74B67" w:rsidRPr="00DD2C50" w:rsidRDefault="00B74B67" w:rsidP="00B74B67">
            <w:pPr>
              <w:pStyle w:val="ECCTabletext"/>
            </w:pPr>
            <w:r w:rsidRPr="00DD2C50">
              <w:t>-11.0</w:t>
            </w:r>
          </w:p>
        </w:tc>
      </w:tr>
      <w:tr w:rsidR="00B74B67" w:rsidRPr="00DD2C50" w:rsidTr="00B74B67">
        <w:tc>
          <w:tcPr>
            <w:tcW w:w="761" w:type="dxa"/>
          </w:tcPr>
          <w:p w:rsidR="00B74B67" w:rsidRPr="00DD2C50" w:rsidRDefault="00B74B67" w:rsidP="00B74B67">
            <w:pPr>
              <w:pStyle w:val="ECCTabletext"/>
            </w:pPr>
            <w:r w:rsidRPr="00DD2C50">
              <w:t>6</w:t>
            </w:r>
          </w:p>
        </w:tc>
        <w:tc>
          <w:tcPr>
            <w:tcW w:w="2619" w:type="dxa"/>
          </w:tcPr>
          <w:p w:rsidR="00B74B67" w:rsidRPr="00DD2C50" w:rsidRDefault="00B74B67" w:rsidP="00B74B67">
            <w:pPr>
              <w:pStyle w:val="ECCTabletext"/>
            </w:pPr>
            <w:r w:rsidRPr="00DD2C50">
              <w:t>-7.8</w:t>
            </w:r>
          </w:p>
        </w:tc>
      </w:tr>
      <w:tr w:rsidR="00B74B67" w:rsidRPr="00DD2C50" w:rsidTr="00B74B67">
        <w:tc>
          <w:tcPr>
            <w:tcW w:w="761" w:type="dxa"/>
          </w:tcPr>
          <w:p w:rsidR="00B74B67" w:rsidRPr="00DD2C50" w:rsidRDefault="00B74B67" w:rsidP="00B74B67">
            <w:pPr>
              <w:pStyle w:val="ECCTabletext"/>
            </w:pPr>
            <w:r w:rsidRPr="00DD2C50">
              <w:t>7</w:t>
            </w:r>
          </w:p>
        </w:tc>
        <w:tc>
          <w:tcPr>
            <w:tcW w:w="2619" w:type="dxa"/>
          </w:tcPr>
          <w:p w:rsidR="00B74B67" w:rsidRPr="00DD2C50" w:rsidRDefault="00B74B67" w:rsidP="00B74B67">
            <w:pPr>
              <w:pStyle w:val="ECCTabletext"/>
            </w:pPr>
            <w:r w:rsidRPr="00DD2C50">
              <w:t>-4.7</w:t>
            </w:r>
          </w:p>
        </w:tc>
      </w:tr>
      <w:tr w:rsidR="00B74B67" w:rsidRPr="00DD2C50" w:rsidTr="00B74B67">
        <w:tc>
          <w:tcPr>
            <w:tcW w:w="761" w:type="dxa"/>
          </w:tcPr>
          <w:p w:rsidR="00B74B67" w:rsidRPr="00DD2C50" w:rsidRDefault="00B74B67" w:rsidP="00B74B67">
            <w:pPr>
              <w:pStyle w:val="ECCTabletext"/>
            </w:pPr>
            <w:r w:rsidRPr="00DD2C50">
              <w:t>8</w:t>
            </w:r>
          </w:p>
        </w:tc>
        <w:tc>
          <w:tcPr>
            <w:tcW w:w="2619" w:type="dxa"/>
          </w:tcPr>
          <w:p w:rsidR="00B74B67" w:rsidRPr="00DD2C50" w:rsidRDefault="00B74B67" w:rsidP="00B74B67">
            <w:pPr>
              <w:pStyle w:val="ECCTabletext"/>
            </w:pPr>
            <w:r w:rsidRPr="00DD2C50">
              <w:t>-1.6</w:t>
            </w:r>
          </w:p>
        </w:tc>
      </w:tr>
      <w:tr w:rsidR="00B74B67" w:rsidRPr="00DD2C50" w:rsidTr="00B74B67">
        <w:tc>
          <w:tcPr>
            <w:tcW w:w="761" w:type="dxa"/>
          </w:tcPr>
          <w:p w:rsidR="00B74B67" w:rsidRPr="00DD2C50" w:rsidRDefault="00B74B67" w:rsidP="00B74B67">
            <w:pPr>
              <w:pStyle w:val="ECCTabletext"/>
            </w:pPr>
            <w:r w:rsidRPr="00DD2C50">
              <w:t>9</w:t>
            </w:r>
          </w:p>
        </w:tc>
        <w:tc>
          <w:tcPr>
            <w:tcW w:w="2619" w:type="dxa"/>
          </w:tcPr>
          <w:p w:rsidR="00B74B67" w:rsidRPr="00DD2C50" w:rsidRDefault="00B74B67" w:rsidP="00B74B67">
            <w:pPr>
              <w:pStyle w:val="ECCTabletext"/>
            </w:pPr>
            <w:r w:rsidRPr="00DD2C50">
              <w:t>1.6</w:t>
            </w:r>
          </w:p>
        </w:tc>
      </w:tr>
      <w:tr w:rsidR="00B74B67" w:rsidRPr="00DD2C50" w:rsidTr="00B74B67">
        <w:tc>
          <w:tcPr>
            <w:tcW w:w="761" w:type="dxa"/>
          </w:tcPr>
          <w:p w:rsidR="00B74B67" w:rsidRPr="00DD2C50" w:rsidRDefault="00B74B67" w:rsidP="00B74B67">
            <w:pPr>
              <w:pStyle w:val="ECCTabletext"/>
            </w:pPr>
            <w:r w:rsidRPr="00DD2C50">
              <w:t>10</w:t>
            </w:r>
          </w:p>
        </w:tc>
        <w:tc>
          <w:tcPr>
            <w:tcW w:w="2619" w:type="dxa"/>
          </w:tcPr>
          <w:p w:rsidR="00B74B67" w:rsidRPr="00DD2C50" w:rsidRDefault="00B74B67" w:rsidP="00B74B67">
            <w:pPr>
              <w:pStyle w:val="ECCTabletext"/>
            </w:pPr>
            <w:r w:rsidRPr="00DD2C50">
              <w:t>4.7</w:t>
            </w:r>
          </w:p>
        </w:tc>
      </w:tr>
      <w:tr w:rsidR="00B74B67" w:rsidRPr="00DD2C50" w:rsidTr="00B74B67">
        <w:tc>
          <w:tcPr>
            <w:tcW w:w="761" w:type="dxa"/>
          </w:tcPr>
          <w:p w:rsidR="00B74B67" w:rsidRPr="00DD2C50" w:rsidRDefault="00B74B67" w:rsidP="00B74B67">
            <w:pPr>
              <w:pStyle w:val="ECCTabletext"/>
            </w:pPr>
            <w:r w:rsidRPr="00DD2C50">
              <w:t>11</w:t>
            </w:r>
          </w:p>
        </w:tc>
        <w:tc>
          <w:tcPr>
            <w:tcW w:w="2619" w:type="dxa"/>
          </w:tcPr>
          <w:p w:rsidR="00B74B67" w:rsidRPr="00DD2C50" w:rsidRDefault="00B74B67" w:rsidP="00B74B67">
            <w:pPr>
              <w:pStyle w:val="ECCTabletext"/>
            </w:pPr>
            <w:r w:rsidRPr="00DD2C50">
              <w:t>7.8</w:t>
            </w:r>
          </w:p>
        </w:tc>
      </w:tr>
      <w:tr w:rsidR="00B74B67" w:rsidRPr="00DD2C50" w:rsidTr="00B74B67">
        <w:tc>
          <w:tcPr>
            <w:tcW w:w="761" w:type="dxa"/>
          </w:tcPr>
          <w:p w:rsidR="00B74B67" w:rsidRPr="00DD2C50" w:rsidRDefault="00B74B67" w:rsidP="00B74B67">
            <w:pPr>
              <w:pStyle w:val="ECCTabletext"/>
            </w:pPr>
            <w:r w:rsidRPr="00DD2C50">
              <w:t>12</w:t>
            </w:r>
          </w:p>
        </w:tc>
        <w:tc>
          <w:tcPr>
            <w:tcW w:w="2619" w:type="dxa"/>
          </w:tcPr>
          <w:p w:rsidR="00B74B67" w:rsidRPr="00DD2C50" w:rsidRDefault="00B74B67" w:rsidP="00B74B67">
            <w:pPr>
              <w:pStyle w:val="ECCTabletext"/>
            </w:pPr>
            <w:r w:rsidRPr="00DD2C50">
              <w:t>11.0</w:t>
            </w:r>
          </w:p>
        </w:tc>
      </w:tr>
      <w:tr w:rsidR="00B74B67" w:rsidRPr="00DD2C50" w:rsidTr="00B74B67">
        <w:tc>
          <w:tcPr>
            <w:tcW w:w="761" w:type="dxa"/>
          </w:tcPr>
          <w:p w:rsidR="00B74B67" w:rsidRPr="00DD2C50" w:rsidRDefault="00B74B67" w:rsidP="00B74B67">
            <w:pPr>
              <w:pStyle w:val="ECCTabletext"/>
            </w:pPr>
            <w:r w:rsidRPr="00DD2C50">
              <w:t>13</w:t>
            </w:r>
          </w:p>
        </w:tc>
        <w:tc>
          <w:tcPr>
            <w:tcW w:w="2619" w:type="dxa"/>
          </w:tcPr>
          <w:p w:rsidR="00B74B67" w:rsidRPr="00DD2C50" w:rsidRDefault="00B74B67" w:rsidP="00B74B67">
            <w:pPr>
              <w:pStyle w:val="ECCTabletext"/>
            </w:pPr>
            <w:r w:rsidRPr="00DD2C50">
              <w:t>14.1</w:t>
            </w:r>
          </w:p>
        </w:tc>
      </w:tr>
      <w:tr w:rsidR="00B74B67" w:rsidRPr="00DD2C50" w:rsidTr="00B74B67">
        <w:tc>
          <w:tcPr>
            <w:tcW w:w="761" w:type="dxa"/>
          </w:tcPr>
          <w:p w:rsidR="00B74B67" w:rsidRPr="00DD2C50" w:rsidRDefault="00B74B67" w:rsidP="00B74B67">
            <w:pPr>
              <w:pStyle w:val="ECCTabletext"/>
            </w:pPr>
            <w:r w:rsidRPr="00DD2C50">
              <w:t>14</w:t>
            </w:r>
          </w:p>
        </w:tc>
        <w:tc>
          <w:tcPr>
            <w:tcW w:w="2619" w:type="dxa"/>
          </w:tcPr>
          <w:p w:rsidR="00B74B67" w:rsidRPr="00DD2C50" w:rsidRDefault="00B74B67" w:rsidP="00B74B67">
            <w:pPr>
              <w:pStyle w:val="ECCTabletext"/>
            </w:pPr>
            <w:r w:rsidRPr="00DD2C50">
              <w:t>17.3</w:t>
            </w:r>
          </w:p>
        </w:tc>
      </w:tr>
      <w:tr w:rsidR="00B74B67" w:rsidRPr="00DD2C50" w:rsidTr="00B74B67">
        <w:tc>
          <w:tcPr>
            <w:tcW w:w="761" w:type="dxa"/>
          </w:tcPr>
          <w:p w:rsidR="00B74B67" w:rsidRPr="00DD2C50" w:rsidRDefault="00B74B67" w:rsidP="00B74B67">
            <w:pPr>
              <w:pStyle w:val="ECCTabletext"/>
            </w:pPr>
            <w:r w:rsidRPr="00DD2C50">
              <w:t>15</w:t>
            </w:r>
          </w:p>
        </w:tc>
        <w:tc>
          <w:tcPr>
            <w:tcW w:w="2619" w:type="dxa"/>
          </w:tcPr>
          <w:p w:rsidR="00B74B67" w:rsidRPr="00DD2C50" w:rsidRDefault="00B74B67" w:rsidP="00B74B67">
            <w:pPr>
              <w:pStyle w:val="ECCTabletext"/>
            </w:pPr>
            <w:r w:rsidRPr="00DD2C50">
              <w:t>20.4</w:t>
            </w:r>
          </w:p>
        </w:tc>
      </w:tr>
      <w:tr w:rsidR="00B74B67" w:rsidRPr="00DD2C50" w:rsidTr="00B74B67">
        <w:tc>
          <w:tcPr>
            <w:tcW w:w="761" w:type="dxa"/>
          </w:tcPr>
          <w:p w:rsidR="00B74B67" w:rsidRPr="00DD2C50" w:rsidRDefault="00B74B67" w:rsidP="00B74B67">
            <w:pPr>
              <w:pStyle w:val="ECCTabletext"/>
            </w:pPr>
            <w:r w:rsidRPr="00DD2C50">
              <w:t>16</w:t>
            </w:r>
          </w:p>
        </w:tc>
        <w:tc>
          <w:tcPr>
            <w:tcW w:w="2619" w:type="dxa"/>
          </w:tcPr>
          <w:p w:rsidR="00B74B67" w:rsidRPr="00DD2C50" w:rsidRDefault="00B74B67" w:rsidP="00B74B67">
            <w:pPr>
              <w:pStyle w:val="ECCTabletext"/>
            </w:pPr>
            <w:r w:rsidRPr="00DD2C50">
              <w:t>23.5</w:t>
            </w:r>
          </w:p>
        </w:tc>
      </w:tr>
    </w:tbl>
    <w:p w:rsidR="00B74B67" w:rsidRPr="00DD2C50" w:rsidRDefault="00B74B67" w:rsidP="00B74B67">
      <w:pPr>
        <w:rPr>
          <w:rStyle w:val="ECCParagraph"/>
        </w:rPr>
      </w:pPr>
      <w:r w:rsidRPr="00DD2C50">
        <w:br w:type="textWrapping" w:clear="all"/>
      </w:r>
    </w:p>
    <w:p w:rsidR="00B74B67" w:rsidRPr="00DD2C50" w:rsidRDefault="00B74B67" w:rsidP="00B74B67">
      <w:pPr>
        <w:rPr>
          <w:rStyle w:val="ECCParagraph"/>
        </w:rPr>
      </w:pPr>
      <w:r w:rsidRPr="00886ECA">
        <w:rPr>
          <w:rStyle w:val="ECCParagraph"/>
        </w:rPr>
        <w:t>The antenna pattern for each of these beams is provided in</w:t>
      </w:r>
      <w:r>
        <w:rPr>
          <w:rStyle w:val="ECCParagraph"/>
        </w:rPr>
        <w:t xml:space="preserve"> </w:t>
      </w:r>
      <w:r>
        <w:rPr>
          <w:rStyle w:val="ECCParagraph"/>
        </w:rPr>
        <w:fldChar w:fldCharType="begin"/>
      </w:r>
      <w:r>
        <w:rPr>
          <w:rStyle w:val="ECCParagraph"/>
        </w:rPr>
        <w:instrText xml:space="preserve"> REF _Ref524449966 \h </w:instrText>
      </w:r>
      <w:r>
        <w:rPr>
          <w:rStyle w:val="ECCParagraph"/>
        </w:rPr>
      </w:r>
      <w:r>
        <w:rPr>
          <w:rStyle w:val="ECCParagraph"/>
        </w:rPr>
        <w:fldChar w:fldCharType="separate"/>
      </w:r>
      <w:r w:rsidRPr="00CD312E">
        <w:t xml:space="preserve">Table </w:t>
      </w:r>
      <w:r>
        <w:rPr>
          <w:noProof/>
        </w:rPr>
        <w:t>11</w:t>
      </w:r>
      <w:r>
        <w:rPr>
          <w:rStyle w:val="ECCParagraph"/>
        </w:rPr>
        <w:fldChar w:fldCharType="end"/>
      </w:r>
      <w:r>
        <w:rPr>
          <w:rStyle w:val="ECCParagraph"/>
        </w:rPr>
        <w:t>.</w:t>
      </w:r>
      <w:r w:rsidRPr="00DD2C50">
        <w:rPr>
          <w:rStyle w:val="ECCParagraph"/>
        </w:rPr>
        <w:t xml:space="preserve"> It is a 3D pattern defined in two orthogonal directions, one along the satellite track (along track), and one perpendicular to the satellite track (cross-track). The offset angles corresponding to 10 different antenna gain roll off values are provided for both directions. The corresponding 3D antenna pattern is shown in </w:t>
      </w:r>
      <w:r w:rsidRPr="00AD278F">
        <w:rPr>
          <w:rStyle w:val="ECCParagraph"/>
        </w:rPr>
        <w:fldChar w:fldCharType="begin"/>
      </w:r>
      <w:r w:rsidRPr="00DD2C50">
        <w:rPr>
          <w:rStyle w:val="ECCParagraph"/>
        </w:rPr>
        <w:instrText xml:space="preserve"> REF _Ref491604632 \h  \* MERGEFORMAT </w:instrText>
      </w:r>
      <w:r w:rsidRPr="00AD278F">
        <w:rPr>
          <w:rStyle w:val="ECCParagraph"/>
        </w:rPr>
      </w:r>
      <w:r w:rsidRPr="00AD278F">
        <w:rPr>
          <w:rStyle w:val="ECCParagraph"/>
        </w:rPr>
        <w:fldChar w:fldCharType="separate"/>
      </w:r>
      <w:r w:rsidRPr="00CD312E">
        <w:t xml:space="preserve">Figure </w:t>
      </w:r>
      <w:r>
        <w:rPr>
          <w:noProof/>
        </w:rPr>
        <w:t>5</w:t>
      </w:r>
      <w:r w:rsidRPr="00AD278F">
        <w:rPr>
          <w:rStyle w:val="ECCParagraph"/>
        </w:rPr>
        <w:fldChar w:fldCharType="end"/>
      </w:r>
      <w:r w:rsidRPr="00DD2C50">
        <w:rPr>
          <w:rStyle w:val="ECCParagraph"/>
        </w:rPr>
        <w:t xml:space="preserve">. </w:t>
      </w:r>
    </w:p>
    <w:p w:rsidR="00B74B67" w:rsidRPr="00CD312E" w:rsidRDefault="00B74B67" w:rsidP="00B74B67">
      <w:pPr>
        <w:pStyle w:val="Caption"/>
        <w:rPr>
          <w:lang w:val="en-GB"/>
        </w:rPr>
      </w:pPr>
      <w:bookmarkStart w:id="349" w:name="_Ref524449966"/>
      <w:bookmarkStart w:id="350" w:name="_Ref491604706"/>
      <w:r w:rsidRPr="00CD312E">
        <w:rPr>
          <w:lang w:val="en-GB"/>
        </w:rPr>
        <w:t xml:space="preserve">Table </w:t>
      </w:r>
      <w:r w:rsidRPr="00970B4F">
        <w:rPr>
          <w:lang w:val="en-GB"/>
        </w:rPr>
        <w:fldChar w:fldCharType="begin"/>
      </w:r>
      <w:r w:rsidRPr="00CD312E">
        <w:rPr>
          <w:lang w:val="en-GB"/>
        </w:rPr>
        <w:instrText xml:space="preserve"> SEQ Table \* ARABIC </w:instrText>
      </w:r>
      <w:r w:rsidRPr="00970B4F">
        <w:rPr>
          <w:lang w:val="en-GB"/>
        </w:rPr>
        <w:fldChar w:fldCharType="separate"/>
      </w:r>
      <w:r>
        <w:rPr>
          <w:noProof/>
          <w:lang w:val="en-GB"/>
        </w:rPr>
        <w:t>11</w:t>
      </w:r>
      <w:r w:rsidRPr="00970B4F">
        <w:rPr>
          <w:lang w:val="en-GB"/>
        </w:rPr>
        <w:fldChar w:fldCharType="end"/>
      </w:r>
      <w:bookmarkEnd w:id="349"/>
      <w:r w:rsidRPr="00CD312E">
        <w:rPr>
          <w:lang w:val="en-GB"/>
        </w:rPr>
        <w:t>: Antenna pattern for all beams</w:t>
      </w:r>
    </w:p>
    <w:tbl>
      <w:tblPr>
        <w:tblStyle w:val="ECCTable-redheader"/>
        <w:tblW w:w="0" w:type="auto"/>
        <w:tblInd w:w="0" w:type="dxa"/>
        <w:tblLook w:val="04A0" w:firstRow="1" w:lastRow="0" w:firstColumn="1" w:lastColumn="0" w:noHBand="0" w:noVBand="1"/>
      </w:tblPr>
      <w:tblGrid>
        <w:gridCol w:w="2136"/>
        <w:gridCol w:w="439"/>
        <w:gridCol w:w="629"/>
        <w:gridCol w:w="439"/>
        <w:gridCol w:w="495"/>
        <w:gridCol w:w="606"/>
        <w:gridCol w:w="606"/>
        <w:gridCol w:w="606"/>
        <w:gridCol w:w="606"/>
        <w:gridCol w:w="606"/>
        <w:gridCol w:w="550"/>
      </w:tblGrid>
      <w:tr w:rsidR="00B74B67" w:rsidRPr="00DD2C50" w:rsidTr="00B74B67">
        <w:trPr>
          <w:cnfStyle w:val="100000000000" w:firstRow="1" w:lastRow="0" w:firstColumn="0" w:lastColumn="0" w:oddVBand="0" w:evenVBand="0" w:oddHBand="0" w:evenHBand="0" w:firstRowFirstColumn="0" w:firstRowLastColumn="0" w:lastRowFirstColumn="0" w:lastRowLastColumn="0"/>
        </w:trPr>
        <w:tc>
          <w:tcPr>
            <w:tcW w:w="2136" w:type="dxa"/>
          </w:tcPr>
          <w:bookmarkEnd w:id="350"/>
          <w:p w:rsidR="00B74B67" w:rsidRPr="00970B4F" w:rsidRDefault="00B74B67" w:rsidP="00B74B67">
            <w:pPr>
              <w:pStyle w:val="Caption"/>
              <w:rPr>
                <w:lang w:val="en-GB"/>
              </w:rPr>
            </w:pPr>
            <w:r w:rsidRPr="00970B4F">
              <w:rPr>
                <w:lang w:val="en-GB"/>
              </w:rPr>
              <w:t>Roll off (dB)</w:t>
            </w:r>
          </w:p>
        </w:tc>
        <w:tc>
          <w:tcPr>
            <w:tcW w:w="439" w:type="dxa"/>
          </w:tcPr>
          <w:p w:rsidR="00B74B67" w:rsidRPr="00DD2C50" w:rsidRDefault="00B74B67" w:rsidP="00B74B67">
            <w:r w:rsidRPr="00DD2C50">
              <w:t>0</w:t>
            </w:r>
          </w:p>
        </w:tc>
        <w:tc>
          <w:tcPr>
            <w:tcW w:w="629" w:type="dxa"/>
          </w:tcPr>
          <w:p w:rsidR="00B74B67" w:rsidRPr="00DD2C50" w:rsidRDefault="00B74B67" w:rsidP="00B74B67">
            <w:r w:rsidRPr="00DD2C50">
              <w:t>-0.2</w:t>
            </w:r>
          </w:p>
        </w:tc>
        <w:tc>
          <w:tcPr>
            <w:tcW w:w="439" w:type="dxa"/>
          </w:tcPr>
          <w:p w:rsidR="00B74B67" w:rsidRPr="00DD2C50" w:rsidRDefault="00B74B67" w:rsidP="00B74B67">
            <w:r w:rsidRPr="00DD2C50">
              <w:t>-1</w:t>
            </w:r>
          </w:p>
        </w:tc>
        <w:tc>
          <w:tcPr>
            <w:tcW w:w="495" w:type="dxa"/>
          </w:tcPr>
          <w:p w:rsidR="00B74B67" w:rsidRPr="00DD2C50" w:rsidRDefault="00B74B67" w:rsidP="00B74B67">
            <w:r w:rsidRPr="00DD2C50">
              <w:t>-4</w:t>
            </w:r>
          </w:p>
        </w:tc>
        <w:tc>
          <w:tcPr>
            <w:tcW w:w="606" w:type="dxa"/>
          </w:tcPr>
          <w:p w:rsidR="00B74B67" w:rsidRPr="00DD2C50" w:rsidRDefault="00B74B67" w:rsidP="00B74B67">
            <w:r w:rsidRPr="00DD2C50">
              <w:t>-6</w:t>
            </w:r>
          </w:p>
        </w:tc>
        <w:tc>
          <w:tcPr>
            <w:tcW w:w="606" w:type="dxa"/>
          </w:tcPr>
          <w:p w:rsidR="00B74B67" w:rsidRPr="00DD2C50" w:rsidRDefault="00B74B67" w:rsidP="00B74B67">
            <w:r w:rsidRPr="00DD2C50">
              <w:t>-8</w:t>
            </w:r>
          </w:p>
        </w:tc>
        <w:tc>
          <w:tcPr>
            <w:tcW w:w="606" w:type="dxa"/>
          </w:tcPr>
          <w:p w:rsidR="00B74B67" w:rsidRPr="00DD2C50" w:rsidRDefault="00B74B67" w:rsidP="00B74B67">
            <w:r w:rsidRPr="00DD2C50">
              <w:t>-10</w:t>
            </w:r>
          </w:p>
        </w:tc>
        <w:tc>
          <w:tcPr>
            <w:tcW w:w="606" w:type="dxa"/>
          </w:tcPr>
          <w:p w:rsidR="00B74B67" w:rsidRPr="00DD2C50" w:rsidRDefault="00B74B67" w:rsidP="00B74B67">
            <w:r w:rsidRPr="00DD2C50">
              <w:t>-15</w:t>
            </w:r>
          </w:p>
        </w:tc>
        <w:tc>
          <w:tcPr>
            <w:tcW w:w="606" w:type="dxa"/>
          </w:tcPr>
          <w:p w:rsidR="00B74B67" w:rsidRPr="00DD2C50" w:rsidRDefault="00B74B67" w:rsidP="00B74B67">
            <w:r w:rsidRPr="00DD2C50">
              <w:t>-20</w:t>
            </w:r>
          </w:p>
        </w:tc>
        <w:tc>
          <w:tcPr>
            <w:tcW w:w="550" w:type="dxa"/>
          </w:tcPr>
          <w:p w:rsidR="00B74B67" w:rsidRPr="00DD2C50" w:rsidRDefault="00B74B67" w:rsidP="00B74B67">
            <w:r w:rsidRPr="00DD2C50">
              <w:t>-20</w:t>
            </w:r>
          </w:p>
        </w:tc>
      </w:tr>
      <w:tr w:rsidR="00B74B67" w:rsidRPr="00DD2C50" w:rsidTr="00B74B67">
        <w:tc>
          <w:tcPr>
            <w:tcW w:w="2136" w:type="dxa"/>
          </w:tcPr>
          <w:p w:rsidR="00B74B67" w:rsidRPr="00DD2C50" w:rsidRDefault="00B74B67" w:rsidP="00B74B67">
            <w:pPr>
              <w:pStyle w:val="ECCTabletext"/>
            </w:pPr>
            <w:r w:rsidRPr="00DD2C50">
              <w:t>Offset along track (°)</w:t>
            </w:r>
          </w:p>
        </w:tc>
        <w:tc>
          <w:tcPr>
            <w:tcW w:w="439" w:type="dxa"/>
          </w:tcPr>
          <w:p w:rsidR="00B74B67" w:rsidRPr="00DD2C50" w:rsidRDefault="00B74B67" w:rsidP="00B74B67">
            <w:pPr>
              <w:pStyle w:val="ECCTabletext"/>
            </w:pPr>
            <w:r w:rsidRPr="00DD2C50">
              <w:t>0</w:t>
            </w:r>
          </w:p>
        </w:tc>
        <w:tc>
          <w:tcPr>
            <w:tcW w:w="629" w:type="dxa"/>
          </w:tcPr>
          <w:p w:rsidR="00B74B67" w:rsidRPr="00DD2C50" w:rsidRDefault="00B74B67" w:rsidP="00B74B67">
            <w:pPr>
              <w:pStyle w:val="ECCTabletext"/>
            </w:pPr>
            <w:r w:rsidRPr="00DD2C50">
              <w:t>0.5</w:t>
            </w:r>
          </w:p>
        </w:tc>
        <w:tc>
          <w:tcPr>
            <w:tcW w:w="439" w:type="dxa"/>
          </w:tcPr>
          <w:p w:rsidR="00B74B67" w:rsidRPr="00DD2C50" w:rsidRDefault="00B74B67" w:rsidP="00B74B67">
            <w:pPr>
              <w:pStyle w:val="ECCTabletext"/>
            </w:pPr>
            <w:r w:rsidRPr="00DD2C50">
              <w:t>1</w:t>
            </w:r>
          </w:p>
        </w:tc>
        <w:tc>
          <w:tcPr>
            <w:tcW w:w="495" w:type="dxa"/>
          </w:tcPr>
          <w:p w:rsidR="00B74B67" w:rsidRPr="00DD2C50" w:rsidRDefault="00B74B67" w:rsidP="00B74B67">
            <w:pPr>
              <w:pStyle w:val="ECCTabletext"/>
            </w:pPr>
            <w:r w:rsidRPr="00DD2C50">
              <w:t>1.2</w:t>
            </w:r>
          </w:p>
        </w:tc>
        <w:tc>
          <w:tcPr>
            <w:tcW w:w="606" w:type="dxa"/>
          </w:tcPr>
          <w:p w:rsidR="00B74B67" w:rsidRPr="00DD2C50" w:rsidRDefault="00B74B67" w:rsidP="00B74B67">
            <w:pPr>
              <w:pStyle w:val="ECCTabletext"/>
            </w:pPr>
            <w:r w:rsidRPr="00DD2C50">
              <w:t>1.6</w:t>
            </w:r>
          </w:p>
        </w:tc>
        <w:tc>
          <w:tcPr>
            <w:tcW w:w="606" w:type="dxa"/>
          </w:tcPr>
          <w:p w:rsidR="00B74B67" w:rsidRPr="00DD2C50" w:rsidRDefault="00B74B67" w:rsidP="00B74B67">
            <w:pPr>
              <w:pStyle w:val="ECCTabletext"/>
            </w:pPr>
            <w:r w:rsidRPr="00DD2C50">
              <w:t>1.95</w:t>
            </w:r>
          </w:p>
        </w:tc>
        <w:tc>
          <w:tcPr>
            <w:tcW w:w="606" w:type="dxa"/>
          </w:tcPr>
          <w:p w:rsidR="00B74B67" w:rsidRPr="00DD2C50" w:rsidRDefault="00B74B67" w:rsidP="00B74B67">
            <w:pPr>
              <w:pStyle w:val="ECCTabletext"/>
            </w:pPr>
            <w:r w:rsidRPr="00DD2C50">
              <w:t>2.3</w:t>
            </w:r>
          </w:p>
        </w:tc>
        <w:tc>
          <w:tcPr>
            <w:tcW w:w="606" w:type="dxa"/>
          </w:tcPr>
          <w:p w:rsidR="00B74B67" w:rsidRPr="00DD2C50" w:rsidRDefault="00B74B67" w:rsidP="00B74B67">
            <w:pPr>
              <w:pStyle w:val="ECCTabletext"/>
            </w:pPr>
            <w:r w:rsidRPr="00DD2C50">
              <w:t>2.9</w:t>
            </w:r>
          </w:p>
        </w:tc>
        <w:tc>
          <w:tcPr>
            <w:tcW w:w="606" w:type="dxa"/>
          </w:tcPr>
          <w:p w:rsidR="00B74B67" w:rsidRPr="00DD2C50" w:rsidRDefault="00B74B67" w:rsidP="00B74B67">
            <w:pPr>
              <w:pStyle w:val="ECCTabletext"/>
            </w:pPr>
            <w:r w:rsidRPr="00DD2C50">
              <w:t>3.3</w:t>
            </w:r>
          </w:p>
        </w:tc>
        <w:tc>
          <w:tcPr>
            <w:tcW w:w="550" w:type="dxa"/>
          </w:tcPr>
          <w:p w:rsidR="00B74B67" w:rsidRPr="00DD2C50" w:rsidRDefault="00B74B67" w:rsidP="00B74B67">
            <w:pPr>
              <w:pStyle w:val="ECCTabletext"/>
            </w:pPr>
            <w:r w:rsidRPr="00DD2C50">
              <w:t>180</w:t>
            </w:r>
          </w:p>
        </w:tc>
      </w:tr>
      <w:tr w:rsidR="00B74B67" w:rsidRPr="00DD2C50" w:rsidTr="00B74B67">
        <w:tc>
          <w:tcPr>
            <w:tcW w:w="2136" w:type="dxa"/>
          </w:tcPr>
          <w:p w:rsidR="00B74B67" w:rsidRPr="00DD2C50" w:rsidRDefault="00B74B67" w:rsidP="00B74B67">
            <w:pPr>
              <w:pStyle w:val="ECCTabletext"/>
            </w:pPr>
            <w:r w:rsidRPr="00DD2C50">
              <w:t>Offset cross track (°)</w:t>
            </w:r>
          </w:p>
        </w:tc>
        <w:tc>
          <w:tcPr>
            <w:tcW w:w="439" w:type="dxa"/>
          </w:tcPr>
          <w:p w:rsidR="00B74B67" w:rsidRPr="00DD2C50" w:rsidRDefault="00B74B67" w:rsidP="00B74B67">
            <w:pPr>
              <w:pStyle w:val="ECCTabletext"/>
            </w:pPr>
            <w:r w:rsidRPr="00DD2C50">
              <w:t>0</w:t>
            </w:r>
          </w:p>
        </w:tc>
        <w:tc>
          <w:tcPr>
            <w:tcW w:w="629" w:type="dxa"/>
          </w:tcPr>
          <w:p w:rsidR="00B74B67" w:rsidRPr="00DD2C50" w:rsidRDefault="00B74B67" w:rsidP="00B74B67">
            <w:pPr>
              <w:pStyle w:val="ECCTabletext"/>
            </w:pPr>
            <w:r w:rsidRPr="00DD2C50">
              <w:t>6</w:t>
            </w:r>
          </w:p>
        </w:tc>
        <w:tc>
          <w:tcPr>
            <w:tcW w:w="439" w:type="dxa"/>
          </w:tcPr>
          <w:p w:rsidR="00B74B67" w:rsidRPr="00DD2C50" w:rsidRDefault="00B74B67" w:rsidP="00B74B67">
            <w:pPr>
              <w:pStyle w:val="ECCTabletext"/>
            </w:pPr>
            <w:r w:rsidRPr="00DD2C50">
              <w:t>14</w:t>
            </w:r>
          </w:p>
        </w:tc>
        <w:tc>
          <w:tcPr>
            <w:tcW w:w="495" w:type="dxa"/>
          </w:tcPr>
          <w:p w:rsidR="00B74B67" w:rsidRPr="00DD2C50" w:rsidRDefault="00B74B67" w:rsidP="00B74B67">
            <w:pPr>
              <w:pStyle w:val="ECCTabletext"/>
            </w:pPr>
            <w:r w:rsidRPr="00DD2C50">
              <w:t>19</w:t>
            </w:r>
          </w:p>
        </w:tc>
        <w:tc>
          <w:tcPr>
            <w:tcW w:w="606" w:type="dxa"/>
          </w:tcPr>
          <w:p w:rsidR="00B74B67" w:rsidRPr="00DD2C50" w:rsidRDefault="00B74B67" w:rsidP="00B74B67">
            <w:pPr>
              <w:pStyle w:val="ECCTabletext"/>
            </w:pPr>
            <w:r w:rsidRPr="00DD2C50">
              <w:t>27.8</w:t>
            </w:r>
          </w:p>
        </w:tc>
        <w:tc>
          <w:tcPr>
            <w:tcW w:w="606" w:type="dxa"/>
          </w:tcPr>
          <w:p w:rsidR="00B74B67" w:rsidRPr="00DD2C50" w:rsidRDefault="00B74B67" w:rsidP="00B74B67">
            <w:pPr>
              <w:pStyle w:val="ECCTabletext"/>
            </w:pPr>
            <w:r w:rsidRPr="00DD2C50">
              <w:t>35.9</w:t>
            </w:r>
          </w:p>
        </w:tc>
        <w:tc>
          <w:tcPr>
            <w:tcW w:w="606" w:type="dxa"/>
          </w:tcPr>
          <w:p w:rsidR="00B74B67" w:rsidRPr="00DD2C50" w:rsidRDefault="00B74B67" w:rsidP="00B74B67">
            <w:pPr>
              <w:pStyle w:val="ECCTabletext"/>
            </w:pPr>
            <w:r w:rsidRPr="00DD2C50">
              <w:t>44.2</w:t>
            </w:r>
          </w:p>
        </w:tc>
        <w:tc>
          <w:tcPr>
            <w:tcW w:w="606" w:type="dxa"/>
          </w:tcPr>
          <w:p w:rsidR="00B74B67" w:rsidRPr="00DD2C50" w:rsidRDefault="00B74B67" w:rsidP="00B74B67">
            <w:pPr>
              <w:pStyle w:val="ECCTabletext"/>
            </w:pPr>
            <w:r w:rsidRPr="00DD2C50">
              <w:t>52.7</w:t>
            </w:r>
          </w:p>
        </w:tc>
        <w:tc>
          <w:tcPr>
            <w:tcW w:w="606" w:type="dxa"/>
          </w:tcPr>
          <w:p w:rsidR="00B74B67" w:rsidRPr="00DD2C50" w:rsidRDefault="00B74B67" w:rsidP="00B74B67">
            <w:pPr>
              <w:pStyle w:val="ECCTabletext"/>
            </w:pPr>
            <w:r w:rsidRPr="00DD2C50">
              <w:t>73.7</w:t>
            </w:r>
          </w:p>
        </w:tc>
        <w:tc>
          <w:tcPr>
            <w:tcW w:w="550" w:type="dxa"/>
          </w:tcPr>
          <w:p w:rsidR="00B74B67" w:rsidRPr="00DD2C50" w:rsidRDefault="00B74B67" w:rsidP="00B74B67">
            <w:pPr>
              <w:pStyle w:val="ECCTabletext"/>
            </w:pPr>
            <w:r w:rsidRPr="00DD2C50">
              <w:t>180</w:t>
            </w:r>
          </w:p>
        </w:tc>
      </w:tr>
    </w:tbl>
    <w:p w:rsidR="00B74B67" w:rsidRPr="00970B4F" w:rsidRDefault="00B74B67" w:rsidP="00B74B67">
      <w:pPr>
        <w:pStyle w:val="Caption"/>
        <w:rPr>
          <w:lang w:val="en-GB"/>
        </w:rPr>
      </w:pPr>
      <w:r w:rsidRPr="00010770">
        <w:rPr>
          <w:noProof/>
          <w:lang w:eastAsia="da-DK"/>
        </w:rPr>
        <w:drawing>
          <wp:inline distT="0" distB="0" distL="0" distR="0" wp14:anchorId="5E228434" wp14:editId="6D369CEC">
            <wp:extent cx="6120765" cy="2842260"/>
            <wp:effectExtent l="0" t="0" r="0" b="0"/>
            <wp:docPr id="3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W antenna pattern.jpg"/>
                    <pic:cNvPicPr/>
                  </pic:nvPicPr>
                  <pic:blipFill>
                    <a:blip r:embed="rId13"/>
                    <a:stretch>
                      <a:fillRect/>
                    </a:stretch>
                  </pic:blipFill>
                  <pic:spPr>
                    <a:xfrm>
                      <a:off x="0" y="0"/>
                      <a:ext cx="6120765" cy="2842260"/>
                    </a:xfrm>
                    <a:prstGeom prst="rect">
                      <a:avLst/>
                    </a:prstGeom>
                  </pic:spPr>
                </pic:pic>
              </a:graphicData>
            </a:graphic>
          </wp:inline>
        </w:drawing>
      </w:r>
    </w:p>
    <w:p w:rsidR="00B74B67" w:rsidRPr="00CD312E" w:rsidRDefault="00B74B67" w:rsidP="00B74B67">
      <w:pPr>
        <w:pStyle w:val="Caption"/>
        <w:rPr>
          <w:lang w:val="en-GB"/>
        </w:rPr>
      </w:pPr>
      <w:bookmarkStart w:id="351" w:name="_Ref491604632"/>
      <w:bookmarkStart w:id="352" w:name="_Ref491604627"/>
      <w:r w:rsidRPr="00CD312E">
        <w:rPr>
          <w:lang w:val="en-GB"/>
        </w:rPr>
        <w:t xml:space="preserve">Figure </w:t>
      </w:r>
      <w:r w:rsidRPr="00970B4F">
        <w:rPr>
          <w:lang w:val="en-GB"/>
        </w:rPr>
        <w:fldChar w:fldCharType="begin"/>
      </w:r>
      <w:r w:rsidRPr="00CD312E">
        <w:rPr>
          <w:lang w:val="en-GB"/>
        </w:rPr>
        <w:instrText xml:space="preserve"> SEQ Figure \* ARABIC </w:instrText>
      </w:r>
      <w:r w:rsidRPr="00970B4F">
        <w:rPr>
          <w:lang w:val="en-GB"/>
        </w:rPr>
        <w:fldChar w:fldCharType="separate"/>
      </w:r>
      <w:r>
        <w:rPr>
          <w:noProof/>
          <w:lang w:val="en-GB"/>
        </w:rPr>
        <w:t>5</w:t>
      </w:r>
      <w:r w:rsidRPr="00970B4F">
        <w:rPr>
          <w:lang w:val="en-GB"/>
        </w:rPr>
        <w:fldChar w:fldCharType="end"/>
      </w:r>
      <w:bookmarkEnd w:id="351"/>
      <w:r w:rsidRPr="00CD312E">
        <w:rPr>
          <w:lang w:val="en-GB"/>
        </w:rPr>
        <w:t xml:space="preserve">: -3 dB composite antenna </w:t>
      </w:r>
      <w:proofErr w:type="gramStart"/>
      <w:r w:rsidRPr="00CD312E">
        <w:rPr>
          <w:lang w:val="en-GB"/>
        </w:rPr>
        <w:t>aperture</w:t>
      </w:r>
      <w:bookmarkEnd w:id="352"/>
      <w:proofErr w:type="gramEnd"/>
    </w:p>
    <w:p w:rsidR="00B74B67" w:rsidRPr="00CD312E" w:rsidRDefault="00B74B67" w:rsidP="00B74B67">
      <w:pPr>
        <w:rPr>
          <w:rStyle w:val="ECCParagraph"/>
        </w:rPr>
      </w:pPr>
      <w:r w:rsidRPr="00DD2C50">
        <w:rPr>
          <w:rStyle w:val="ECCParagraph"/>
        </w:rPr>
        <w:t xml:space="preserve">Each satellite beam will use a different frequency channel. The level of unwanted emission falling into the RAS band below 10.7 GHz would depend on the separation between the channel frequency and the edge of the FSS allocation, leading to different unwanted emission e.i.r.p. in the RAS band per beam. </w:t>
      </w:r>
    </w:p>
    <w:p w:rsidR="00B74B67" w:rsidRPr="00855950" w:rsidRDefault="00B74B67" w:rsidP="006B419D">
      <w:pPr>
        <w:pStyle w:val="ECCAnnexheading2"/>
      </w:pPr>
      <w:bookmarkStart w:id="353" w:name="_Toc477331904"/>
      <w:bookmarkStart w:id="354" w:name="_Toc504563283"/>
      <w:bookmarkStart w:id="355" w:name="_Toc505079992"/>
      <w:bookmarkStart w:id="356" w:name="_Toc536700390"/>
      <w:r w:rsidRPr="00855950">
        <w:t>NGSO earth stations in the 14-14.5 GHz band</w:t>
      </w:r>
      <w:bookmarkEnd w:id="353"/>
      <w:bookmarkEnd w:id="354"/>
      <w:bookmarkEnd w:id="355"/>
      <w:bookmarkEnd w:id="356"/>
      <w:r w:rsidRPr="00855950">
        <w:t xml:space="preserve"> </w:t>
      </w:r>
    </w:p>
    <w:p w:rsidR="00B74B67" w:rsidRPr="00107689" w:rsidRDefault="00B74B67" w:rsidP="006B419D">
      <w:pPr>
        <w:pStyle w:val="ECCAnnexheading3"/>
      </w:pPr>
      <w:bookmarkStart w:id="357" w:name="_Toc536700391"/>
      <w:bookmarkStart w:id="358" w:name="_Toc477331905"/>
      <w:bookmarkStart w:id="359" w:name="_Toc504563284"/>
      <w:bookmarkStart w:id="360" w:name="_Toc505079993"/>
      <w:r w:rsidRPr="00107689">
        <w:t>Deployment of NGSO earth stations</w:t>
      </w:r>
      <w:bookmarkEnd w:id="357"/>
    </w:p>
    <w:bookmarkEnd w:id="358"/>
    <w:bookmarkEnd w:id="359"/>
    <w:bookmarkEnd w:id="360"/>
    <w:p w:rsidR="00B74B67" w:rsidRPr="00CD312E" w:rsidRDefault="00B74B67" w:rsidP="00B74B67">
      <w:pPr>
        <w:rPr>
          <w:rStyle w:val="ECCParagraph"/>
        </w:rPr>
      </w:pPr>
      <w:r w:rsidRPr="00DD2C50">
        <w:rPr>
          <w:rStyle w:val="ECCParagraph"/>
        </w:rPr>
        <w:t>OneWeb earth stations will be developed for fixed and nomadic or transportable applications, the latter falling within the category of Earth Stations In-Motion</w:t>
      </w:r>
      <w:r>
        <w:rPr>
          <w:rStyle w:val="ECCParagraph"/>
        </w:rPr>
        <w:t xml:space="preserve"> </w:t>
      </w:r>
      <w:r w:rsidRPr="00DD2C50">
        <w:rPr>
          <w:rStyle w:val="ECCParagraph"/>
        </w:rPr>
        <w:t xml:space="preserve">(ESIM). Such ESIM terminals are expected to be deployed on vehicles on land, on vessels and on aircraft. Specific deployments of fixed and ESIM earth stations for NGSO satellite systems will be contingent upon the position on their compatibility with other services in the 14-14.5 GHz band. The discussion in Section </w:t>
      </w:r>
      <w:r w:rsidR="000D7D51">
        <w:rPr>
          <w:rStyle w:val="ECCParagraph"/>
        </w:rPr>
        <w:fldChar w:fldCharType="begin"/>
      </w:r>
      <w:r w:rsidR="000D7D51">
        <w:rPr>
          <w:rStyle w:val="ECCParagraph"/>
        </w:rPr>
        <w:instrText xml:space="preserve"> REF _Ref493090351 \r \h </w:instrText>
      </w:r>
      <w:r w:rsidR="000D7D51">
        <w:rPr>
          <w:rStyle w:val="ECCParagraph"/>
        </w:rPr>
      </w:r>
      <w:r w:rsidR="000D7D51">
        <w:rPr>
          <w:rStyle w:val="ECCParagraph"/>
        </w:rPr>
        <w:fldChar w:fldCharType="separate"/>
      </w:r>
      <w:r w:rsidR="000D7D51">
        <w:rPr>
          <w:rStyle w:val="ECCParagraph"/>
        </w:rPr>
        <w:t>3</w:t>
      </w:r>
      <w:r w:rsidR="000D7D51">
        <w:rPr>
          <w:rStyle w:val="ECCParagraph"/>
        </w:rPr>
        <w:fldChar w:fldCharType="end"/>
      </w:r>
      <w:r w:rsidRPr="00DD2C50">
        <w:rPr>
          <w:rStyle w:val="ECCParagraph"/>
        </w:rPr>
        <w:t xml:space="preserve"> identified that the use of the band 14-14.25 GHz is limited to the fixed satellite service. Therefore, the band 14-14.25 GHz is available for ubiquitous deployment of earth stations within CEPT. The upper part of the band 14.25-14.5 GHz is used by other services, namely the fixed service and radio astronomy service, therefore the use of the upper part of the band by earth stations is subject to relevant compatibility considerations.</w:t>
      </w:r>
    </w:p>
    <w:p w:rsidR="00B74B67" w:rsidRPr="00DD2C50" w:rsidRDefault="00B74B67" w:rsidP="00B74B67">
      <w:pPr>
        <w:rPr>
          <w:rStyle w:val="ECCParagraph"/>
        </w:rPr>
      </w:pPr>
      <w:r w:rsidRPr="00DD2C50">
        <w:rPr>
          <w:rStyle w:val="ECCParagraph"/>
        </w:rPr>
        <w:t>With the above consideration, the deployment of NGSO earth stations in the 14-14.5 GHz band could be as follows:</w:t>
      </w:r>
    </w:p>
    <w:p w:rsidR="00B74B67" w:rsidRPr="00DD2C50" w:rsidRDefault="00B74B67" w:rsidP="00B74B67">
      <w:pPr>
        <w:pStyle w:val="ECCBulletsLv1"/>
      </w:pPr>
      <w:r w:rsidRPr="00DD2C50">
        <w:t>In the 14-14.25 GHz band: ubiquitous deployment of fixed earth stations and ESIM;</w:t>
      </w:r>
    </w:p>
    <w:p w:rsidR="00B74B67" w:rsidRPr="00DD2C50" w:rsidRDefault="00B74B67" w:rsidP="00B74B67">
      <w:pPr>
        <w:pStyle w:val="ECCBulletsLv1"/>
      </w:pPr>
      <w:r w:rsidRPr="00DD2C50">
        <w:lastRenderedPageBreak/>
        <w:t>In the 14.25-14.5 GHz band: deployment of fixed and ESIM earth stations subject to specific technical conditions in order to maintain compatibility with incumbent services using the band.</w:t>
      </w:r>
    </w:p>
    <w:p w:rsidR="00B74B67" w:rsidRPr="00DD2C50" w:rsidRDefault="00B74B67" w:rsidP="00B74B67">
      <w:pPr>
        <w:rPr>
          <w:rStyle w:val="ECCParagraph"/>
        </w:rPr>
      </w:pPr>
      <w:r w:rsidRPr="00DD2C50">
        <w:rPr>
          <w:rStyle w:val="ECCParagraph"/>
        </w:rPr>
        <w:t>There are two types of earth stations considered for deployment:</w:t>
      </w:r>
    </w:p>
    <w:p w:rsidR="00B74B67" w:rsidRPr="00DD2C50" w:rsidRDefault="00B74B67" w:rsidP="00B74B67">
      <w:pPr>
        <w:pStyle w:val="ECCBulletsLv1"/>
      </w:pPr>
      <w:r w:rsidRPr="00DD2C50">
        <w:t>Fixed earth stations using parabolic antennas;</w:t>
      </w:r>
    </w:p>
    <w:p w:rsidR="00B74B67" w:rsidRPr="00DD2C50" w:rsidRDefault="00B74B67" w:rsidP="00B74B67">
      <w:pPr>
        <w:pStyle w:val="ECCBulletsLv1"/>
      </w:pPr>
      <w:r w:rsidRPr="00DD2C50">
        <w:t>ESIM on land vehicles, aircraft or ships using phased array antennas.</w:t>
      </w:r>
    </w:p>
    <w:p w:rsidR="00B74B67" w:rsidRPr="00AA79A1" w:rsidRDefault="00B74B67" w:rsidP="006B419D">
      <w:pPr>
        <w:pStyle w:val="ECCAnnexheading3"/>
      </w:pPr>
      <w:bookmarkStart w:id="361" w:name="_Toc477331906"/>
      <w:bookmarkStart w:id="362" w:name="_Toc504563285"/>
      <w:bookmarkStart w:id="363" w:name="_Toc505079994"/>
      <w:bookmarkStart w:id="364" w:name="_Toc536700392"/>
      <w:r w:rsidRPr="00AA79A1">
        <w:t>General characteristics common to both types of earth stations</w:t>
      </w:r>
      <w:bookmarkEnd w:id="361"/>
      <w:bookmarkEnd w:id="362"/>
      <w:bookmarkEnd w:id="363"/>
      <w:bookmarkEnd w:id="364"/>
    </w:p>
    <w:p w:rsidR="00B74B67" w:rsidRPr="00CD312E" w:rsidRDefault="00B74B67" w:rsidP="00B74B67">
      <w:pPr>
        <w:rPr>
          <w:rStyle w:val="ECCParagraph"/>
        </w:rPr>
      </w:pPr>
      <w:r w:rsidRPr="00DD2C50">
        <w:rPr>
          <w:rStyle w:val="ECCParagraph"/>
        </w:rPr>
        <w:t xml:space="preserve">As shown in </w:t>
      </w:r>
      <w:r w:rsidRPr="00AD278F">
        <w:rPr>
          <w:rStyle w:val="ECCParagraph"/>
        </w:rPr>
        <w:fldChar w:fldCharType="begin"/>
      </w:r>
      <w:r w:rsidRPr="00DD2C50">
        <w:rPr>
          <w:rStyle w:val="ECCParagraph"/>
        </w:rPr>
        <w:instrText xml:space="preserve"> REF _Ref475435020 \h  \* MERGEFORMAT </w:instrText>
      </w:r>
      <w:r w:rsidRPr="00AD278F">
        <w:rPr>
          <w:rStyle w:val="ECCParagraph"/>
        </w:rPr>
      </w:r>
      <w:r w:rsidRPr="00AD278F">
        <w:rPr>
          <w:rStyle w:val="ECCParagraph"/>
        </w:rPr>
        <w:fldChar w:fldCharType="separate"/>
      </w:r>
      <w:r w:rsidRPr="00DD2C50">
        <w:rPr>
          <w:rStyle w:val="ECCParagraph"/>
        </w:rPr>
        <w:t xml:space="preserve">Figure </w:t>
      </w:r>
      <w:r>
        <w:rPr>
          <w:rStyle w:val="ECCParagraph"/>
          <w:noProof/>
        </w:rPr>
        <w:t>6</w:t>
      </w:r>
      <w:r w:rsidRPr="00AD278F">
        <w:rPr>
          <w:rStyle w:val="ECCParagraph"/>
        </w:rPr>
        <w:fldChar w:fldCharType="end"/>
      </w:r>
      <w:r w:rsidRPr="00DD2C50">
        <w:rPr>
          <w:rStyle w:val="ECCParagraph"/>
        </w:rPr>
        <w:t xml:space="preserve">, the OneWeb satellite antenna covers an area of about 1100 km x 1100 km on the earth. Given the orbit altitude of 1200 km it can be calculated that the NGSO FSS earth stations will point at a minimum elevation of 57°, which is much higher than the minimum elevation that could be used by a GSO VSAT for instance. </w:t>
      </w:r>
    </w:p>
    <w:p w:rsidR="00B74B67" w:rsidRPr="00594A87" w:rsidRDefault="00B74B67" w:rsidP="00B74B67">
      <w:pPr>
        <w:pStyle w:val="ECCFiguregraphcentered"/>
        <w:rPr>
          <w:lang w:val="en-GB"/>
        </w:rPr>
      </w:pPr>
      <w:r w:rsidRPr="00010770">
        <w:rPr>
          <w:lang w:val="da-DK" w:eastAsia="da-DK"/>
        </w:rPr>
        <w:drawing>
          <wp:inline distT="0" distB="0" distL="0" distR="0" wp14:anchorId="632F085D" wp14:editId="1E60B094">
            <wp:extent cx="3588450" cy="3200400"/>
            <wp:effectExtent l="0" t="0" r="0" b="0"/>
            <wp:docPr id="3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3587134" cy="3199227"/>
                    </a:xfrm>
                    <a:prstGeom prst="rect">
                      <a:avLst/>
                    </a:prstGeom>
                    <a:noFill/>
                  </pic:spPr>
                </pic:pic>
              </a:graphicData>
            </a:graphic>
          </wp:inline>
        </w:drawing>
      </w:r>
    </w:p>
    <w:p w:rsidR="00B74B67" w:rsidRPr="00CD312E" w:rsidRDefault="00B74B67" w:rsidP="00B74B67">
      <w:pPr>
        <w:pStyle w:val="Caption"/>
        <w:rPr>
          <w:lang w:val="en-GB"/>
        </w:rPr>
      </w:pPr>
      <w:bookmarkStart w:id="365" w:name="_Ref475435020"/>
      <w:r w:rsidRPr="00DD2C50">
        <w:rPr>
          <w:rStyle w:val="ECCParagraph"/>
          <w:rFonts w:eastAsia="Calibri"/>
        </w:rPr>
        <w:t xml:space="preserve">Figure </w:t>
      </w:r>
      <w:r w:rsidRPr="00AD278F">
        <w:rPr>
          <w:rStyle w:val="ECCParagraph"/>
          <w:rFonts w:eastAsia="Calibri"/>
        </w:rPr>
        <w:fldChar w:fldCharType="begin"/>
      </w:r>
      <w:r w:rsidRPr="00DD2C50">
        <w:rPr>
          <w:rStyle w:val="ECCParagraph"/>
          <w:rFonts w:eastAsia="Calibri"/>
        </w:rPr>
        <w:instrText xml:space="preserve"> SEQ Figure \* ARABIC </w:instrText>
      </w:r>
      <w:r w:rsidRPr="00AD278F">
        <w:rPr>
          <w:rStyle w:val="ECCParagraph"/>
          <w:rFonts w:eastAsia="Calibri"/>
        </w:rPr>
        <w:fldChar w:fldCharType="separate"/>
      </w:r>
      <w:r>
        <w:rPr>
          <w:rStyle w:val="ECCParagraph"/>
          <w:rFonts w:eastAsia="Calibri"/>
          <w:noProof/>
        </w:rPr>
        <w:t>6</w:t>
      </w:r>
      <w:r w:rsidRPr="00AD278F">
        <w:rPr>
          <w:rStyle w:val="ECCParagraph"/>
          <w:rFonts w:eastAsia="Calibri"/>
        </w:rPr>
        <w:fldChar w:fldCharType="end"/>
      </w:r>
      <w:bookmarkEnd w:id="365"/>
      <w:r w:rsidRPr="00CD312E">
        <w:rPr>
          <w:lang w:val="en-GB"/>
        </w:rPr>
        <w:t>: Determination of the minimum elevation angle</w:t>
      </w:r>
    </w:p>
    <w:p w:rsidR="00B74B67" w:rsidRPr="00CD312E" w:rsidRDefault="00B74B67" w:rsidP="00B74B67">
      <w:pPr>
        <w:rPr>
          <w:rStyle w:val="ECCParagraph"/>
        </w:rPr>
      </w:pPr>
      <w:r w:rsidRPr="00DD2C50">
        <w:rPr>
          <w:rStyle w:val="ECCParagraph"/>
        </w:rPr>
        <w:t>Due to this elevation angle, the e.i.r.p. radiated towards the horizon, i.e. towards the victim, will be in the side lobes. Hence, no polarisation loss can be considered.</w:t>
      </w:r>
    </w:p>
    <w:p w:rsidR="00B74B67" w:rsidRPr="00DD2C50" w:rsidRDefault="00B74B67" w:rsidP="00B74B67">
      <w:pPr>
        <w:rPr>
          <w:rStyle w:val="ECCParagraph"/>
        </w:rPr>
      </w:pPr>
      <w:r w:rsidRPr="00DD2C50">
        <w:rPr>
          <w:rStyle w:val="ECCParagraph"/>
        </w:rPr>
        <w:t xml:space="preserve">It should be noted that OneWeb NGSO satellite system plans to deploy two types of terminals, identified as consumer and enterprise, whose characteristics are described in </w:t>
      </w:r>
      <w:r w:rsidRPr="00AD278F">
        <w:rPr>
          <w:rStyle w:val="ECCParagraph"/>
        </w:rPr>
        <w:fldChar w:fldCharType="begin"/>
      </w:r>
      <w:r w:rsidRPr="00DD2C50">
        <w:rPr>
          <w:rStyle w:val="ECCParagraph"/>
        </w:rPr>
        <w:instrText xml:space="preserve"> REF _Ref475692954 \h  \* MERGEFORMAT </w:instrText>
      </w:r>
      <w:r w:rsidRPr="00AD278F">
        <w:rPr>
          <w:rStyle w:val="ECCParagraph"/>
        </w:rPr>
      </w:r>
      <w:r w:rsidRPr="00AD278F">
        <w:rPr>
          <w:rStyle w:val="ECCParagraph"/>
        </w:rPr>
        <w:fldChar w:fldCharType="separate"/>
      </w:r>
      <w:r w:rsidRPr="00594A87">
        <w:t xml:space="preserve">Table </w:t>
      </w:r>
      <w:r>
        <w:rPr>
          <w:noProof/>
        </w:rPr>
        <w:t>12</w:t>
      </w:r>
      <w:r w:rsidRPr="00AD278F">
        <w:rPr>
          <w:rStyle w:val="ECCParagraph"/>
        </w:rPr>
        <w:fldChar w:fldCharType="end"/>
      </w:r>
      <w:r w:rsidRPr="00DD2C50">
        <w:rPr>
          <w:rStyle w:val="ECCParagraph"/>
        </w:rPr>
        <w:t xml:space="preserve">. For both types of terminals in </w:t>
      </w:r>
      <w:r w:rsidRPr="00AD278F">
        <w:rPr>
          <w:rStyle w:val="ECCParagraph"/>
        </w:rPr>
        <w:fldChar w:fldCharType="begin"/>
      </w:r>
      <w:r w:rsidRPr="00DD2C50">
        <w:rPr>
          <w:rStyle w:val="ECCParagraph"/>
        </w:rPr>
        <w:instrText xml:space="preserve"> REF _Ref475692954 \h  \* MERGEFORMAT </w:instrText>
      </w:r>
      <w:r w:rsidRPr="00AD278F">
        <w:rPr>
          <w:rStyle w:val="ECCParagraph"/>
        </w:rPr>
      </w:r>
      <w:r w:rsidRPr="00AD278F">
        <w:rPr>
          <w:rStyle w:val="ECCParagraph"/>
        </w:rPr>
        <w:fldChar w:fldCharType="separate"/>
      </w:r>
      <w:r w:rsidRPr="00594A87">
        <w:t xml:space="preserve">Table </w:t>
      </w:r>
      <w:r>
        <w:rPr>
          <w:noProof/>
        </w:rPr>
        <w:t>12</w:t>
      </w:r>
      <w:r w:rsidRPr="00AD278F">
        <w:rPr>
          <w:rStyle w:val="ECCParagraph"/>
        </w:rPr>
        <w:fldChar w:fldCharType="end"/>
      </w:r>
      <w:r w:rsidRPr="00DD2C50">
        <w:rPr>
          <w:rStyle w:val="ECCParagraph"/>
        </w:rPr>
        <w:t xml:space="preserve"> the maximum on-axis e.i.r.p. is 34 dBW/(20 MHz) or 37 dBW/(40 MHz) when two 20 MHz channels are simultaneously transmitted.</w:t>
      </w:r>
    </w:p>
    <w:p w:rsidR="00B74B67" w:rsidRPr="00594A87" w:rsidRDefault="00B74B67" w:rsidP="00B74B67">
      <w:pPr>
        <w:pStyle w:val="Caption"/>
        <w:rPr>
          <w:lang w:val="en-GB"/>
        </w:rPr>
      </w:pPr>
      <w:bookmarkStart w:id="366" w:name="_Ref475692954"/>
      <w:r w:rsidRPr="00594A87">
        <w:rPr>
          <w:lang w:val="en-GB"/>
        </w:rPr>
        <w:t xml:space="preserve">Table </w:t>
      </w:r>
      <w:r w:rsidRPr="00594A87">
        <w:rPr>
          <w:lang w:val="en-GB"/>
        </w:rPr>
        <w:fldChar w:fldCharType="begin"/>
      </w:r>
      <w:r w:rsidRPr="00CD312E">
        <w:rPr>
          <w:lang w:val="en-GB"/>
        </w:rPr>
        <w:instrText xml:space="preserve"> SEQ Table \* ARABIC </w:instrText>
      </w:r>
      <w:r w:rsidRPr="00594A87">
        <w:rPr>
          <w:lang w:val="en-GB"/>
        </w:rPr>
        <w:fldChar w:fldCharType="separate"/>
      </w:r>
      <w:r>
        <w:rPr>
          <w:noProof/>
          <w:lang w:val="en-GB"/>
        </w:rPr>
        <w:t>12</w:t>
      </w:r>
      <w:r w:rsidRPr="00594A87">
        <w:rPr>
          <w:lang w:val="en-GB"/>
        </w:rPr>
        <w:fldChar w:fldCharType="end"/>
      </w:r>
      <w:bookmarkEnd w:id="366"/>
      <w:r w:rsidRPr="00594A87">
        <w:rPr>
          <w:lang w:val="en-GB"/>
        </w:rPr>
        <w:t>: Transmitter parameters</w:t>
      </w:r>
    </w:p>
    <w:tbl>
      <w:tblPr>
        <w:tblStyle w:val="ECCTable-redheader"/>
        <w:tblW w:w="0" w:type="auto"/>
        <w:tblInd w:w="0" w:type="dxa"/>
        <w:tblLook w:val="04A0" w:firstRow="1" w:lastRow="0" w:firstColumn="1" w:lastColumn="0" w:noHBand="0" w:noVBand="1"/>
      </w:tblPr>
      <w:tblGrid>
        <w:gridCol w:w="3331"/>
        <w:gridCol w:w="939"/>
        <w:gridCol w:w="1241"/>
        <w:gridCol w:w="1330"/>
        <w:gridCol w:w="2788"/>
      </w:tblGrid>
      <w:tr w:rsidR="00B74B67" w:rsidRPr="00DD2C50" w:rsidTr="00B74B67">
        <w:trPr>
          <w:cnfStyle w:val="100000000000" w:firstRow="1" w:lastRow="0" w:firstColumn="0" w:lastColumn="0" w:oddVBand="0" w:evenVBand="0" w:oddHBand="0" w:evenHBand="0" w:firstRowFirstColumn="0" w:firstRowLastColumn="0" w:lastRowFirstColumn="0" w:lastRowLastColumn="0"/>
        </w:trPr>
        <w:tc>
          <w:tcPr>
            <w:tcW w:w="3331" w:type="dxa"/>
          </w:tcPr>
          <w:p w:rsidR="00B74B67" w:rsidRPr="00DD2C50" w:rsidRDefault="00B74B67" w:rsidP="00B74B67">
            <w:r w:rsidRPr="00DD2C50">
              <w:t>Parameter</w:t>
            </w:r>
          </w:p>
        </w:tc>
        <w:tc>
          <w:tcPr>
            <w:tcW w:w="939" w:type="dxa"/>
          </w:tcPr>
          <w:p w:rsidR="00B74B67" w:rsidRPr="00DD2C50" w:rsidRDefault="00B74B67" w:rsidP="00B74B67">
            <w:r w:rsidRPr="00DD2C50">
              <w:t>Units</w:t>
            </w:r>
          </w:p>
        </w:tc>
        <w:tc>
          <w:tcPr>
            <w:tcW w:w="1241" w:type="dxa"/>
          </w:tcPr>
          <w:p w:rsidR="00B74B67" w:rsidRPr="00DD2C50" w:rsidRDefault="00B74B67" w:rsidP="00B74B67">
            <w:r w:rsidRPr="00DD2C50">
              <w:t xml:space="preserve">Consumer </w:t>
            </w:r>
          </w:p>
          <w:p w:rsidR="00B74B67" w:rsidRPr="00DD2C50" w:rsidRDefault="00B74B67" w:rsidP="00B74B67">
            <w:r w:rsidRPr="00DD2C50">
              <w:t>earth station</w:t>
            </w:r>
          </w:p>
        </w:tc>
        <w:tc>
          <w:tcPr>
            <w:tcW w:w="1330" w:type="dxa"/>
          </w:tcPr>
          <w:p w:rsidR="00B74B67" w:rsidRPr="00DD2C50" w:rsidRDefault="00B74B67" w:rsidP="00B74B67">
            <w:r w:rsidRPr="00DD2C50">
              <w:t xml:space="preserve">Enterprise </w:t>
            </w:r>
          </w:p>
          <w:p w:rsidR="00B74B67" w:rsidRPr="00DD2C50" w:rsidRDefault="00B74B67" w:rsidP="00B74B67">
            <w:r w:rsidRPr="00DD2C50">
              <w:t>earth station</w:t>
            </w:r>
          </w:p>
        </w:tc>
        <w:tc>
          <w:tcPr>
            <w:tcW w:w="2788" w:type="dxa"/>
          </w:tcPr>
          <w:p w:rsidR="00B74B67" w:rsidRPr="00DD2C50" w:rsidRDefault="00B74B67" w:rsidP="00B74B67">
            <w:r w:rsidRPr="00DD2C50">
              <w:t>Notes</w:t>
            </w:r>
          </w:p>
        </w:tc>
      </w:tr>
      <w:tr w:rsidR="00B74B67" w:rsidRPr="00DD2C50" w:rsidTr="00B74B67">
        <w:tc>
          <w:tcPr>
            <w:tcW w:w="3331" w:type="dxa"/>
          </w:tcPr>
          <w:p w:rsidR="00B74B67" w:rsidRPr="00DD2C50" w:rsidRDefault="00B74B67" w:rsidP="008C0E73">
            <w:pPr>
              <w:pStyle w:val="ECCTabletext"/>
              <w:jc w:val="left"/>
            </w:pPr>
            <w:r w:rsidRPr="00DD2C50">
              <w:t>Carrier Allocated Bandwidth (ABW)</w:t>
            </w:r>
          </w:p>
        </w:tc>
        <w:tc>
          <w:tcPr>
            <w:tcW w:w="939" w:type="dxa"/>
          </w:tcPr>
          <w:p w:rsidR="00B74B67" w:rsidRPr="00DD2C50" w:rsidRDefault="00B74B67" w:rsidP="005F32F1">
            <w:pPr>
              <w:pStyle w:val="ECCTabletext"/>
              <w:jc w:val="left"/>
            </w:pPr>
            <w:r w:rsidRPr="00DD2C50">
              <w:t>MHz</w:t>
            </w:r>
          </w:p>
        </w:tc>
        <w:tc>
          <w:tcPr>
            <w:tcW w:w="2571" w:type="dxa"/>
            <w:gridSpan w:val="2"/>
          </w:tcPr>
          <w:p w:rsidR="00B74B67" w:rsidRPr="00DD2C50" w:rsidRDefault="00B74B67" w:rsidP="005F32F1">
            <w:pPr>
              <w:pStyle w:val="ECCTabletext"/>
              <w:jc w:val="left"/>
            </w:pPr>
            <w:r w:rsidRPr="00DD2C50">
              <w:t>20</w:t>
            </w:r>
          </w:p>
        </w:tc>
        <w:tc>
          <w:tcPr>
            <w:tcW w:w="2788" w:type="dxa"/>
          </w:tcPr>
          <w:p w:rsidR="00B74B67" w:rsidRPr="00DD2C50" w:rsidRDefault="00B74B67" w:rsidP="005F32F1">
            <w:pPr>
              <w:pStyle w:val="ECCTabletext"/>
              <w:jc w:val="left"/>
            </w:pPr>
            <w:r w:rsidRPr="00DD2C50">
              <w:t>6 carriers per transponder</w:t>
            </w:r>
          </w:p>
        </w:tc>
      </w:tr>
      <w:tr w:rsidR="00B74B67" w:rsidRPr="00DD2C50" w:rsidTr="00B74B67">
        <w:tc>
          <w:tcPr>
            <w:tcW w:w="3331" w:type="dxa"/>
          </w:tcPr>
          <w:p w:rsidR="00B74B67" w:rsidRPr="00DD2C50" w:rsidRDefault="00B74B67" w:rsidP="008C0E73">
            <w:pPr>
              <w:pStyle w:val="ECCTabletext"/>
              <w:jc w:val="left"/>
            </w:pPr>
            <w:r w:rsidRPr="00DD2C50">
              <w:t>Carrier Occupied Bandwidth (OBW)</w:t>
            </w:r>
          </w:p>
        </w:tc>
        <w:tc>
          <w:tcPr>
            <w:tcW w:w="939" w:type="dxa"/>
          </w:tcPr>
          <w:p w:rsidR="00B74B67" w:rsidRPr="00DD2C50" w:rsidRDefault="00B74B67" w:rsidP="005F32F1">
            <w:pPr>
              <w:pStyle w:val="ECCTabletext"/>
              <w:jc w:val="left"/>
            </w:pPr>
            <w:r w:rsidRPr="00DD2C50">
              <w:t>MHz</w:t>
            </w:r>
          </w:p>
        </w:tc>
        <w:tc>
          <w:tcPr>
            <w:tcW w:w="2571" w:type="dxa"/>
            <w:gridSpan w:val="2"/>
          </w:tcPr>
          <w:p w:rsidR="00B74B67" w:rsidRPr="00DD2C50" w:rsidRDefault="00B74B67" w:rsidP="005F32F1">
            <w:pPr>
              <w:pStyle w:val="ECCTabletext"/>
              <w:jc w:val="left"/>
            </w:pPr>
            <w:r w:rsidRPr="00DD2C50">
              <w:t>18.2</w:t>
            </w:r>
          </w:p>
        </w:tc>
        <w:tc>
          <w:tcPr>
            <w:tcW w:w="2788" w:type="dxa"/>
          </w:tcPr>
          <w:p w:rsidR="00B74B67" w:rsidRPr="00DD2C50" w:rsidRDefault="00B74B67" w:rsidP="005F32F1">
            <w:pPr>
              <w:pStyle w:val="ECCTabletext"/>
              <w:jc w:val="left"/>
            </w:pPr>
          </w:p>
        </w:tc>
      </w:tr>
      <w:tr w:rsidR="00B74B67" w:rsidRPr="00DD2C50" w:rsidTr="00B74B67">
        <w:tc>
          <w:tcPr>
            <w:tcW w:w="3331" w:type="dxa"/>
          </w:tcPr>
          <w:p w:rsidR="00B74B67" w:rsidRPr="00DD2C50" w:rsidRDefault="00B74B67" w:rsidP="008C0E73">
            <w:pPr>
              <w:pStyle w:val="ECCTabletext"/>
              <w:jc w:val="left"/>
            </w:pPr>
            <w:r w:rsidRPr="00DD2C50">
              <w:lastRenderedPageBreak/>
              <w:t>Symbol rate</w:t>
            </w:r>
          </w:p>
        </w:tc>
        <w:tc>
          <w:tcPr>
            <w:tcW w:w="939" w:type="dxa"/>
          </w:tcPr>
          <w:p w:rsidR="00B74B67" w:rsidRPr="00DD2C50" w:rsidRDefault="00B74B67" w:rsidP="005F32F1">
            <w:pPr>
              <w:pStyle w:val="ECCTabletext"/>
              <w:jc w:val="left"/>
            </w:pPr>
            <w:proofErr w:type="spellStart"/>
            <w:r w:rsidRPr="00DD2C50">
              <w:t>MBds</w:t>
            </w:r>
            <w:proofErr w:type="spellEnd"/>
          </w:p>
        </w:tc>
        <w:tc>
          <w:tcPr>
            <w:tcW w:w="2571" w:type="dxa"/>
            <w:gridSpan w:val="2"/>
          </w:tcPr>
          <w:p w:rsidR="00B74B67" w:rsidRPr="00DD2C50" w:rsidRDefault="00B74B67" w:rsidP="005F32F1">
            <w:pPr>
              <w:pStyle w:val="ECCTabletext"/>
              <w:jc w:val="left"/>
            </w:pPr>
            <w:r w:rsidRPr="00DD2C50">
              <w:t>18.2</w:t>
            </w:r>
          </w:p>
        </w:tc>
        <w:tc>
          <w:tcPr>
            <w:tcW w:w="2788" w:type="dxa"/>
          </w:tcPr>
          <w:p w:rsidR="00B74B67" w:rsidRPr="00DD2C50" w:rsidRDefault="00B74B67" w:rsidP="005F32F1">
            <w:pPr>
              <w:pStyle w:val="ECCTabletext"/>
              <w:jc w:val="left"/>
            </w:pPr>
          </w:p>
        </w:tc>
      </w:tr>
      <w:tr w:rsidR="00B74B67" w:rsidRPr="00DD2C50" w:rsidTr="00B74B67">
        <w:tc>
          <w:tcPr>
            <w:tcW w:w="3331" w:type="dxa"/>
          </w:tcPr>
          <w:p w:rsidR="00B74B67" w:rsidRPr="00DD2C50" w:rsidRDefault="00B74B67" w:rsidP="008C0E73">
            <w:pPr>
              <w:pStyle w:val="ECCTabletext"/>
              <w:jc w:val="left"/>
            </w:pPr>
            <w:r w:rsidRPr="00DD2C50">
              <w:t>Data rate</w:t>
            </w:r>
          </w:p>
        </w:tc>
        <w:tc>
          <w:tcPr>
            <w:tcW w:w="939" w:type="dxa"/>
          </w:tcPr>
          <w:p w:rsidR="00B74B67" w:rsidRPr="00DD2C50" w:rsidRDefault="00B74B67" w:rsidP="005F32F1">
            <w:pPr>
              <w:pStyle w:val="ECCTabletext"/>
              <w:jc w:val="left"/>
            </w:pPr>
            <w:r w:rsidRPr="00DD2C50">
              <w:t>Mbps</w:t>
            </w:r>
          </w:p>
        </w:tc>
        <w:tc>
          <w:tcPr>
            <w:tcW w:w="2571" w:type="dxa"/>
            <w:gridSpan w:val="2"/>
          </w:tcPr>
          <w:p w:rsidR="00B74B67" w:rsidRPr="00DD2C50" w:rsidRDefault="00B74B67" w:rsidP="005F32F1">
            <w:pPr>
              <w:pStyle w:val="ECCTabletext"/>
              <w:jc w:val="left"/>
            </w:pPr>
            <w:r w:rsidRPr="00DD2C50">
              <w:t>36.4</w:t>
            </w:r>
          </w:p>
        </w:tc>
        <w:tc>
          <w:tcPr>
            <w:tcW w:w="2788" w:type="dxa"/>
          </w:tcPr>
          <w:p w:rsidR="00B74B67" w:rsidRPr="00DD2C50" w:rsidRDefault="00B74B67" w:rsidP="005F32F1">
            <w:pPr>
              <w:pStyle w:val="ECCTabletext"/>
              <w:jc w:val="left"/>
            </w:pPr>
          </w:p>
        </w:tc>
      </w:tr>
      <w:tr w:rsidR="00B74B67" w:rsidRPr="00DD2C50" w:rsidTr="00B74B67">
        <w:tc>
          <w:tcPr>
            <w:tcW w:w="3331" w:type="dxa"/>
          </w:tcPr>
          <w:p w:rsidR="00B74B67" w:rsidRPr="00DD2C50" w:rsidRDefault="00B74B67" w:rsidP="008C0E73">
            <w:pPr>
              <w:pStyle w:val="ECCTabletext"/>
              <w:jc w:val="left"/>
            </w:pPr>
            <w:r w:rsidRPr="00DD2C50">
              <w:t>Error Correction Coding</w:t>
            </w:r>
          </w:p>
        </w:tc>
        <w:tc>
          <w:tcPr>
            <w:tcW w:w="939" w:type="dxa"/>
          </w:tcPr>
          <w:p w:rsidR="00B74B67" w:rsidRPr="00DD2C50" w:rsidRDefault="00B74B67" w:rsidP="005F32F1">
            <w:pPr>
              <w:pStyle w:val="ECCTabletext"/>
              <w:jc w:val="left"/>
            </w:pPr>
          </w:p>
        </w:tc>
        <w:tc>
          <w:tcPr>
            <w:tcW w:w="2571" w:type="dxa"/>
            <w:gridSpan w:val="2"/>
          </w:tcPr>
          <w:p w:rsidR="00B74B67" w:rsidRPr="00DD2C50" w:rsidRDefault="00B74B67" w:rsidP="005F32F1">
            <w:pPr>
              <w:pStyle w:val="ECCTabletext"/>
              <w:jc w:val="left"/>
            </w:pPr>
            <w:r w:rsidRPr="00DD2C50">
              <w:t>3GPP Turbo Convolutional Code</w:t>
            </w:r>
          </w:p>
        </w:tc>
        <w:tc>
          <w:tcPr>
            <w:tcW w:w="2788" w:type="dxa"/>
          </w:tcPr>
          <w:p w:rsidR="00B74B67" w:rsidRPr="00DD2C50" w:rsidRDefault="00B74B67" w:rsidP="005F32F1">
            <w:pPr>
              <w:pStyle w:val="ECCTabletext"/>
              <w:jc w:val="left"/>
            </w:pPr>
          </w:p>
        </w:tc>
      </w:tr>
      <w:tr w:rsidR="00B74B67" w:rsidRPr="00DD2C50" w:rsidTr="00B74B67">
        <w:tc>
          <w:tcPr>
            <w:tcW w:w="3331" w:type="dxa"/>
          </w:tcPr>
          <w:p w:rsidR="00B74B67" w:rsidRPr="00DD2C50" w:rsidRDefault="00B74B67" w:rsidP="008C0E73">
            <w:pPr>
              <w:pStyle w:val="ECCTabletext"/>
              <w:jc w:val="left"/>
            </w:pPr>
            <w:r w:rsidRPr="00DD2C50">
              <w:t>Equivalent Parabolic Antenna Diameter</w:t>
            </w:r>
          </w:p>
        </w:tc>
        <w:tc>
          <w:tcPr>
            <w:tcW w:w="939" w:type="dxa"/>
          </w:tcPr>
          <w:p w:rsidR="00B74B67" w:rsidRPr="00DD2C50" w:rsidRDefault="00B74B67" w:rsidP="005F32F1">
            <w:pPr>
              <w:pStyle w:val="ECCTabletext"/>
              <w:jc w:val="left"/>
            </w:pPr>
            <w:r w:rsidRPr="00DD2C50">
              <w:t>m</w:t>
            </w:r>
          </w:p>
        </w:tc>
        <w:tc>
          <w:tcPr>
            <w:tcW w:w="1241" w:type="dxa"/>
          </w:tcPr>
          <w:p w:rsidR="00B74B67" w:rsidRPr="00DD2C50" w:rsidRDefault="00B74B67" w:rsidP="005F32F1">
            <w:pPr>
              <w:pStyle w:val="ECCTabletext"/>
              <w:jc w:val="left"/>
            </w:pPr>
            <w:r w:rsidRPr="00DD2C50">
              <w:t>0.45</w:t>
            </w:r>
          </w:p>
        </w:tc>
        <w:tc>
          <w:tcPr>
            <w:tcW w:w="1330" w:type="dxa"/>
          </w:tcPr>
          <w:p w:rsidR="00B74B67" w:rsidRPr="00DD2C50" w:rsidRDefault="00B74B67" w:rsidP="005F32F1">
            <w:pPr>
              <w:pStyle w:val="ECCTabletext"/>
              <w:jc w:val="left"/>
            </w:pPr>
            <w:r w:rsidRPr="00DD2C50">
              <w:t>0.90</w:t>
            </w:r>
          </w:p>
        </w:tc>
        <w:tc>
          <w:tcPr>
            <w:tcW w:w="2788" w:type="dxa"/>
          </w:tcPr>
          <w:p w:rsidR="00B74B67" w:rsidRPr="00DD2C50" w:rsidRDefault="00B74B67" w:rsidP="005F32F1">
            <w:pPr>
              <w:pStyle w:val="ECCTabletext"/>
              <w:jc w:val="left"/>
            </w:pPr>
          </w:p>
        </w:tc>
      </w:tr>
      <w:tr w:rsidR="00B74B67" w:rsidRPr="00DD2C50" w:rsidTr="00B74B67">
        <w:tc>
          <w:tcPr>
            <w:tcW w:w="3331" w:type="dxa"/>
          </w:tcPr>
          <w:p w:rsidR="00B74B67" w:rsidRPr="00DD2C50" w:rsidRDefault="00B74B67" w:rsidP="008C0E73">
            <w:pPr>
              <w:jc w:val="left"/>
            </w:pPr>
            <w:r w:rsidRPr="00DD2C50">
              <w:t>Transmit Antenna Beamwidth</w:t>
            </w:r>
          </w:p>
        </w:tc>
        <w:tc>
          <w:tcPr>
            <w:tcW w:w="939" w:type="dxa"/>
          </w:tcPr>
          <w:p w:rsidR="00B74B67" w:rsidRPr="00DD2C50" w:rsidRDefault="00B74B67" w:rsidP="005F32F1">
            <w:pPr>
              <w:jc w:val="left"/>
            </w:pPr>
            <w:r w:rsidRPr="00DD2C50">
              <w:t>degrees</w:t>
            </w:r>
          </w:p>
        </w:tc>
        <w:tc>
          <w:tcPr>
            <w:tcW w:w="1241" w:type="dxa"/>
          </w:tcPr>
          <w:p w:rsidR="00B74B67" w:rsidRPr="00DD2C50" w:rsidRDefault="00B74B67" w:rsidP="005F32F1">
            <w:pPr>
              <w:jc w:val="left"/>
            </w:pPr>
            <w:r w:rsidRPr="00DD2C50">
              <w:t>3.27</w:t>
            </w:r>
          </w:p>
        </w:tc>
        <w:tc>
          <w:tcPr>
            <w:tcW w:w="1330" w:type="dxa"/>
          </w:tcPr>
          <w:p w:rsidR="00B74B67" w:rsidRPr="00DD2C50" w:rsidRDefault="00B74B67" w:rsidP="005F32F1">
            <w:pPr>
              <w:jc w:val="left"/>
            </w:pPr>
            <w:r w:rsidRPr="00DD2C50">
              <w:t>1.64</w:t>
            </w:r>
          </w:p>
        </w:tc>
        <w:tc>
          <w:tcPr>
            <w:tcW w:w="2788" w:type="dxa"/>
          </w:tcPr>
          <w:p w:rsidR="00B74B67" w:rsidRPr="00DD2C50" w:rsidRDefault="00B74B67" w:rsidP="005F32F1">
            <w:pPr>
              <w:jc w:val="left"/>
            </w:pPr>
            <w:r w:rsidRPr="00DD2C50">
              <w:t>@ 14.25 GHz</w:t>
            </w:r>
          </w:p>
        </w:tc>
      </w:tr>
      <w:tr w:rsidR="00B74B67" w:rsidRPr="00DD2C50" w:rsidTr="00B74B67">
        <w:tc>
          <w:tcPr>
            <w:tcW w:w="3331" w:type="dxa"/>
          </w:tcPr>
          <w:p w:rsidR="00B74B67" w:rsidRPr="00DD2C50" w:rsidRDefault="00B74B67" w:rsidP="008C0E73">
            <w:pPr>
              <w:pStyle w:val="ECCTabletext"/>
              <w:jc w:val="left"/>
            </w:pPr>
            <w:r w:rsidRPr="00DD2C50">
              <w:t>Minimum Operational Elevation Angle</w:t>
            </w:r>
          </w:p>
        </w:tc>
        <w:tc>
          <w:tcPr>
            <w:tcW w:w="939" w:type="dxa"/>
          </w:tcPr>
          <w:p w:rsidR="00B74B67" w:rsidRPr="00DD2C50" w:rsidRDefault="00B74B67" w:rsidP="005F32F1">
            <w:pPr>
              <w:pStyle w:val="ECCTabletext"/>
              <w:jc w:val="left"/>
            </w:pPr>
            <w:r w:rsidRPr="00DD2C50">
              <w:t>degrees</w:t>
            </w:r>
          </w:p>
        </w:tc>
        <w:tc>
          <w:tcPr>
            <w:tcW w:w="2571" w:type="dxa"/>
            <w:gridSpan w:val="2"/>
          </w:tcPr>
          <w:p w:rsidR="00B74B67" w:rsidRPr="00DD2C50" w:rsidRDefault="00B74B67" w:rsidP="005F32F1">
            <w:pPr>
              <w:pStyle w:val="ECCTabletext"/>
              <w:jc w:val="left"/>
            </w:pPr>
            <w:r w:rsidRPr="00DD2C50">
              <w:t xml:space="preserve"> 50 to 60</w:t>
            </w:r>
          </w:p>
        </w:tc>
        <w:tc>
          <w:tcPr>
            <w:tcW w:w="2788" w:type="dxa"/>
          </w:tcPr>
          <w:p w:rsidR="00B74B67" w:rsidRPr="00DD2C50" w:rsidRDefault="00B74B67" w:rsidP="005F32F1">
            <w:pPr>
              <w:pStyle w:val="ECCTabletext"/>
              <w:jc w:val="left"/>
            </w:pPr>
          </w:p>
        </w:tc>
      </w:tr>
      <w:tr w:rsidR="00B74B67" w:rsidRPr="00DD2C50" w:rsidTr="00B74B67">
        <w:tc>
          <w:tcPr>
            <w:tcW w:w="3331" w:type="dxa"/>
          </w:tcPr>
          <w:p w:rsidR="00B74B67" w:rsidRPr="00DD2C50" w:rsidRDefault="00B74B67" w:rsidP="008C0E73">
            <w:pPr>
              <w:pStyle w:val="ECCTabletext"/>
              <w:jc w:val="left"/>
            </w:pPr>
            <w:r w:rsidRPr="00DD2C50">
              <w:t>Tx Antenna Gain (</w:t>
            </w:r>
            <w:proofErr w:type="spellStart"/>
            <w:r w:rsidRPr="00DD2C50">
              <w:t>Gtx</w:t>
            </w:r>
            <w:proofErr w:type="spellEnd"/>
            <w:r w:rsidRPr="00DD2C50">
              <w:t>)</w:t>
            </w:r>
          </w:p>
        </w:tc>
        <w:tc>
          <w:tcPr>
            <w:tcW w:w="939" w:type="dxa"/>
          </w:tcPr>
          <w:p w:rsidR="00B74B67" w:rsidRPr="00DD2C50" w:rsidRDefault="00B74B67" w:rsidP="005F32F1">
            <w:pPr>
              <w:pStyle w:val="ECCTabletext"/>
              <w:jc w:val="left"/>
            </w:pPr>
            <w:r w:rsidRPr="00DD2C50">
              <w:t>dBi</w:t>
            </w:r>
          </w:p>
        </w:tc>
        <w:tc>
          <w:tcPr>
            <w:tcW w:w="1241" w:type="dxa"/>
          </w:tcPr>
          <w:p w:rsidR="00B74B67" w:rsidRPr="00DD2C50" w:rsidRDefault="00B74B67" w:rsidP="005F32F1">
            <w:pPr>
              <w:pStyle w:val="ECCTabletext"/>
              <w:jc w:val="left"/>
            </w:pPr>
            <w:r w:rsidRPr="00DD2C50">
              <w:t>35</w:t>
            </w:r>
          </w:p>
        </w:tc>
        <w:tc>
          <w:tcPr>
            <w:tcW w:w="1330" w:type="dxa"/>
          </w:tcPr>
          <w:p w:rsidR="00B74B67" w:rsidRPr="00DD2C50" w:rsidRDefault="00B74B67" w:rsidP="005F32F1">
            <w:pPr>
              <w:pStyle w:val="ECCTabletext"/>
              <w:jc w:val="left"/>
            </w:pPr>
            <w:r w:rsidRPr="00DD2C50">
              <w:t>41</w:t>
            </w:r>
          </w:p>
        </w:tc>
        <w:tc>
          <w:tcPr>
            <w:tcW w:w="2788" w:type="dxa"/>
          </w:tcPr>
          <w:p w:rsidR="00B74B67" w:rsidRPr="00DD2C50" w:rsidRDefault="00B74B67" w:rsidP="005F32F1">
            <w:pPr>
              <w:pStyle w:val="ECCTabletext"/>
              <w:jc w:val="left"/>
            </w:pPr>
            <w:r w:rsidRPr="00DD2C50">
              <w:t>70% Efficiency @ 14.25 GHz</w:t>
            </w:r>
          </w:p>
        </w:tc>
      </w:tr>
      <w:tr w:rsidR="00B74B67" w:rsidRPr="00DD2C50" w:rsidTr="00B74B67">
        <w:tc>
          <w:tcPr>
            <w:tcW w:w="3331" w:type="dxa"/>
          </w:tcPr>
          <w:p w:rsidR="00B74B67" w:rsidRPr="00DD2C50" w:rsidRDefault="00B74B67" w:rsidP="008C0E73">
            <w:pPr>
              <w:pStyle w:val="ECCTabletext"/>
              <w:jc w:val="left"/>
            </w:pPr>
            <w:r w:rsidRPr="00DD2C50">
              <w:t>Feeder Loss (Lf)</w:t>
            </w:r>
          </w:p>
        </w:tc>
        <w:tc>
          <w:tcPr>
            <w:tcW w:w="939" w:type="dxa"/>
          </w:tcPr>
          <w:p w:rsidR="00B74B67" w:rsidRPr="00DD2C50" w:rsidRDefault="00B74B67" w:rsidP="005F32F1">
            <w:pPr>
              <w:pStyle w:val="ECCTabletext"/>
              <w:jc w:val="left"/>
            </w:pPr>
            <w:r w:rsidRPr="00DD2C50">
              <w:t>dB</w:t>
            </w:r>
          </w:p>
        </w:tc>
        <w:tc>
          <w:tcPr>
            <w:tcW w:w="1241" w:type="dxa"/>
          </w:tcPr>
          <w:p w:rsidR="00B74B67" w:rsidRPr="00DD2C50" w:rsidDel="000E3A31" w:rsidRDefault="00B74B67" w:rsidP="005F32F1">
            <w:pPr>
              <w:pStyle w:val="ECCTabletext"/>
              <w:jc w:val="left"/>
            </w:pPr>
            <w:r w:rsidRPr="00DD2C50">
              <w:t>1.0</w:t>
            </w:r>
          </w:p>
        </w:tc>
        <w:tc>
          <w:tcPr>
            <w:tcW w:w="1330" w:type="dxa"/>
          </w:tcPr>
          <w:p w:rsidR="00B74B67" w:rsidRPr="00DD2C50" w:rsidRDefault="00B74B67" w:rsidP="005F32F1">
            <w:pPr>
              <w:pStyle w:val="ECCTabletext"/>
              <w:jc w:val="left"/>
            </w:pPr>
            <w:r w:rsidRPr="00DD2C50">
              <w:t>1.0</w:t>
            </w:r>
          </w:p>
        </w:tc>
        <w:tc>
          <w:tcPr>
            <w:tcW w:w="2788" w:type="dxa"/>
          </w:tcPr>
          <w:p w:rsidR="00B74B67" w:rsidRPr="00DD2C50" w:rsidRDefault="00B74B67" w:rsidP="005F32F1">
            <w:pPr>
              <w:pStyle w:val="ECCTabletext"/>
              <w:jc w:val="left"/>
            </w:pPr>
          </w:p>
        </w:tc>
      </w:tr>
      <w:tr w:rsidR="00B74B67" w:rsidRPr="00DD2C50" w:rsidTr="00B74B67">
        <w:tc>
          <w:tcPr>
            <w:tcW w:w="3331" w:type="dxa"/>
          </w:tcPr>
          <w:p w:rsidR="00B74B67" w:rsidRPr="00DD2C50" w:rsidRDefault="00B74B67" w:rsidP="008C0E73">
            <w:pPr>
              <w:pStyle w:val="ECCTabletext"/>
              <w:jc w:val="left"/>
            </w:pPr>
            <w:r w:rsidRPr="00DD2C50">
              <w:t>Power input into antenna</w:t>
            </w:r>
          </w:p>
        </w:tc>
        <w:tc>
          <w:tcPr>
            <w:tcW w:w="939" w:type="dxa"/>
          </w:tcPr>
          <w:p w:rsidR="00B74B67" w:rsidRPr="00DD2C50" w:rsidRDefault="00B74B67" w:rsidP="005F32F1">
            <w:pPr>
              <w:pStyle w:val="ECCTabletext"/>
              <w:jc w:val="left"/>
            </w:pPr>
            <w:r w:rsidRPr="00DD2C50">
              <w:t>dBW</w:t>
            </w:r>
          </w:p>
        </w:tc>
        <w:tc>
          <w:tcPr>
            <w:tcW w:w="1241" w:type="dxa"/>
          </w:tcPr>
          <w:p w:rsidR="00B74B67" w:rsidRPr="00DD2C50" w:rsidDel="000E3A31" w:rsidRDefault="00B74B67" w:rsidP="005F32F1">
            <w:pPr>
              <w:pStyle w:val="ECCTabletext"/>
              <w:jc w:val="left"/>
            </w:pPr>
            <w:r w:rsidRPr="00DD2C50">
              <w:t xml:space="preserve">0 </w:t>
            </w:r>
          </w:p>
        </w:tc>
        <w:tc>
          <w:tcPr>
            <w:tcW w:w="1330" w:type="dxa"/>
          </w:tcPr>
          <w:p w:rsidR="00B74B67" w:rsidRPr="00DD2C50" w:rsidRDefault="00B74B67" w:rsidP="005F32F1">
            <w:pPr>
              <w:pStyle w:val="ECCTabletext"/>
              <w:jc w:val="left"/>
            </w:pPr>
            <w:r w:rsidRPr="00DD2C50">
              <w:t xml:space="preserve">-6 </w:t>
            </w:r>
          </w:p>
        </w:tc>
        <w:tc>
          <w:tcPr>
            <w:tcW w:w="2788" w:type="dxa"/>
          </w:tcPr>
          <w:p w:rsidR="00B74B67" w:rsidRPr="00DD2C50" w:rsidRDefault="00B74B67" w:rsidP="005F32F1">
            <w:pPr>
              <w:pStyle w:val="ECCTabletext"/>
              <w:jc w:val="left"/>
            </w:pPr>
            <w:r w:rsidRPr="00DD2C50">
              <w:t>The input power scales with the carrier bandwidth (10 MHz carriers would have an input power of -1 dBW for the Consumer UT)</w:t>
            </w:r>
          </w:p>
        </w:tc>
      </w:tr>
      <w:tr w:rsidR="00B74B67" w:rsidRPr="00DD2C50" w:rsidTr="00B74B67">
        <w:tc>
          <w:tcPr>
            <w:tcW w:w="3331" w:type="dxa"/>
          </w:tcPr>
          <w:p w:rsidR="00B74B67" w:rsidRPr="00DD2C50" w:rsidRDefault="00B74B67" w:rsidP="008C0E73">
            <w:pPr>
              <w:pStyle w:val="ECCTabletext"/>
              <w:jc w:val="left"/>
            </w:pPr>
            <w:r w:rsidRPr="00DD2C50">
              <w:t>e.i.r.p.</w:t>
            </w:r>
          </w:p>
        </w:tc>
        <w:tc>
          <w:tcPr>
            <w:tcW w:w="939" w:type="dxa"/>
          </w:tcPr>
          <w:p w:rsidR="00B74B67" w:rsidRPr="00DD2C50" w:rsidRDefault="00B74B67" w:rsidP="005F32F1">
            <w:pPr>
              <w:pStyle w:val="ECCTabletext"/>
              <w:jc w:val="left"/>
            </w:pPr>
            <w:r w:rsidRPr="00DD2C50">
              <w:t>dBW</w:t>
            </w:r>
          </w:p>
        </w:tc>
        <w:tc>
          <w:tcPr>
            <w:tcW w:w="1241" w:type="dxa"/>
          </w:tcPr>
          <w:p w:rsidR="00B74B67" w:rsidRPr="00DD2C50" w:rsidRDefault="00B74B67" w:rsidP="005F32F1">
            <w:pPr>
              <w:pStyle w:val="ECCTabletext"/>
              <w:jc w:val="left"/>
            </w:pPr>
            <w:r w:rsidRPr="00DD2C50">
              <w:t>34</w:t>
            </w:r>
          </w:p>
        </w:tc>
        <w:tc>
          <w:tcPr>
            <w:tcW w:w="1330" w:type="dxa"/>
          </w:tcPr>
          <w:p w:rsidR="00B74B67" w:rsidRPr="00DD2C50" w:rsidRDefault="00B74B67" w:rsidP="005F32F1">
            <w:pPr>
              <w:pStyle w:val="ECCTabletext"/>
              <w:jc w:val="left"/>
            </w:pPr>
            <w:r w:rsidRPr="00DD2C50">
              <w:t>34</w:t>
            </w:r>
          </w:p>
        </w:tc>
        <w:tc>
          <w:tcPr>
            <w:tcW w:w="2788" w:type="dxa"/>
          </w:tcPr>
          <w:p w:rsidR="00B74B67" w:rsidRPr="00DD2C50" w:rsidRDefault="00B74B67" w:rsidP="005F32F1">
            <w:pPr>
              <w:pStyle w:val="ECCTabletext"/>
              <w:jc w:val="left"/>
            </w:pPr>
          </w:p>
        </w:tc>
      </w:tr>
      <w:tr w:rsidR="00B74B67" w:rsidRPr="00DD2C50" w:rsidTr="00B74B67">
        <w:tc>
          <w:tcPr>
            <w:tcW w:w="9629" w:type="dxa"/>
            <w:gridSpan w:val="5"/>
          </w:tcPr>
          <w:p w:rsidR="00B74B67" w:rsidRPr="00DD2C50" w:rsidRDefault="00B74B67" w:rsidP="00B278AC">
            <w:pPr>
              <w:pStyle w:val="ECCTablenote"/>
            </w:pPr>
            <w:r w:rsidRPr="00BB34AA">
              <w:t xml:space="preserve">Note: For uplink carrier bandwidths less than 20 MHz the parameters in this table will scale accordingly, including a corresponding reduction in transmit power and </w:t>
            </w:r>
            <w:r>
              <w:t>e.i.r.p.</w:t>
            </w:r>
            <w:r w:rsidRPr="00BB34AA">
              <w:t xml:space="preserve"> for lower bandwidth carriers.</w:t>
            </w:r>
          </w:p>
        </w:tc>
      </w:tr>
    </w:tbl>
    <w:p w:rsidR="00B74B67" w:rsidRPr="00CB2C61" w:rsidRDefault="00B74B67" w:rsidP="006B419D">
      <w:pPr>
        <w:pStyle w:val="ECCAnnexheading3"/>
      </w:pPr>
      <w:bookmarkStart w:id="367" w:name="_Toc477331907"/>
      <w:bookmarkStart w:id="368" w:name="_Ref493153280"/>
      <w:bookmarkStart w:id="369" w:name="_Ref493154118"/>
      <w:bookmarkStart w:id="370" w:name="_Ref493154431"/>
      <w:bookmarkStart w:id="371" w:name="_Ref493171625"/>
      <w:bookmarkStart w:id="372" w:name="_Ref493171854"/>
      <w:bookmarkStart w:id="373" w:name="_Toc504563286"/>
      <w:bookmarkStart w:id="374" w:name="_Toc505079995"/>
      <w:bookmarkStart w:id="375" w:name="_Toc536700393"/>
      <w:bookmarkStart w:id="376" w:name="_Hlk489963248"/>
      <w:r w:rsidRPr="00CB2C61">
        <w:t>Control of the emissions from earth stations</w:t>
      </w:r>
      <w:bookmarkEnd w:id="367"/>
      <w:bookmarkEnd w:id="368"/>
      <w:bookmarkEnd w:id="369"/>
      <w:bookmarkEnd w:id="370"/>
      <w:bookmarkEnd w:id="371"/>
      <w:bookmarkEnd w:id="372"/>
      <w:bookmarkEnd w:id="373"/>
      <w:bookmarkEnd w:id="374"/>
      <w:bookmarkEnd w:id="375"/>
    </w:p>
    <w:p w:rsidR="00B74B67" w:rsidRPr="00CD312E" w:rsidRDefault="00B74B67" w:rsidP="00B74B67">
      <w:pPr>
        <w:rPr>
          <w:rStyle w:val="ECCParagraph"/>
        </w:rPr>
      </w:pPr>
      <w:r w:rsidRPr="00DD2C50">
        <w:rPr>
          <w:rStyle w:val="ECCParagraph"/>
        </w:rPr>
        <w:t xml:space="preserve">The ETSI EN 303 980 (Harmonised EN for fixed and in-motion Earth Stations communicating with Non-Geostationary Satellite Orbit (NEST) in the 11 GHz to 14 GHz frequency bands covering essential requirements of article 3.2 of the Radio Equipment Directive 2014/53/EU) </w:t>
      </w:r>
      <w:r w:rsidR="000D7D51">
        <w:rPr>
          <w:rStyle w:val="ECCParagraph"/>
        </w:rPr>
        <w:fldChar w:fldCharType="begin"/>
      </w:r>
      <w:r w:rsidR="000D7D51">
        <w:rPr>
          <w:rStyle w:val="ECCParagraph"/>
        </w:rPr>
        <w:instrText xml:space="preserve"> REF _Ref536696420 \r \h </w:instrText>
      </w:r>
      <w:r w:rsidR="000D7D51">
        <w:rPr>
          <w:rStyle w:val="ECCParagraph"/>
        </w:rPr>
      </w:r>
      <w:r w:rsidR="000D7D51">
        <w:rPr>
          <w:rStyle w:val="ECCParagraph"/>
        </w:rPr>
        <w:fldChar w:fldCharType="separate"/>
      </w:r>
      <w:r w:rsidR="000D7D51">
        <w:rPr>
          <w:rStyle w:val="ECCParagraph"/>
        </w:rPr>
        <w:t>[1]</w:t>
      </w:r>
      <w:r w:rsidR="000D7D51">
        <w:rPr>
          <w:rStyle w:val="ECCParagraph"/>
        </w:rPr>
        <w:fldChar w:fldCharType="end"/>
      </w:r>
      <w:r>
        <w:rPr>
          <w:rStyle w:val="ECCParagraph"/>
        </w:rPr>
        <w:t xml:space="preserve"> </w:t>
      </w:r>
      <w:r w:rsidRPr="00DD2C50">
        <w:rPr>
          <w:rStyle w:val="ECCParagraph"/>
        </w:rPr>
        <w:t xml:space="preserve">identifies in its section 4.2.6.2.2 that the conditions for cessation of emissions, which include, amongst others, the location of the earth station working to a NGSO satellite system and the boundaries of the authorised operating area so that cessation of emissions occurs prior to entering any protection zone including any inaccuracy in determination of the geographic location of the NEST. </w:t>
      </w:r>
    </w:p>
    <w:p w:rsidR="00B74B67" w:rsidRPr="00DD2C50" w:rsidRDefault="00B74B67" w:rsidP="00B74B67">
      <w:pPr>
        <w:rPr>
          <w:rStyle w:val="ECCParagraph"/>
        </w:rPr>
      </w:pPr>
      <w:r w:rsidRPr="00DD2C50">
        <w:rPr>
          <w:rStyle w:val="ECCParagraph"/>
        </w:rPr>
        <w:t xml:space="preserve">OneWeb earth stations, both fixed and ESIM, are expected to comply with EN 303 980. Consequently, OneWeb earth stations will be equipped with GPS receivers allowing them (or their Network Control facility (NCF)) to determine the position of each earth station with a high level of accuracy. The fixed earth stations will have the possibility to cease emissions over a given frequency band, either autonomously or through the Network Control Facility (NCF), when located within protection zones such as those determined around individual FS stations in the band 14.25-14.5 GHz, or RAS stations in the band 14.47-14.5 GHz. This aspect is further discussed in Section </w:t>
      </w:r>
      <w:r w:rsidRPr="00AD278F">
        <w:rPr>
          <w:rStyle w:val="ECCParagraph"/>
        </w:rPr>
        <w:fldChar w:fldCharType="begin"/>
      </w:r>
      <w:r w:rsidRPr="00DD2C50">
        <w:rPr>
          <w:rStyle w:val="ECCParagraph"/>
        </w:rPr>
        <w:instrText xml:space="preserve"> REF _Ref493091055 \r \h  \* MERGEFORMAT </w:instrText>
      </w:r>
      <w:r w:rsidRPr="00AD278F">
        <w:rPr>
          <w:rStyle w:val="ECCParagraph"/>
        </w:rPr>
      </w:r>
      <w:r w:rsidRPr="00AD278F">
        <w:rPr>
          <w:rStyle w:val="ECCParagraph"/>
        </w:rPr>
        <w:fldChar w:fldCharType="separate"/>
      </w:r>
      <w:r w:rsidR="00B278AC">
        <w:rPr>
          <w:rStyle w:val="ECCParagraph"/>
        </w:rPr>
        <w:t>A1.5</w:t>
      </w:r>
      <w:r w:rsidRPr="00AD278F">
        <w:rPr>
          <w:rStyle w:val="ECCParagraph"/>
        </w:rPr>
        <w:fldChar w:fldCharType="end"/>
      </w:r>
      <w:r w:rsidRPr="00DD2C50">
        <w:rPr>
          <w:rStyle w:val="ECCParagraph"/>
        </w:rPr>
        <w:t xml:space="preserve"> below. Similarly, ESIM will be able to cease emissions prior to entering protection zones, determined for FS stations or RAS stations, which not only include the territory of a country but also the neighbouring territories. This may include territorial waters. These aspects are also further discussed in Section </w:t>
      </w:r>
      <w:r w:rsidRPr="00AD278F">
        <w:rPr>
          <w:rStyle w:val="ECCParagraph"/>
        </w:rPr>
        <w:fldChar w:fldCharType="begin"/>
      </w:r>
      <w:r w:rsidRPr="00DD2C50">
        <w:rPr>
          <w:rStyle w:val="ECCParagraph"/>
        </w:rPr>
        <w:instrText xml:space="preserve"> REF _Ref493091072 \r \h  \* MERGEFORMAT </w:instrText>
      </w:r>
      <w:r w:rsidRPr="00AD278F">
        <w:rPr>
          <w:rStyle w:val="ECCParagraph"/>
        </w:rPr>
      </w:r>
      <w:r w:rsidRPr="00AD278F">
        <w:rPr>
          <w:rStyle w:val="ECCParagraph"/>
        </w:rPr>
        <w:fldChar w:fldCharType="separate"/>
      </w:r>
      <w:r w:rsidR="002C27EA">
        <w:rPr>
          <w:rStyle w:val="ECCParagraph"/>
        </w:rPr>
        <w:t>A1.6</w:t>
      </w:r>
      <w:r w:rsidRPr="00AD278F">
        <w:rPr>
          <w:rStyle w:val="ECCParagraph"/>
        </w:rPr>
        <w:fldChar w:fldCharType="end"/>
      </w:r>
      <w:r w:rsidRPr="00DD2C50">
        <w:rPr>
          <w:rStyle w:val="ECCParagraph"/>
        </w:rPr>
        <w:t>.</w:t>
      </w:r>
    </w:p>
    <w:p w:rsidR="00B74B67" w:rsidRPr="000A14FA" w:rsidRDefault="00B74B67" w:rsidP="009E720B">
      <w:pPr>
        <w:pStyle w:val="ECCAnnexheading3"/>
      </w:pPr>
      <w:bookmarkStart w:id="377" w:name="_Toc477331908"/>
      <w:bookmarkStart w:id="378" w:name="_Toc504563287"/>
      <w:bookmarkStart w:id="379" w:name="_Toc505079996"/>
      <w:bookmarkStart w:id="380" w:name="_Toc536700394"/>
      <w:bookmarkEnd w:id="376"/>
      <w:r w:rsidRPr="000A14FA">
        <w:t>Earth stations at fixed locations</w:t>
      </w:r>
      <w:bookmarkEnd w:id="377"/>
      <w:bookmarkEnd w:id="378"/>
      <w:bookmarkEnd w:id="379"/>
      <w:bookmarkEnd w:id="380"/>
    </w:p>
    <w:p w:rsidR="00B74B67" w:rsidRPr="00CD312E" w:rsidRDefault="00B74B67" w:rsidP="00B74B67">
      <w:pPr>
        <w:rPr>
          <w:rStyle w:val="ECCParagraph"/>
        </w:rPr>
      </w:pPr>
      <w:r w:rsidRPr="00DD2C50">
        <w:rPr>
          <w:rStyle w:val="ECCParagraph"/>
        </w:rPr>
        <w:t xml:space="preserve">The earth stations at fixed locations are expected to use a parabolic antenna. Such antennas are expected to be mounted on top of houses and buildings as shown in the example of </w:t>
      </w:r>
      <w:r w:rsidRPr="00AD278F">
        <w:rPr>
          <w:rStyle w:val="ECCParagraph"/>
        </w:rPr>
        <w:fldChar w:fldCharType="begin"/>
      </w:r>
      <w:r w:rsidRPr="00DD2C50">
        <w:rPr>
          <w:rStyle w:val="ECCParagraph"/>
        </w:rPr>
        <w:instrText xml:space="preserve"> REF _Ref476820923 \h  \* MERGEFORMAT </w:instrText>
      </w:r>
      <w:r w:rsidRPr="00AD278F">
        <w:rPr>
          <w:rStyle w:val="ECCParagraph"/>
        </w:rPr>
      </w:r>
      <w:r w:rsidRPr="00AD278F">
        <w:rPr>
          <w:rStyle w:val="ECCParagraph"/>
        </w:rPr>
        <w:fldChar w:fldCharType="separate"/>
      </w:r>
      <w:r w:rsidR="005101EF" w:rsidRPr="00CD312E">
        <w:t xml:space="preserve">Figure </w:t>
      </w:r>
      <w:r w:rsidR="005101EF">
        <w:rPr>
          <w:noProof/>
        </w:rPr>
        <w:t>6</w:t>
      </w:r>
      <w:r w:rsidRPr="00AD278F">
        <w:rPr>
          <w:rStyle w:val="ECCParagraph"/>
        </w:rPr>
        <w:fldChar w:fldCharType="end"/>
      </w:r>
      <w:r w:rsidRPr="00DD2C50">
        <w:rPr>
          <w:rStyle w:val="ECCParagraph"/>
        </w:rPr>
        <w:t>. For the subsequent studies, an antenna height of 20 m has been assumed.</w:t>
      </w:r>
    </w:p>
    <w:p w:rsidR="00B74B67" w:rsidRPr="00E93789" w:rsidRDefault="00B74B67" w:rsidP="00B74B67">
      <w:pPr>
        <w:pStyle w:val="ECCFiguregraphcentered"/>
        <w:rPr>
          <w:lang w:val="en-GB"/>
        </w:rPr>
      </w:pPr>
      <w:r w:rsidRPr="00010770">
        <w:rPr>
          <w:lang w:val="da-DK" w:eastAsia="da-DK"/>
        </w:rPr>
        <w:lastRenderedPageBreak/>
        <w:drawing>
          <wp:inline distT="0" distB="0" distL="0" distR="0" wp14:anchorId="7E62DA9B" wp14:editId="31695908">
            <wp:extent cx="5492474" cy="3670126"/>
            <wp:effectExtent l="0" t="0" r="0" b="6985"/>
            <wp:docPr id="3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5" cstate="email">
                      <a:extLst>
                        <a:ext uri="{28A0092B-C50C-407E-A947-70E740481C1C}">
                          <a14:useLocalDpi xmlns:a14="http://schemas.microsoft.com/office/drawing/2010/main" val="0"/>
                        </a:ext>
                      </a:extLst>
                    </a:blip>
                    <a:stretch>
                      <a:fillRect/>
                    </a:stretch>
                  </pic:blipFill>
                  <pic:spPr>
                    <a:xfrm>
                      <a:off x="0" y="0"/>
                      <a:ext cx="5501490" cy="3676151"/>
                    </a:xfrm>
                    <a:prstGeom prst="rect">
                      <a:avLst/>
                    </a:prstGeom>
                  </pic:spPr>
                </pic:pic>
              </a:graphicData>
            </a:graphic>
          </wp:inline>
        </w:drawing>
      </w:r>
    </w:p>
    <w:p w:rsidR="00B74B67" w:rsidRPr="00CD312E" w:rsidRDefault="00B74B67" w:rsidP="00B74B67">
      <w:pPr>
        <w:pStyle w:val="Caption"/>
        <w:rPr>
          <w:lang w:val="en-GB"/>
        </w:rPr>
      </w:pPr>
      <w:bookmarkStart w:id="381" w:name="_Ref476820923"/>
      <w:r w:rsidRPr="00CD312E">
        <w:rPr>
          <w:lang w:val="en-GB"/>
        </w:rPr>
        <w:t xml:space="preserve">Figure </w:t>
      </w:r>
      <w:r w:rsidRPr="00E93789">
        <w:rPr>
          <w:lang w:val="en-GB"/>
        </w:rPr>
        <w:fldChar w:fldCharType="begin"/>
      </w:r>
      <w:r w:rsidRPr="00CD312E">
        <w:rPr>
          <w:lang w:val="en-GB"/>
        </w:rPr>
        <w:instrText xml:space="preserve"> SEQ Figure \* ARABIC </w:instrText>
      </w:r>
      <w:r w:rsidRPr="00E93789">
        <w:rPr>
          <w:lang w:val="en-GB"/>
        </w:rPr>
        <w:fldChar w:fldCharType="separate"/>
      </w:r>
      <w:r>
        <w:rPr>
          <w:noProof/>
          <w:lang w:val="en-GB"/>
        </w:rPr>
        <w:t>7</w:t>
      </w:r>
      <w:r w:rsidRPr="00E93789">
        <w:rPr>
          <w:lang w:val="en-GB"/>
        </w:rPr>
        <w:fldChar w:fldCharType="end"/>
      </w:r>
      <w:bookmarkEnd w:id="381"/>
      <w:r w:rsidRPr="00CD312E">
        <w:rPr>
          <w:lang w:val="en-GB"/>
        </w:rPr>
        <w:t>: Example of parabolic antenna</w:t>
      </w:r>
    </w:p>
    <w:p w:rsidR="00B74B67" w:rsidRPr="00CD312E" w:rsidRDefault="00B74B67" w:rsidP="00B74B67">
      <w:pPr>
        <w:rPr>
          <w:rStyle w:val="ECCParagraph"/>
        </w:rPr>
      </w:pPr>
      <w:r w:rsidRPr="00DD2C50">
        <w:rPr>
          <w:rStyle w:val="ECCParagraph"/>
        </w:rPr>
        <w:t xml:space="preserve">An e.i.r.p. mask for OneWeb fixed earth stations indicate that the off-axis e.i.r.p. within this domain varies between -20 dBW/(40 kHz) and -17 dBW/(40 kHz) depending on the offset angle, as shown in </w:t>
      </w:r>
      <w:r w:rsidRPr="00AD278F">
        <w:rPr>
          <w:rStyle w:val="ECCParagraph"/>
        </w:rPr>
        <w:fldChar w:fldCharType="begin"/>
      </w:r>
      <w:r w:rsidRPr="00DD2C50">
        <w:rPr>
          <w:rStyle w:val="ECCParagraph"/>
        </w:rPr>
        <w:instrText xml:space="preserve"> REF _Ref493091982 \h  \* MERGEFORMAT </w:instrText>
      </w:r>
      <w:r w:rsidRPr="00AD278F">
        <w:rPr>
          <w:rStyle w:val="ECCParagraph"/>
        </w:rPr>
      </w:r>
      <w:r w:rsidRPr="00AD278F">
        <w:rPr>
          <w:rStyle w:val="ECCParagraph"/>
        </w:rPr>
        <w:fldChar w:fldCharType="separate"/>
      </w:r>
      <w:r w:rsidRPr="00CD312E">
        <w:t xml:space="preserve">Figure </w:t>
      </w:r>
      <w:r>
        <w:rPr>
          <w:noProof/>
        </w:rPr>
        <w:t>8</w:t>
      </w:r>
      <w:r w:rsidRPr="00AD278F">
        <w:rPr>
          <w:rStyle w:val="ECCParagraph"/>
        </w:rPr>
        <w:fldChar w:fldCharType="end"/>
      </w:r>
      <w:r w:rsidRPr="00DD2C50">
        <w:rPr>
          <w:rStyle w:val="ECCParagraph"/>
        </w:rPr>
        <w:t xml:space="preserve">. </w:t>
      </w:r>
    </w:p>
    <w:p w:rsidR="00B74B67" w:rsidRPr="00E93789" w:rsidRDefault="00B74B67" w:rsidP="00B74B67">
      <w:pPr>
        <w:pStyle w:val="Caption"/>
        <w:rPr>
          <w:lang w:val="en-GB"/>
        </w:rPr>
      </w:pPr>
      <w:bookmarkStart w:id="382" w:name="_Ref476820909"/>
      <w:r w:rsidRPr="00010770">
        <w:rPr>
          <w:noProof/>
          <w:lang w:eastAsia="da-DK"/>
        </w:rPr>
        <w:drawing>
          <wp:inline distT="0" distB="0" distL="0" distR="0" wp14:anchorId="318950F6" wp14:editId="7BF3CB06">
            <wp:extent cx="6283884" cy="2917861"/>
            <wp:effectExtent l="0" t="0" r="3175" b="0"/>
            <wp:docPr id="44" name="Picture 44" descr="C:\Users\faris\AppData\Local\Microsoft\Windows\Temporary Internet Files\Content.Word\Parabolic 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ris\AppData\Local\Microsoft\Windows\Temporary Internet Files\Content.Word\Parabolic antenna.jpg"/>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0" y="0"/>
                      <a:ext cx="6281182" cy="2916606"/>
                    </a:xfrm>
                    <a:prstGeom prst="rect">
                      <a:avLst/>
                    </a:prstGeom>
                    <a:noFill/>
                    <a:ln>
                      <a:noFill/>
                    </a:ln>
                  </pic:spPr>
                </pic:pic>
              </a:graphicData>
            </a:graphic>
          </wp:inline>
        </w:drawing>
      </w:r>
    </w:p>
    <w:p w:rsidR="00B74B67" w:rsidRPr="00CD312E" w:rsidRDefault="00B74B67" w:rsidP="00B74B67">
      <w:pPr>
        <w:pStyle w:val="Caption"/>
        <w:rPr>
          <w:lang w:val="en-GB"/>
        </w:rPr>
      </w:pPr>
      <w:bookmarkStart w:id="383" w:name="_Ref493091982"/>
      <w:r w:rsidRPr="00CD312E">
        <w:rPr>
          <w:lang w:val="en-GB"/>
        </w:rPr>
        <w:t xml:space="preserve">Figure </w:t>
      </w:r>
      <w:r w:rsidRPr="00E93789">
        <w:rPr>
          <w:lang w:val="en-GB"/>
        </w:rPr>
        <w:fldChar w:fldCharType="begin"/>
      </w:r>
      <w:r w:rsidRPr="00CD312E">
        <w:rPr>
          <w:lang w:val="en-GB"/>
        </w:rPr>
        <w:instrText xml:space="preserve"> SEQ Figure \* ARABIC </w:instrText>
      </w:r>
      <w:r w:rsidRPr="00E93789">
        <w:rPr>
          <w:lang w:val="en-GB"/>
        </w:rPr>
        <w:fldChar w:fldCharType="separate"/>
      </w:r>
      <w:r>
        <w:rPr>
          <w:noProof/>
          <w:lang w:val="en-GB"/>
        </w:rPr>
        <w:t>8</w:t>
      </w:r>
      <w:r w:rsidRPr="00E93789">
        <w:rPr>
          <w:lang w:val="en-GB"/>
        </w:rPr>
        <w:fldChar w:fldCharType="end"/>
      </w:r>
      <w:bookmarkEnd w:id="382"/>
      <w:bookmarkEnd w:id="383"/>
      <w:r w:rsidRPr="00CD312E">
        <w:rPr>
          <w:lang w:val="en-GB"/>
        </w:rPr>
        <w:t>: e.i.r.p. mask for parabolic antennas</w:t>
      </w:r>
    </w:p>
    <w:p w:rsidR="00B74B67" w:rsidRPr="00CD312E" w:rsidRDefault="00B74B67" w:rsidP="00B74B67">
      <w:pPr>
        <w:rPr>
          <w:rStyle w:val="ECCParagraph"/>
        </w:rPr>
      </w:pPr>
      <w:r w:rsidRPr="00DD2C50">
        <w:rPr>
          <w:rStyle w:val="ECCParagraph"/>
        </w:rPr>
        <w:t>This mask is a peak one, i.e. the output power plus the peak antenna gain have to meet this mask. However, in sharing studies involving NGSO satellites, the side lobes in the antenna patterns are averaged (3 dB below the peak side</w:t>
      </w:r>
      <w:r>
        <w:rPr>
          <w:rStyle w:val="ECCParagraph"/>
        </w:rPr>
        <w:t xml:space="preserve"> </w:t>
      </w:r>
      <w:r w:rsidRPr="00DD2C50">
        <w:rPr>
          <w:rStyle w:val="ECCParagraph"/>
        </w:rPr>
        <w:t xml:space="preserve">lobes) because the antenna is moving while tracking the satellites and hence the antenna gain shifts between the peaks and holes in the pattern. Considering this, an e.i.r.p. of </w:t>
      </w:r>
      <w:r w:rsidRPr="00DD2C50">
        <w:rPr>
          <w:rStyle w:val="ECCParagraph"/>
        </w:rPr>
        <w:br/>
        <w:t>-17 dBW</w:t>
      </w:r>
      <w:proofErr w:type="gramStart"/>
      <w:r w:rsidRPr="00DD2C50">
        <w:rPr>
          <w:rStyle w:val="ECCParagraph"/>
        </w:rPr>
        <w:t>/(</w:t>
      </w:r>
      <w:proofErr w:type="gramEnd"/>
      <w:r w:rsidRPr="00DD2C50">
        <w:rPr>
          <w:rStyle w:val="ECCParagraph"/>
        </w:rPr>
        <w:t xml:space="preserve">40 kHz) – 3 dB has to be used for the studies. </w:t>
      </w:r>
    </w:p>
    <w:p w:rsidR="00B74B67" w:rsidRPr="00855950" w:rsidRDefault="00B74B67" w:rsidP="009E720B">
      <w:pPr>
        <w:pStyle w:val="ECCAnnexheading3"/>
      </w:pPr>
      <w:bookmarkStart w:id="384" w:name="_Toc477331909"/>
      <w:bookmarkStart w:id="385" w:name="_Toc504563288"/>
      <w:bookmarkStart w:id="386" w:name="_Toc505079997"/>
      <w:bookmarkStart w:id="387" w:name="_Toc536700395"/>
      <w:r w:rsidRPr="00855950">
        <w:lastRenderedPageBreak/>
        <w:t xml:space="preserve">Earth </w:t>
      </w:r>
      <w:bookmarkEnd w:id="384"/>
      <w:r w:rsidRPr="00855950">
        <w:rPr>
          <w:rStyle w:val="ECCParagraph"/>
          <w:lang w:val="da-DK"/>
        </w:rPr>
        <w:t>Stations In-Motion</w:t>
      </w:r>
      <w:r w:rsidRPr="00855950">
        <w:t xml:space="preserve"> (ESIM)</w:t>
      </w:r>
      <w:bookmarkEnd w:id="385"/>
      <w:bookmarkEnd w:id="386"/>
      <w:bookmarkEnd w:id="387"/>
    </w:p>
    <w:p w:rsidR="00B74B67" w:rsidRPr="00CD312E" w:rsidRDefault="00B74B67" w:rsidP="00B74B67">
      <w:pPr>
        <w:rPr>
          <w:rStyle w:val="ECCParagraph"/>
        </w:rPr>
      </w:pPr>
      <w:r w:rsidRPr="00DD2C50">
        <w:rPr>
          <w:rStyle w:val="ECCParagraph"/>
        </w:rPr>
        <w:t xml:space="preserve">In the case of ESIM, apart from the fact that the earth station is moving, the antenna and emission power used differ from fixed earth stations. As shown in </w:t>
      </w:r>
      <w:r w:rsidRPr="00AD278F">
        <w:rPr>
          <w:rStyle w:val="ECCParagraph"/>
        </w:rPr>
        <w:fldChar w:fldCharType="begin"/>
      </w:r>
      <w:r w:rsidRPr="00DD2C50">
        <w:rPr>
          <w:rStyle w:val="ECCParagraph"/>
        </w:rPr>
        <w:instrText xml:space="preserve"> REF _Ref476821534 \h  \* MERGEFORMAT </w:instrText>
      </w:r>
      <w:r w:rsidRPr="00AD278F">
        <w:rPr>
          <w:rStyle w:val="ECCParagraph"/>
        </w:rPr>
      </w:r>
      <w:r w:rsidRPr="00AD278F">
        <w:rPr>
          <w:rStyle w:val="ECCParagraph"/>
        </w:rPr>
        <w:fldChar w:fldCharType="separate"/>
      </w:r>
      <w:r w:rsidRPr="00CB2C61">
        <w:t xml:space="preserve">Figure </w:t>
      </w:r>
      <w:r>
        <w:rPr>
          <w:noProof/>
        </w:rPr>
        <w:t>9</w:t>
      </w:r>
      <w:r w:rsidRPr="00AD278F">
        <w:rPr>
          <w:rStyle w:val="ECCParagraph"/>
        </w:rPr>
        <w:fldChar w:fldCharType="end"/>
      </w:r>
      <w:r w:rsidRPr="00DD2C50">
        <w:rPr>
          <w:rStyle w:val="ECCParagraph"/>
        </w:rPr>
        <w:t xml:space="preserve"> the antenna for terminals in motion is a phased array; therefore, the level of side lobes varies with the pointing angle of the antenna as shown in </w:t>
      </w:r>
      <w:r w:rsidRPr="00AD278F">
        <w:rPr>
          <w:rStyle w:val="ECCParagraph"/>
        </w:rPr>
        <w:fldChar w:fldCharType="begin"/>
      </w:r>
      <w:r w:rsidRPr="00DD2C50">
        <w:rPr>
          <w:rStyle w:val="ECCParagraph"/>
        </w:rPr>
        <w:instrText xml:space="preserve"> REF _Ref476821008 \h  \* MERGEFORMAT </w:instrText>
      </w:r>
      <w:r w:rsidRPr="00AD278F">
        <w:rPr>
          <w:rStyle w:val="ECCParagraph"/>
        </w:rPr>
      </w:r>
      <w:r w:rsidRPr="00AD278F">
        <w:rPr>
          <w:rStyle w:val="ECCParagraph"/>
        </w:rPr>
        <w:fldChar w:fldCharType="separate"/>
      </w:r>
      <w:r w:rsidRPr="00CD312E">
        <w:t xml:space="preserve">Figure </w:t>
      </w:r>
      <w:r>
        <w:rPr>
          <w:noProof/>
        </w:rPr>
        <w:t>12</w:t>
      </w:r>
      <w:r w:rsidRPr="00AD278F">
        <w:rPr>
          <w:rStyle w:val="ECCParagraph"/>
        </w:rPr>
        <w:fldChar w:fldCharType="end"/>
      </w:r>
      <w:r w:rsidRPr="00DD2C50">
        <w:rPr>
          <w:rStyle w:val="ECCParagraph"/>
        </w:rPr>
        <w:t>.</w:t>
      </w:r>
    </w:p>
    <w:p w:rsidR="00B74B67" w:rsidRPr="00DD2C50" w:rsidRDefault="00B74B67" w:rsidP="00B74B67">
      <w:pPr>
        <w:rPr>
          <w:rStyle w:val="ECCParagraph"/>
        </w:rPr>
      </w:pPr>
    </w:p>
    <w:p w:rsidR="00B74B67" w:rsidRPr="00CB2C61" w:rsidRDefault="00B74B67" w:rsidP="00B74B67">
      <w:pPr>
        <w:pStyle w:val="ECCFiguregraphcentered"/>
        <w:rPr>
          <w:lang w:val="en-GB"/>
        </w:rPr>
      </w:pPr>
      <w:r w:rsidRPr="00010770">
        <w:rPr>
          <w:lang w:val="da-DK" w:eastAsia="da-DK"/>
        </w:rPr>
        <w:drawing>
          <wp:inline distT="0" distB="0" distL="0" distR="0" wp14:anchorId="52C0A754" wp14:editId="43E02EFC">
            <wp:extent cx="4305600" cy="2880000"/>
            <wp:effectExtent l="0" t="0" r="0" b="0"/>
            <wp:docPr id="4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7" cstate="email">
                      <a:extLst>
                        <a:ext uri="{28A0092B-C50C-407E-A947-70E740481C1C}">
                          <a14:useLocalDpi xmlns:a14="http://schemas.microsoft.com/office/drawing/2010/main" val="0"/>
                        </a:ext>
                      </a:extLst>
                    </a:blip>
                    <a:stretch>
                      <a:fillRect/>
                    </a:stretch>
                  </pic:blipFill>
                  <pic:spPr>
                    <a:xfrm>
                      <a:off x="0" y="0"/>
                      <a:ext cx="4305600" cy="2880000"/>
                    </a:xfrm>
                    <a:prstGeom prst="rect">
                      <a:avLst/>
                    </a:prstGeom>
                  </pic:spPr>
                </pic:pic>
              </a:graphicData>
            </a:graphic>
          </wp:inline>
        </w:drawing>
      </w:r>
    </w:p>
    <w:p w:rsidR="00B74B67" w:rsidRPr="00CB2C61" w:rsidRDefault="00B74B67" w:rsidP="00B74B67">
      <w:pPr>
        <w:pStyle w:val="Caption"/>
        <w:rPr>
          <w:lang w:val="en-GB"/>
        </w:rPr>
      </w:pPr>
      <w:bookmarkStart w:id="388" w:name="_Ref476821534"/>
      <w:r w:rsidRPr="00CB2C61">
        <w:rPr>
          <w:lang w:val="en-GB"/>
        </w:rPr>
        <w:t xml:space="preserve">Figure </w:t>
      </w:r>
      <w:r w:rsidRPr="00CB2C61">
        <w:rPr>
          <w:lang w:val="en-GB"/>
        </w:rPr>
        <w:fldChar w:fldCharType="begin"/>
      </w:r>
      <w:r w:rsidRPr="00CD312E">
        <w:rPr>
          <w:lang w:val="en-GB"/>
        </w:rPr>
        <w:instrText xml:space="preserve"> SEQ Figure \* ARABIC </w:instrText>
      </w:r>
      <w:r w:rsidRPr="00CB2C61">
        <w:rPr>
          <w:lang w:val="en-GB"/>
        </w:rPr>
        <w:fldChar w:fldCharType="separate"/>
      </w:r>
      <w:r>
        <w:rPr>
          <w:noProof/>
          <w:lang w:val="en-GB"/>
        </w:rPr>
        <w:t>9</w:t>
      </w:r>
      <w:r w:rsidRPr="00CB2C61">
        <w:rPr>
          <w:lang w:val="en-GB"/>
        </w:rPr>
        <w:fldChar w:fldCharType="end"/>
      </w:r>
      <w:bookmarkEnd w:id="388"/>
      <w:r w:rsidRPr="00CB2C61">
        <w:rPr>
          <w:lang w:val="en-GB"/>
        </w:rPr>
        <w:t>: Aircraft earth station</w:t>
      </w:r>
    </w:p>
    <w:p w:rsidR="00B74B67" w:rsidRPr="00DD2C50" w:rsidRDefault="00B74B67" w:rsidP="00B74B67"/>
    <w:p w:rsidR="00B74B67" w:rsidRPr="00DD2C50" w:rsidRDefault="00B74B67" w:rsidP="00B74B67">
      <w:r w:rsidRPr="00010770">
        <w:rPr>
          <w:noProof/>
          <w:lang w:val="da-DK" w:eastAsia="da-DK"/>
        </w:rPr>
        <w:drawing>
          <wp:inline distT="0" distB="0" distL="0" distR="0" wp14:anchorId="0A7761DA" wp14:editId="20F195AE">
            <wp:extent cx="6037200" cy="2880000"/>
            <wp:effectExtent l="0" t="0" r="1905" b="0"/>
            <wp:docPr id="49" name="Picture 49" descr="C:\Users\faris\AppData\Local\Microsoft\Windows\Temporary Internet Files\Content.Word\Phased array antenna 0° po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ris\AppData\Local\Microsoft\Windows\Temporary Internet Files\Content.Word\Phased array antenna 0° pointing.jpg"/>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6037200" cy="2880000"/>
                    </a:xfrm>
                    <a:prstGeom prst="rect">
                      <a:avLst/>
                    </a:prstGeom>
                    <a:noFill/>
                    <a:ln>
                      <a:noFill/>
                    </a:ln>
                  </pic:spPr>
                </pic:pic>
              </a:graphicData>
            </a:graphic>
          </wp:inline>
        </w:drawing>
      </w:r>
    </w:p>
    <w:p w:rsidR="00B74B67" w:rsidRPr="00CD312E" w:rsidRDefault="00B74B67" w:rsidP="00B74B67">
      <w:pPr>
        <w:pStyle w:val="Caption"/>
        <w:rPr>
          <w:lang w:val="en-GB"/>
        </w:rPr>
      </w:pPr>
      <w:bookmarkStart w:id="389" w:name="_Ref493091789"/>
      <w:r w:rsidRPr="00CD312E">
        <w:rPr>
          <w:lang w:val="en-GB"/>
        </w:rPr>
        <w:t xml:space="preserve">Figure </w:t>
      </w:r>
      <w:r w:rsidRPr="00CB2C61">
        <w:fldChar w:fldCharType="begin"/>
      </w:r>
      <w:r w:rsidRPr="00CD312E">
        <w:rPr>
          <w:lang w:val="en-GB"/>
        </w:rPr>
        <w:instrText xml:space="preserve"> SEQ Figure \* ARABIC </w:instrText>
      </w:r>
      <w:r w:rsidRPr="00CB2C61">
        <w:fldChar w:fldCharType="separate"/>
      </w:r>
      <w:r>
        <w:rPr>
          <w:noProof/>
          <w:lang w:val="en-GB"/>
        </w:rPr>
        <w:t>10</w:t>
      </w:r>
      <w:r w:rsidRPr="00CB2C61">
        <w:fldChar w:fldCharType="end"/>
      </w:r>
      <w:bookmarkEnd w:id="389"/>
      <w:r w:rsidRPr="00CD312E">
        <w:rPr>
          <w:lang w:val="en-GB"/>
        </w:rPr>
        <w:t>: e.i.r.p. mask for the phased array antenna (dBW</w:t>
      </w:r>
      <w:proofErr w:type="gramStart"/>
      <w:r w:rsidRPr="00CD312E">
        <w:rPr>
          <w:lang w:val="en-GB"/>
        </w:rPr>
        <w:t>/(</w:t>
      </w:r>
      <w:proofErr w:type="gramEnd"/>
      <w:r w:rsidRPr="00CD312E">
        <w:rPr>
          <w:lang w:val="en-GB"/>
        </w:rPr>
        <w:t>40 kHz)) for 90° pointing for three frequencies (14, 14.25 and 14.5 GHz)</w:t>
      </w:r>
    </w:p>
    <w:p w:rsidR="00B74B67" w:rsidRPr="00DD2C50" w:rsidRDefault="00B74B67" w:rsidP="00B74B67">
      <w:r w:rsidRPr="00010770">
        <w:rPr>
          <w:noProof/>
          <w:lang w:val="da-DK" w:eastAsia="da-DK"/>
        </w:rPr>
        <w:lastRenderedPageBreak/>
        <w:drawing>
          <wp:inline distT="0" distB="0" distL="0" distR="0" wp14:anchorId="6F07F180" wp14:editId="1EC8ABAC">
            <wp:extent cx="6120765" cy="2842118"/>
            <wp:effectExtent l="0" t="0" r="0" b="0"/>
            <wp:docPr id="54" name="Picture 54" descr="C:\Users\faris\AppData\Local\Microsoft\Windows\Temporary Internet Files\Content.Word\Phased array antenna 30° po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ris\AppData\Local\Microsoft\Windows\Temporary Internet Files\Content.Word\Phased array antenna 30° pointing.jpg"/>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6120765" cy="2842118"/>
                    </a:xfrm>
                    <a:prstGeom prst="rect">
                      <a:avLst/>
                    </a:prstGeom>
                    <a:noFill/>
                    <a:ln>
                      <a:noFill/>
                    </a:ln>
                  </pic:spPr>
                </pic:pic>
              </a:graphicData>
            </a:graphic>
          </wp:inline>
        </w:drawing>
      </w:r>
    </w:p>
    <w:p w:rsidR="00B74B67" w:rsidRPr="00CD312E" w:rsidRDefault="00B74B67" w:rsidP="00B74B67">
      <w:pPr>
        <w:pStyle w:val="Caption"/>
        <w:rPr>
          <w:lang w:val="en-GB"/>
        </w:rPr>
      </w:pPr>
      <w:bookmarkStart w:id="390" w:name="_Ref493091796"/>
      <w:r w:rsidRPr="00CD312E">
        <w:rPr>
          <w:lang w:val="en-GB"/>
        </w:rPr>
        <w:t xml:space="preserve">Figure </w:t>
      </w:r>
      <w:r w:rsidRPr="00CB2C61">
        <w:rPr>
          <w:lang w:val="en-GB"/>
        </w:rPr>
        <w:fldChar w:fldCharType="begin"/>
      </w:r>
      <w:r w:rsidRPr="00CD312E">
        <w:rPr>
          <w:lang w:val="en-GB"/>
        </w:rPr>
        <w:instrText xml:space="preserve"> SEQ Figure \* ARABIC </w:instrText>
      </w:r>
      <w:r w:rsidRPr="00CB2C61">
        <w:rPr>
          <w:lang w:val="en-GB"/>
        </w:rPr>
        <w:fldChar w:fldCharType="separate"/>
      </w:r>
      <w:r>
        <w:rPr>
          <w:noProof/>
          <w:lang w:val="en-GB"/>
        </w:rPr>
        <w:t>11</w:t>
      </w:r>
      <w:r w:rsidRPr="00CB2C61">
        <w:rPr>
          <w:lang w:val="en-GB"/>
        </w:rPr>
        <w:fldChar w:fldCharType="end"/>
      </w:r>
      <w:bookmarkEnd w:id="390"/>
      <w:r w:rsidRPr="00CD312E">
        <w:rPr>
          <w:lang w:val="en-GB"/>
        </w:rPr>
        <w:t>: e.i.r.p. mask for the phased array antenna (dBW</w:t>
      </w:r>
      <w:proofErr w:type="gramStart"/>
      <w:r w:rsidRPr="00CD312E">
        <w:rPr>
          <w:lang w:val="en-GB"/>
        </w:rPr>
        <w:t>/(</w:t>
      </w:r>
      <w:proofErr w:type="gramEnd"/>
      <w:r w:rsidRPr="00CD312E">
        <w:rPr>
          <w:lang w:val="en-GB"/>
        </w:rPr>
        <w:t>40 kHz)) for 120° pointing for three frequencies (14, 14.25 and 14.5 GHz)</w:t>
      </w:r>
    </w:p>
    <w:p w:rsidR="00B74B67" w:rsidRPr="00DD2C50" w:rsidRDefault="00B74B67" w:rsidP="00B74B67">
      <w:r w:rsidRPr="00010770">
        <w:rPr>
          <w:noProof/>
          <w:lang w:val="da-DK" w:eastAsia="da-DK"/>
        </w:rPr>
        <w:drawing>
          <wp:inline distT="0" distB="0" distL="0" distR="0" wp14:anchorId="136E95D1" wp14:editId="14762C79">
            <wp:extent cx="6120765" cy="2842118"/>
            <wp:effectExtent l="0" t="0" r="0" b="0"/>
            <wp:docPr id="57" name="Picture 57" descr="C:\Users\faris\AppData\Local\Microsoft\Windows\Temporary Internet Files\Content.Word\Phased array antenna 45° po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ris\AppData\Local\Microsoft\Windows\Temporary Internet Files\Content.Word\Phased array antenna 45° pointing.jpg"/>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6120765" cy="2842118"/>
                    </a:xfrm>
                    <a:prstGeom prst="rect">
                      <a:avLst/>
                    </a:prstGeom>
                    <a:noFill/>
                    <a:ln>
                      <a:noFill/>
                    </a:ln>
                  </pic:spPr>
                </pic:pic>
              </a:graphicData>
            </a:graphic>
          </wp:inline>
        </w:drawing>
      </w:r>
    </w:p>
    <w:p w:rsidR="00B74B67" w:rsidRPr="00CD312E" w:rsidRDefault="00B74B67" w:rsidP="00B74B67">
      <w:pPr>
        <w:pStyle w:val="Caption"/>
        <w:rPr>
          <w:lang w:val="en-GB"/>
        </w:rPr>
      </w:pPr>
      <w:bookmarkStart w:id="391" w:name="_Ref476821008"/>
      <w:r w:rsidRPr="00CD312E">
        <w:rPr>
          <w:lang w:val="en-GB"/>
        </w:rPr>
        <w:t xml:space="preserve">Figure </w:t>
      </w:r>
      <w:r w:rsidRPr="00CB2C61">
        <w:fldChar w:fldCharType="begin"/>
      </w:r>
      <w:r w:rsidRPr="00CD312E">
        <w:rPr>
          <w:lang w:val="en-GB"/>
        </w:rPr>
        <w:instrText xml:space="preserve"> SEQ Figure \* ARABIC </w:instrText>
      </w:r>
      <w:r w:rsidRPr="00CB2C61">
        <w:fldChar w:fldCharType="separate"/>
      </w:r>
      <w:r>
        <w:rPr>
          <w:noProof/>
          <w:lang w:val="en-GB"/>
        </w:rPr>
        <w:t>12</w:t>
      </w:r>
      <w:r w:rsidRPr="00CB2C61">
        <w:fldChar w:fldCharType="end"/>
      </w:r>
      <w:bookmarkEnd w:id="391"/>
      <w:r w:rsidRPr="00CD312E">
        <w:rPr>
          <w:lang w:val="en-GB"/>
        </w:rPr>
        <w:t>: e.i.r.p. mask for the phased array antenna (dBW</w:t>
      </w:r>
      <w:proofErr w:type="gramStart"/>
      <w:r w:rsidRPr="00CD312E">
        <w:rPr>
          <w:lang w:val="en-GB"/>
        </w:rPr>
        <w:t>/(</w:t>
      </w:r>
      <w:proofErr w:type="gramEnd"/>
      <w:r w:rsidRPr="00CD312E">
        <w:rPr>
          <w:lang w:val="en-GB"/>
        </w:rPr>
        <w:t>40 kHz)) for 45° pointing for three frequencies (14, 14.25 and 14.5 GHz)</w:t>
      </w:r>
    </w:p>
    <w:p w:rsidR="00B74B67" w:rsidRPr="00CD312E" w:rsidRDefault="00B74B67" w:rsidP="00B74B67">
      <w:pPr>
        <w:rPr>
          <w:rStyle w:val="ECCParagraph"/>
        </w:rPr>
      </w:pPr>
      <w:r w:rsidRPr="00DD2C50">
        <w:rPr>
          <w:rStyle w:val="ECCParagraph"/>
        </w:rPr>
        <w:t xml:space="preserve">E.i.r.p. masks in </w:t>
      </w:r>
      <w:r w:rsidRPr="00AD278F">
        <w:rPr>
          <w:rStyle w:val="ECCParagraph"/>
        </w:rPr>
        <w:fldChar w:fldCharType="begin"/>
      </w:r>
      <w:r w:rsidRPr="00DD2C50">
        <w:rPr>
          <w:rStyle w:val="ECCParagraph"/>
        </w:rPr>
        <w:instrText xml:space="preserve"> REF _Ref493091789 \h  \* MERGEFORMAT </w:instrText>
      </w:r>
      <w:r w:rsidRPr="00AD278F">
        <w:rPr>
          <w:rStyle w:val="ECCParagraph"/>
        </w:rPr>
      </w:r>
      <w:r w:rsidRPr="00AD278F">
        <w:rPr>
          <w:rStyle w:val="ECCParagraph"/>
        </w:rPr>
        <w:fldChar w:fldCharType="separate"/>
      </w:r>
      <w:r w:rsidRPr="00CD312E">
        <w:t xml:space="preserve">Figure </w:t>
      </w:r>
      <w:r>
        <w:rPr>
          <w:noProof/>
        </w:rPr>
        <w:t>10</w:t>
      </w:r>
      <w:r w:rsidRPr="00AD278F">
        <w:rPr>
          <w:rStyle w:val="ECCParagraph"/>
        </w:rPr>
        <w:fldChar w:fldCharType="end"/>
      </w:r>
      <w:r w:rsidRPr="00DD2C50">
        <w:rPr>
          <w:rStyle w:val="ECCParagraph"/>
        </w:rPr>
        <w:t xml:space="preserve">, </w:t>
      </w:r>
      <w:r w:rsidRPr="00AD278F">
        <w:rPr>
          <w:rStyle w:val="ECCParagraph"/>
        </w:rPr>
        <w:fldChar w:fldCharType="begin"/>
      </w:r>
      <w:r w:rsidRPr="00DD2C50">
        <w:rPr>
          <w:rStyle w:val="ECCParagraph"/>
        </w:rPr>
        <w:instrText xml:space="preserve"> REF _Ref493091796 \h  \* MERGEFORMAT </w:instrText>
      </w:r>
      <w:r w:rsidRPr="00AD278F">
        <w:rPr>
          <w:rStyle w:val="ECCParagraph"/>
        </w:rPr>
      </w:r>
      <w:r w:rsidRPr="00AD278F">
        <w:rPr>
          <w:rStyle w:val="ECCParagraph"/>
        </w:rPr>
        <w:fldChar w:fldCharType="separate"/>
      </w:r>
      <w:r w:rsidRPr="00CD312E">
        <w:t xml:space="preserve">Figure </w:t>
      </w:r>
      <w:r>
        <w:rPr>
          <w:noProof/>
        </w:rPr>
        <w:t>11</w:t>
      </w:r>
      <w:r w:rsidRPr="00AD278F">
        <w:rPr>
          <w:rStyle w:val="ECCParagraph"/>
        </w:rPr>
        <w:fldChar w:fldCharType="end"/>
      </w:r>
      <w:r w:rsidRPr="00DD2C50">
        <w:rPr>
          <w:rStyle w:val="ECCParagraph"/>
        </w:rPr>
        <w:t xml:space="preserve"> and </w:t>
      </w:r>
      <w:r w:rsidRPr="00AD278F">
        <w:rPr>
          <w:rStyle w:val="ECCParagraph"/>
        </w:rPr>
        <w:fldChar w:fldCharType="begin"/>
      </w:r>
      <w:r w:rsidRPr="00DD2C50">
        <w:rPr>
          <w:rStyle w:val="ECCParagraph"/>
        </w:rPr>
        <w:instrText xml:space="preserve"> REF _Ref476821008 \h  \* MERGEFORMAT </w:instrText>
      </w:r>
      <w:r w:rsidRPr="00AD278F">
        <w:rPr>
          <w:rStyle w:val="ECCParagraph"/>
        </w:rPr>
      </w:r>
      <w:r w:rsidRPr="00AD278F">
        <w:rPr>
          <w:rStyle w:val="ECCParagraph"/>
        </w:rPr>
        <w:fldChar w:fldCharType="separate"/>
      </w:r>
      <w:r w:rsidRPr="00CD312E">
        <w:t xml:space="preserve">Figure </w:t>
      </w:r>
      <w:r>
        <w:rPr>
          <w:noProof/>
        </w:rPr>
        <w:t>12</w:t>
      </w:r>
      <w:r w:rsidRPr="00AD278F">
        <w:rPr>
          <w:rStyle w:val="ECCParagraph"/>
        </w:rPr>
        <w:fldChar w:fldCharType="end"/>
      </w:r>
      <w:r w:rsidRPr="00DD2C50">
        <w:rPr>
          <w:rStyle w:val="ECCParagraph"/>
        </w:rPr>
        <w:t xml:space="preserve"> are plots produced from measurements when the OneWeb ESIM is set to transmit with a bandwidth of 2 MHz. The e.i.r.p. spectral density would be reduced when the bandwidth is increased to 20 MHz so that the total e.i.r.p. does not exceed 34 dBW. </w:t>
      </w:r>
    </w:p>
    <w:p w:rsidR="00B74B67" w:rsidRPr="00DD2C50" w:rsidRDefault="00B74B67" w:rsidP="00B74B67">
      <w:pPr>
        <w:rPr>
          <w:rStyle w:val="ECCParagraph"/>
        </w:rPr>
      </w:pPr>
      <w:r w:rsidRPr="00DD2C50">
        <w:rPr>
          <w:rStyle w:val="ECCParagraph"/>
        </w:rPr>
        <w:t>For the OneWeb ESIM, the peak e.i.r.p. radiated towards the horizon stays below the -30 dBW</w:t>
      </w:r>
      <w:proofErr w:type="gramStart"/>
      <w:r w:rsidRPr="00DD2C50">
        <w:rPr>
          <w:rStyle w:val="ECCParagraph"/>
        </w:rPr>
        <w:t>/(</w:t>
      </w:r>
      <w:proofErr w:type="gramEnd"/>
      <w:r w:rsidRPr="00DD2C50">
        <w:rPr>
          <w:rStyle w:val="ECCParagraph"/>
        </w:rPr>
        <w:t>40 kHz) peak (-33 dBW/(40 kHz) average) for antenna elevation angles with an offset above 60° with respect to the maximum antenna gain; this value increases up to -15 dBW/(40 kHz) for elevation angles lower than 60°, due to appearance of grating lobes. This is 5 dB higher than the -20 dBW</w:t>
      </w:r>
      <w:proofErr w:type="gramStart"/>
      <w:r w:rsidRPr="00DD2C50">
        <w:rPr>
          <w:rStyle w:val="ECCParagraph"/>
        </w:rPr>
        <w:t>/(</w:t>
      </w:r>
      <w:proofErr w:type="gramEnd"/>
      <w:r w:rsidRPr="00DD2C50">
        <w:rPr>
          <w:rStyle w:val="ECCParagraph"/>
        </w:rPr>
        <w:t xml:space="preserve">40 kHz) considered for earth stations at fixed location. However, the earth station will operate in such a way to track the satellite to obtain the best signal-to-noise ratio amongst all visible satellites. The modelling of such tracking leads to the distribution of elevation angles as shown in </w:t>
      </w:r>
      <w:r w:rsidRPr="00AD278F">
        <w:rPr>
          <w:rStyle w:val="ECCParagraph"/>
        </w:rPr>
        <w:fldChar w:fldCharType="begin"/>
      </w:r>
      <w:r w:rsidRPr="00DD2C50">
        <w:rPr>
          <w:rStyle w:val="ECCParagraph"/>
        </w:rPr>
        <w:instrText xml:space="preserve"> REF _Ref476821065 \h  \* MERGEFORMAT </w:instrText>
      </w:r>
      <w:r w:rsidRPr="00AD278F">
        <w:rPr>
          <w:rStyle w:val="ECCParagraph"/>
        </w:rPr>
      </w:r>
      <w:r w:rsidRPr="00AD278F">
        <w:rPr>
          <w:rStyle w:val="ECCParagraph"/>
        </w:rPr>
        <w:fldChar w:fldCharType="separate"/>
      </w:r>
      <w:r w:rsidRPr="00CD312E">
        <w:t xml:space="preserve">Figure </w:t>
      </w:r>
      <w:r>
        <w:rPr>
          <w:noProof/>
        </w:rPr>
        <w:t>13</w:t>
      </w:r>
      <w:r w:rsidRPr="00AD278F">
        <w:rPr>
          <w:rStyle w:val="ECCParagraph"/>
        </w:rPr>
        <w:fldChar w:fldCharType="end"/>
      </w:r>
      <w:r w:rsidRPr="00DD2C50">
        <w:rPr>
          <w:rStyle w:val="ECCParagraph"/>
        </w:rPr>
        <w:t xml:space="preserve"> for land and shipborne ESIM; it is noted that, most of the time (99.5%), the elevation angle stays above 60° and never goes below 57°. This is consistent with </w:t>
      </w:r>
      <w:r w:rsidRPr="00AD278F">
        <w:rPr>
          <w:rStyle w:val="ECCParagraph"/>
        </w:rPr>
        <w:lastRenderedPageBreak/>
        <w:fldChar w:fldCharType="begin"/>
      </w:r>
      <w:r w:rsidRPr="00DD2C50">
        <w:rPr>
          <w:rStyle w:val="ECCParagraph"/>
        </w:rPr>
        <w:instrText xml:space="preserve"> REF _Ref475435020 \h  \* MERGEFORMAT </w:instrText>
      </w:r>
      <w:r w:rsidRPr="00AD278F">
        <w:rPr>
          <w:rStyle w:val="ECCParagraph"/>
        </w:rPr>
      </w:r>
      <w:r w:rsidRPr="00AD278F">
        <w:rPr>
          <w:rStyle w:val="ECCParagraph"/>
        </w:rPr>
        <w:fldChar w:fldCharType="separate"/>
      </w:r>
      <w:r w:rsidRPr="00DD2C50">
        <w:rPr>
          <w:rStyle w:val="ECCParagraph"/>
        </w:rPr>
        <w:t xml:space="preserve">Figure </w:t>
      </w:r>
      <w:r>
        <w:rPr>
          <w:rStyle w:val="ECCParagraph"/>
          <w:noProof/>
        </w:rPr>
        <w:t>6</w:t>
      </w:r>
      <w:r w:rsidRPr="00AD278F">
        <w:rPr>
          <w:rStyle w:val="ECCParagraph"/>
        </w:rPr>
        <w:fldChar w:fldCharType="end"/>
      </w:r>
      <w:r w:rsidRPr="00DD2C50">
        <w:rPr>
          <w:rStyle w:val="ECCParagraph"/>
        </w:rPr>
        <w:t xml:space="preserve">, which demonstrated the minimum elevation angles of the earth station at the edges of the coverage area of an OneWeb satellite.  </w:t>
      </w:r>
    </w:p>
    <w:p w:rsidR="00B74B67" w:rsidRPr="00DD2C50" w:rsidRDefault="00B74B67" w:rsidP="00B74B67">
      <w:pPr>
        <w:rPr>
          <w:rStyle w:val="ECCParagraph"/>
        </w:rPr>
      </w:pPr>
      <w:r w:rsidRPr="00DD2C50">
        <w:rPr>
          <w:rStyle w:val="ECCParagraph"/>
        </w:rPr>
        <w:t>This assumption is not true for airborne ESIM since the aircraft can be inclined. However, the compatibility studies for this type of ESIM, a pfd mask on the ground is considered, which avoids the discussion on e.i.r.p. towards the horizon.</w:t>
      </w:r>
    </w:p>
    <w:p w:rsidR="00B74B67" w:rsidRPr="00DD2C50" w:rsidRDefault="00B74B67" w:rsidP="00B74B67"/>
    <w:p w:rsidR="00B74B67" w:rsidRPr="00AA543F" w:rsidRDefault="00B74B67" w:rsidP="00B74B67">
      <w:pPr>
        <w:pStyle w:val="ECCFiguregraphcentered"/>
        <w:rPr>
          <w:lang w:val="en-GB"/>
        </w:rPr>
      </w:pPr>
      <w:r w:rsidRPr="00010770">
        <w:rPr>
          <w:lang w:val="da-DK" w:eastAsia="da-DK"/>
        </w:rPr>
        <w:drawing>
          <wp:inline distT="0" distB="0" distL="0" distR="0" wp14:anchorId="1494E49E" wp14:editId="2F133FE4">
            <wp:extent cx="6120765" cy="2842260"/>
            <wp:effectExtent l="0" t="0" r="0" b="0"/>
            <wp:docPr id="29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levation distribution.jpg"/>
                    <pic:cNvPicPr/>
                  </pic:nvPicPr>
                  <pic:blipFill>
                    <a:blip r:embed="rId21"/>
                    <a:stretch>
                      <a:fillRect/>
                    </a:stretch>
                  </pic:blipFill>
                  <pic:spPr>
                    <a:xfrm>
                      <a:off x="0" y="0"/>
                      <a:ext cx="6120765" cy="2842260"/>
                    </a:xfrm>
                    <a:prstGeom prst="rect">
                      <a:avLst/>
                    </a:prstGeom>
                  </pic:spPr>
                </pic:pic>
              </a:graphicData>
            </a:graphic>
          </wp:inline>
        </w:drawing>
      </w:r>
    </w:p>
    <w:p w:rsidR="00B74B67" w:rsidRPr="00CD312E" w:rsidRDefault="00B74B67" w:rsidP="00B74B67">
      <w:pPr>
        <w:pStyle w:val="Caption"/>
        <w:rPr>
          <w:lang w:val="en-GB"/>
        </w:rPr>
      </w:pPr>
      <w:bookmarkStart w:id="392" w:name="_Ref476821065"/>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13</w:t>
      </w:r>
      <w:r w:rsidRPr="00AA543F">
        <w:rPr>
          <w:lang w:val="en-GB"/>
        </w:rPr>
        <w:fldChar w:fldCharType="end"/>
      </w:r>
      <w:bookmarkEnd w:id="392"/>
      <w:r w:rsidRPr="00CD312E">
        <w:rPr>
          <w:lang w:val="en-GB"/>
        </w:rPr>
        <w:t>: Distribution of FSS Earth station antenna pointing elevations</w:t>
      </w:r>
    </w:p>
    <w:p w:rsidR="00B74B67" w:rsidRPr="00CD312E" w:rsidRDefault="00B74B67" w:rsidP="00B74B67">
      <w:pPr>
        <w:rPr>
          <w:rStyle w:val="ECCParagraph"/>
        </w:rPr>
      </w:pPr>
      <w:r w:rsidRPr="00DD2C50">
        <w:rPr>
          <w:rStyle w:val="ECCParagraph"/>
        </w:rPr>
        <w:t>A peak e.i.r.p. of -30 dBW</w:t>
      </w:r>
      <w:proofErr w:type="gramStart"/>
      <w:r w:rsidRPr="00DD2C50">
        <w:rPr>
          <w:rStyle w:val="ECCParagraph"/>
        </w:rPr>
        <w:t>/(</w:t>
      </w:r>
      <w:proofErr w:type="gramEnd"/>
      <w:r w:rsidRPr="00DD2C50">
        <w:rPr>
          <w:rStyle w:val="ECCParagraph"/>
        </w:rPr>
        <w:t>40 kHz) and an averaged e.i.r.p. of -33 dBW/(40 kHz) were considered for the land and shipborne ESIM studies.</w:t>
      </w:r>
    </w:p>
    <w:p w:rsidR="00B74B67" w:rsidRPr="00DD2C50" w:rsidRDefault="00B74B67" w:rsidP="00B74B67">
      <w:pPr>
        <w:rPr>
          <w:rStyle w:val="ECCParagraph"/>
        </w:rPr>
      </w:pPr>
      <w:r w:rsidRPr="00DD2C50">
        <w:rPr>
          <w:rStyle w:val="ECCParagraph"/>
        </w:rPr>
        <w:t>Additionally, when the earth station is installed on trains or vehicles, the antenna height is lower than the 20 m considered for fixed Earth stations, e.g. 5</w:t>
      </w:r>
      <w:r>
        <w:rPr>
          <w:rStyle w:val="ECCParagraph"/>
        </w:rPr>
        <w:t> </w:t>
      </w:r>
      <w:r w:rsidRPr="00DD2C50">
        <w:rPr>
          <w:rStyle w:val="ECCParagraph"/>
        </w:rPr>
        <w:t xml:space="preserve">m. For small ships, this would also be the case. A higher antenna height should be considered for bigger ships (e.g. an antenna on top of the mast). An antenna height of 40 m has been assumed as in previous ESV studies (see Recommendation ITU-R SF.1650 </w:t>
      </w:r>
      <w:r w:rsidR="000D7D51">
        <w:rPr>
          <w:rStyle w:val="ECCParagraph"/>
        </w:rPr>
        <w:fldChar w:fldCharType="begin"/>
      </w:r>
      <w:r w:rsidR="000D7D51">
        <w:rPr>
          <w:rStyle w:val="ECCParagraph"/>
        </w:rPr>
        <w:instrText xml:space="preserve"> REF _Ref536696903 \r \h </w:instrText>
      </w:r>
      <w:r w:rsidR="000D7D51">
        <w:rPr>
          <w:rStyle w:val="ECCParagraph"/>
        </w:rPr>
      </w:r>
      <w:r w:rsidR="000D7D51">
        <w:rPr>
          <w:rStyle w:val="ECCParagraph"/>
        </w:rPr>
        <w:fldChar w:fldCharType="separate"/>
      </w:r>
      <w:r w:rsidR="000D7D51">
        <w:rPr>
          <w:rStyle w:val="ECCParagraph"/>
        </w:rPr>
        <w:t>[18]</w:t>
      </w:r>
      <w:r w:rsidR="000D7D51">
        <w:rPr>
          <w:rStyle w:val="ECCParagraph"/>
        </w:rPr>
        <w:fldChar w:fldCharType="end"/>
      </w:r>
      <w:r w:rsidRPr="00DD2C50">
        <w:rPr>
          <w:rStyle w:val="ECCParagraph"/>
        </w:rPr>
        <w:t>).</w:t>
      </w:r>
    </w:p>
    <w:p w:rsidR="00B74B67" w:rsidRPr="00855950" w:rsidRDefault="00B74B67" w:rsidP="00F507D1">
      <w:pPr>
        <w:pStyle w:val="ECCAnnexheading2"/>
      </w:pPr>
      <w:bookmarkStart w:id="393" w:name="_Toc477331919"/>
      <w:bookmarkStart w:id="394" w:name="_Ref493090115"/>
      <w:bookmarkStart w:id="395" w:name="_Toc504563301"/>
      <w:bookmarkStart w:id="396" w:name="_Toc505080010"/>
      <w:bookmarkStart w:id="397" w:name="_Toc536700396"/>
      <w:bookmarkStart w:id="398" w:name="_Toc380059618"/>
      <w:bookmarkStart w:id="399" w:name="_Toc380059760"/>
      <w:bookmarkStart w:id="400" w:name="_Toc396383875"/>
      <w:bookmarkStart w:id="401" w:name="_Toc396917308"/>
      <w:bookmarkStart w:id="402" w:name="_Toc396917419"/>
      <w:bookmarkStart w:id="403" w:name="_Toc396917639"/>
      <w:bookmarkStart w:id="404" w:name="_Toc396917654"/>
      <w:bookmarkStart w:id="405" w:name="_Toc396917759"/>
      <w:r w:rsidRPr="00855950">
        <w:t xml:space="preserve">Compatibility between NGSO FSS (space-to-earth) in the band 10.7-12.75 GHz and RAS in the band 10.6-10.7 </w:t>
      </w:r>
      <w:bookmarkEnd w:id="393"/>
      <w:bookmarkEnd w:id="394"/>
      <w:bookmarkEnd w:id="395"/>
      <w:bookmarkEnd w:id="396"/>
      <w:r w:rsidRPr="00855950">
        <w:t>GHz</w:t>
      </w:r>
      <w:bookmarkEnd w:id="397"/>
    </w:p>
    <w:p w:rsidR="00B74B67" w:rsidRPr="00F507D1" w:rsidRDefault="00B74B67" w:rsidP="009E720B">
      <w:pPr>
        <w:pStyle w:val="ECCAnnexheading3"/>
      </w:pPr>
      <w:bookmarkStart w:id="406" w:name="_Toc477331920"/>
      <w:bookmarkStart w:id="407" w:name="_Toc504563302"/>
      <w:bookmarkStart w:id="408" w:name="_Toc505080011"/>
      <w:bookmarkStart w:id="409" w:name="_Toc536700397"/>
      <w:r w:rsidRPr="00F507D1">
        <w:t>Methodology</w:t>
      </w:r>
      <w:bookmarkEnd w:id="406"/>
      <w:bookmarkEnd w:id="407"/>
      <w:bookmarkEnd w:id="408"/>
      <w:bookmarkEnd w:id="409"/>
    </w:p>
    <w:p w:rsidR="00B74B67" w:rsidRPr="00CD312E" w:rsidRDefault="00B74B67" w:rsidP="00B74B67">
      <w:pPr>
        <w:rPr>
          <w:rStyle w:val="ECCParagraph"/>
        </w:rPr>
      </w:pPr>
      <w:r w:rsidRPr="00DD2C50">
        <w:rPr>
          <w:rStyle w:val="ECCParagraph"/>
        </w:rPr>
        <w:t>Recommendations ITU-R M.1583</w:t>
      </w:r>
      <w:r w:rsidR="000D7D51">
        <w:rPr>
          <w:rStyle w:val="ECCParagraph"/>
        </w:rPr>
        <w:t xml:space="preserve"> </w:t>
      </w:r>
      <w:r w:rsidR="000D7D51">
        <w:rPr>
          <w:rStyle w:val="ECCParagraph"/>
        </w:rPr>
        <w:fldChar w:fldCharType="begin"/>
      </w:r>
      <w:r w:rsidR="000D7D51">
        <w:rPr>
          <w:rStyle w:val="ECCParagraph"/>
        </w:rPr>
        <w:instrText xml:space="preserve"> REF _Ref536697380 \r \h </w:instrText>
      </w:r>
      <w:r w:rsidR="000D7D51">
        <w:rPr>
          <w:rStyle w:val="ECCParagraph"/>
        </w:rPr>
      </w:r>
      <w:r w:rsidR="000D7D51">
        <w:rPr>
          <w:rStyle w:val="ECCParagraph"/>
        </w:rPr>
        <w:fldChar w:fldCharType="separate"/>
      </w:r>
      <w:r w:rsidR="000D7D51">
        <w:rPr>
          <w:rStyle w:val="ECCParagraph"/>
        </w:rPr>
        <w:t>[15]</w:t>
      </w:r>
      <w:r w:rsidR="000D7D51">
        <w:rPr>
          <w:rStyle w:val="ECCParagraph"/>
        </w:rPr>
        <w:fldChar w:fldCharType="end"/>
      </w:r>
      <w:r w:rsidRPr="00DD2C50">
        <w:rPr>
          <w:rStyle w:val="ECCParagraph"/>
        </w:rPr>
        <w:t xml:space="preserve"> and S.1586 </w:t>
      </w:r>
      <w:r w:rsidR="000D7D51">
        <w:rPr>
          <w:rStyle w:val="ECCParagraph"/>
        </w:rPr>
        <w:fldChar w:fldCharType="begin"/>
      </w:r>
      <w:r w:rsidR="000D7D51">
        <w:rPr>
          <w:rStyle w:val="ECCParagraph"/>
        </w:rPr>
        <w:instrText xml:space="preserve"> REF _Ref536697411 \r \h </w:instrText>
      </w:r>
      <w:r w:rsidR="000D7D51">
        <w:rPr>
          <w:rStyle w:val="ECCParagraph"/>
        </w:rPr>
      </w:r>
      <w:r w:rsidR="000D7D51">
        <w:rPr>
          <w:rStyle w:val="ECCParagraph"/>
        </w:rPr>
        <w:fldChar w:fldCharType="separate"/>
      </w:r>
      <w:r w:rsidR="000D7D51">
        <w:rPr>
          <w:rStyle w:val="ECCParagraph"/>
        </w:rPr>
        <w:t>[16]</w:t>
      </w:r>
      <w:r w:rsidR="000D7D51">
        <w:rPr>
          <w:rStyle w:val="ECCParagraph"/>
        </w:rPr>
        <w:fldChar w:fldCharType="end"/>
      </w:r>
      <w:r w:rsidRPr="00DD2C50">
        <w:rPr>
          <w:rStyle w:val="ECCParagraph"/>
        </w:rPr>
        <w:t xml:space="preserve"> provide methodologies to evaluate the percentage of data loss induced in a radio astronomy service (RAS) station by the emissions of a constellation of satellites operating respectively in the mobile satellite and radio navigation services, and in the fixed satellite service. The two Recommendations essentially apply the same methodology.</w:t>
      </w:r>
    </w:p>
    <w:p w:rsidR="00B74B67" w:rsidRPr="00DD2C50" w:rsidRDefault="00B74B67" w:rsidP="00B74B67">
      <w:pPr>
        <w:rPr>
          <w:rStyle w:val="ECCParagraph"/>
        </w:rPr>
      </w:pPr>
      <w:r w:rsidRPr="00DD2C50">
        <w:rPr>
          <w:rStyle w:val="ECCParagraph"/>
        </w:rPr>
        <w:t>The methodology is based on a Monte Carlo simulation where the pointing of the RAS antenna and the initial time for integration is randomly changed from one trial to another. The position of all satellites of the constellation is determined from the integration time frame of 2000 seconds, which is a representative integration time for RAS. The equivalent power flux density (epfd) produced at the RAS station by all satellites in visibility during the integration time is then calculated, and averaged over the 2000 seconds. The value obtained is then compared to a specified interference threshold to determine if the data is considered lost or not. This process is then repeated for a sufficient number of trials in order to get an overall percentage of data loss over the sky.</w:t>
      </w:r>
    </w:p>
    <w:p w:rsidR="00B74B67" w:rsidRPr="00DD2C50" w:rsidRDefault="00B74B67" w:rsidP="00B74B67">
      <w:pPr>
        <w:rPr>
          <w:rStyle w:val="ECCParagraph"/>
        </w:rPr>
      </w:pPr>
      <w:r w:rsidRPr="00DD2C50">
        <w:rPr>
          <w:rStyle w:val="ECCParagraph"/>
        </w:rPr>
        <w:lastRenderedPageBreak/>
        <w:t xml:space="preserve">The specificity of the methodology lies in the fact that the pointing of the RAS station is not randomly chosen with a uniform distribution in azimuth and elevation, but in solid angles. In addition, radio astronomers require a map of the sky where they can expect the worst-case data losses. This is done by dividing the sky in 2334 cells of nearly equal solid angles. The RAS antenna is pointed randomly in each of these cells, and the process described above is repeated for each cell. The study </w:t>
      </w:r>
      <w:r>
        <w:rPr>
          <w:rStyle w:val="ECCParagraph"/>
        </w:rPr>
        <w:t xml:space="preserve">of the </w:t>
      </w:r>
      <w:r w:rsidRPr="00DD2C50">
        <w:rPr>
          <w:rStyle w:val="ECCParagraph"/>
        </w:rPr>
        <w:t xml:space="preserve">OneWeb </w:t>
      </w:r>
      <w:r>
        <w:rPr>
          <w:rStyle w:val="ECCParagraph"/>
        </w:rPr>
        <w:t xml:space="preserve">system </w:t>
      </w:r>
      <w:r w:rsidRPr="00DD2C50">
        <w:rPr>
          <w:rStyle w:val="ECCParagraph"/>
        </w:rPr>
        <w:t>ran</w:t>
      </w:r>
      <w:r>
        <w:rPr>
          <w:rStyle w:val="ECCParagraph"/>
        </w:rPr>
        <w:t xml:space="preserve"> </w:t>
      </w:r>
      <w:r w:rsidRPr="00DD2C50">
        <w:rPr>
          <w:rStyle w:val="ECCParagraph"/>
        </w:rPr>
        <w:t xml:space="preserve">100 trials per </w:t>
      </w:r>
      <w:proofErr w:type="gramStart"/>
      <w:r w:rsidRPr="00DD2C50">
        <w:rPr>
          <w:rStyle w:val="ECCParagraph"/>
        </w:rPr>
        <w:t>cell,</w:t>
      </w:r>
      <w:proofErr w:type="gramEnd"/>
      <w:r w:rsidRPr="00DD2C50">
        <w:rPr>
          <w:rStyle w:val="ECCParagraph"/>
        </w:rPr>
        <w:t xml:space="preserve"> this would give a total of 233400 trials sufficient to determine the overall percentage of data loss. A number of 10 trials per cell would also be sufficient but would not provide a detailed map of the sky.</w:t>
      </w:r>
      <w:r>
        <w:rPr>
          <w:rStyle w:val="ECCParagraph"/>
        </w:rPr>
        <w:t xml:space="preserve"> </w:t>
      </w:r>
      <w:r w:rsidRPr="00DD2C50">
        <w:rPr>
          <w:rStyle w:val="ECCParagraph"/>
        </w:rPr>
        <w:t xml:space="preserve">The </w:t>
      </w:r>
      <w:r>
        <w:rPr>
          <w:rStyle w:val="ECCParagraph"/>
        </w:rPr>
        <w:t xml:space="preserve">study of the </w:t>
      </w:r>
      <w:r w:rsidRPr="00DD2C50">
        <w:rPr>
          <w:rStyle w:val="ECCParagraph"/>
        </w:rPr>
        <w:t xml:space="preserve">SpaceX </w:t>
      </w:r>
      <w:r>
        <w:rPr>
          <w:rStyle w:val="ECCParagraph"/>
        </w:rPr>
        <w:t>system</w:t>
      </w:r>
      <w:r w:rsidRPr="00DD2C50">
        <w:rPr>
          <w:rStyle w:val="ECCParagraph"/>
        </w:rPr>
        <w:t xml:space="preserve"> ran </w:t>
      </w:r>
      <w:r w:rsidRPr="00DD2C50">
        <w:t>1000 trials per cell wer</w:t>
      </w:r>
      <w:r>
        <w:t>e run, which gives a total of 2 334 </w:t>
      </w:r>
      <w:r w:rsidRPr="00DD2C50">
        <w:t>000 trials sufficient to determine the overall percentage of data loss and provide a detailed map of the sky.</w:t>
      </w:r>
    </w:p>
    <w:p w:rsidR="00B74B67" w:rsidRPr="00F507D1" w:rsidRDefault="00B74B67" w:rsidP="009E720B">
      <w:pPr>
        <w:pStyle w:val="ECCAnnexheading3"/>
      </w:pPr>
      <w:bookmarkStart w:id="410" w:name="_Toc536700398"/>
      <w:r w:rsidRPr="00F507D1">
        <w:t>Results</w:t>
      </w:r>
      <w:bookmarkEnd w:id="410"/>
      <w:r w:rsidRPr="00F507D1">
        <w:t xml:space="preserve"> </w:t>
      </w:r>
    </w:p>
    <w:p w:rsidR="00B74B67" w:rsidRPr="00CD312E" w:rsidRDefault="00B74B67" w:rsidP="00B74B67">
      <w:pPr>
        <w:rPr>
          <w:rStyle w:val="ECCParagraph"/>
        </w:rPr>
      </w:pPr>
      <w:bookmarkStart w:id="411" w:name="_Ref467138355"/>
      <w:r w:rsidRPr="00DD2C50">
        <w:rPr>
          <w:rStyle w:val="ECCParagraph"/>
        </w:rPr>
        <w:t>The unwanted emission levels derived from simulations, as a function of different combination of the satellite beams and the filter capabilities complying with the 2% data loss are provided below.</w:t>
      </w:r>
    </w:p>
    <w:p w:rsidR="00B74B67" w:rsidRPr="00CD312E" w:rsidRDefault="00B74B67" w:rsidP="00B74B67">
      <w:pPr>
        <w:pStyle w:val="Caption"/>
        <w:rPr>
          <w:lang w:val="en-GB"/>
        </w:rPr>
      </w:pPr>
      <w:bookmarkStart w:id="412" w:name="_Ref476822623"/>
      <w:r w:rsidRPr="00CD312E">
        <w:rPr>
          <w:lang w:val="en-GB"/>
        </w:rPr>
        <w:t xml:space="preserve">Table </w:t>
      </w:r>
      <w:r w:rsidRPr="00AA543F">
        <w:rPr>
          <w:lang w:val="en-GB"/>
        </w:rPr>
        <w:fldChar w:fldCharType="begin"/>
      </w:r>
      <w:r w:rsidRPr="00CD312E">
        <w:rPr>
          <w:lang w:val="en-GB"/>
        </w:rPr>
        <w:instrText xml:space="preserve"> SEQ Table \* ARABIC </w:instrText>
      </w:r>
      <w:r w:rsidRPr="00AA543F">
        <w:rPr>
          <w:lang w:val="en-GB"/>
        </w:rPr>
        <w:fldChar w:fldCharType="separate"/>
      </w:r>
      <w:r>
        <w:rPr>
          <w:noProof/>
          <w:lang w:val="en-GB"/>
        </w:rPr>
        <w:t>13</w:t>
      </w:r>
      <w:r w:rsidRPr="00AA543F">
        <w:rPr>
          <w:lang w:val="en-GB"/>
        </w:rPr>
        <w:fldChar w:fldCharType="end"/>
      </w:r>
      <w:bookmarkEnd w:id="411"/>
      <w:bookmarkEnd w:id="412"/>
      <w:r w:rsidRPr="00CD312E">
        <w:rPr>
          <w:lang w:val="en-GB"/>
        </w:rPr>
        <w:t>: Maximum unwanted emission e.i.r.p. levels per beam</w:t>
      </w:r>
    </w:p>
    <w:tbl>
      <w:tblPr>
        <w:tblStyle w:val="ECCTable-redheader"/>
        <w:tblW w:w="0" w:type="auto"/>
        <w:tblInd w:w="0" w:type="dxa"/>
        <w:tblLook w:val="04A0" w:firstRow="1" w:lastRow="0" w:firstColumn="1" w:lastColumn="0" w:noHBand="0" w:noVBand="1"/>
      </w:tblPr>
      <w:tblGrid>
        <w:gridCol w:w="2528"/>
        <w:gridCol w:w="2351"/>
      </w:tblGrid>
      <w:tr w:rsidR="00B74B67" w:rsidRPr="00DD2C50" w:rsidTr="00B74B67">
        <w:trPr>
          <w:cnfStyle w:val="100000000000" w:firstRow="1" w:lastRow="0" w:firstColumn="0" w:lastColumn="0" w:oddVBand="0" w:evenVBand="0" w:oddHBand="0" w:evenHBand="0" w:firstRowFirstColumn="0" w:firstRowLastColumn="0" w:lastRowFirstColumn="0" w:lastRowLastColumn="0"/>
        </w:trPr>
        <w:tc>
          <w:tcPr>
            <w:tcW w:w="2528" w:type="dxa"/>
          </w:tcPr>
          <w:p w:rsidR="00B74B67" w:rsidRPr="00DD2C50" w:rsidRDefault="00B74B67" w:rsidP="00B74B67">
            <w:r w:rsidRPr="00DD2C50">
              <w:t>Satellite beams</w:t>
            </w:r>
          </w:p>
        </w:tc>
        <w:tc>
          <w:tcPr>
            <w:tcW w:w="2351" w:type="dxa"/>
          </w:tcPr>
          <w:p w:rsidR="00B74B67" w:rsidRPr="00DD2C50" w:rsidRDefault="00B74B67" w:rsidP="00B74B67">
            <w:r w:rsidRPr="00DD2C50">
              <w:t>e.i.r.p. in the RAS band (dBW/100 MHz)</w:t>
            </w:r>
          </w:p>
        </w:tc>
      </w:tr>
      <w:tr w:rsidR="00B74B67" w:rsidRPr="00DD2C50" w:rsidTr="00B74B67">
        <w:tc>
          <w:tcPr>
            <w:tcW w:w="2528" w:type="dxa"/>
          </w:tcPr>
          <w:p w:rsidR="00B74B67" w:rsidRPr="00DD2C50" w:rsidRDefault="00B74B67" w:rsidP="00B74B67">
            <w:pPr>
              <w:pStyle w:val="ECCTabletext"/>
            </w:pPr>
            <w:r w:rsidRPr="00DD2C50">
              <w:t>Beams 1,</w:t>
            </w:r>
            <w:r>
              <w:t xml:space="preserve"> </w:t>
            </w:r>
            <w:r w:rsidRPr="00DD2C50">
              <w:t>5,</w:t>
            </w:r>
            <w:r>
              <w:t xml:space="preserve"> </w:t>
            </w:r>
            <w:r w:rsidRPr="00DD2C50">
              <w:t>9,</w:t>
            </w:r>
            <w:r>
              <w:t xml:space="preserve"> </w:t>
            </w:r>
            <w:r w:rsidRPr="00DD2C50">
              <w:t>13</w:t>
            </w:r>
          </w:p>
        </w:tc>
        <w:tc>
          <w:tcPr>
            <w:tcW w:w="2351" w:type="dxa"/>
          </w:tcPr>
          <w:p w:rsidR="00B74B67" w:rsidRPr="00DD2C50" w:rsidRDefault="00B74B67" w:rsidP="00B74B67">
            <w:pPr>
              <w:pStyle w:val="ECCTabletext"/>
            </w:pPr>
            <w:r w:rsidRPr="00DD2C50">
              <w:t>-34.9</w:t>
            </w:r>
          </w:p>
        </w:tc>
      </w:tr>
      <w:tr w:rsidR="00B74B67" w:rsidRPr="00DD2C50" w:rsidTr="00B74B67">
        <w:tc>
          <w:tcPr>
            <w:tcW w:w="2528" w:type="dxa"/>
          </w:tcPr>
          <w:p w:rsidR="00B74B67" w:rsidRPr="00DD2C50" w:rsidRDefault="00B74B67" w:rsidP="00B74B67">
            <w:pPr>
              <w:pStyle w:val="ECCTabletext"/>
            </w:pPr>
            <w:r w:rsidRPr="00DD2C50">
              <w:t>Beams 2,</w:t>
            </w:r>
            <w:r>
              <w:t xml:space="preserve"> </w:t>
            </w:r>
            <w:r w:rsidRPr="00DD2C50">
              <w:t>6,</w:t>
            </w:r>
            <w:r>
              <w:t xml:space="preserve"> </w:t>
            </w:r>
            <w:r w:rsidRPr="00DD2C50">
              <w:t>10,</w:t>
            </w:r>
            <w:r>
              <w:t xml:space="preserve"> </w:t>
            </w:r>
            <w:r w:rsidRPr="00DD2C50">
              <w:t>14</w:t>
            </w:r>
          </w:p>
        </w:tc>
        <w:tc>
          <w:tcPr>
            <w:tcW w:w="2351" w:type="dxa"/>
          </w:tcPr>
          <w:p w:rsidR="00B74B67" w:rsidRPr="00DD2C50" w:rsidRDefault="00B74B67" w:rsidP="00B74B67">
            <w:pPr>
              <w:pStyle w:val="ECCTabletext"/>
            </w:pPr>
            <w:r w:rsidRPr="00DD2C50">
              <w:t>-61.9</w:t>
            </w:r>
          </w:p>
        </w:tc>
      </w:tr>
      <w:tr w:rsidR="00B74B67" w:rsidRPr="00DD2C50" w:rsidTr="00B74B67">
        <w:tc>
          <w:tcPr>
            <w:tcW w:w="2528" w:type="dxa"/>
          </w:tcPr>
          <w:p w:rsidR="00B74B67" w:rsidRPr="00DD2C50" w:rsidRDefault="00B74B67" w:rsidP="00B74B67">
            <w:pPr>
              <w:pStyle w:val="ECCTabletext"/>
            </w:pPr>
            <w:r w:rsidRPr="00DD2C50">
              <w:t>Beams 3,</w:t>
            </w:r>
            <w:r>
              <w:t xml:space="preserve"> </w:t>
            </w:r>
            <w:r w:rsidRPr="00DD2C50">
              <w:t>7,</w:t>
            </w:r>
            <w:r>
              <w:t xml:space="preserve"> </w:t>
            </w:r>
            <w:r w:rsidRPr="00DD2C50">
              <w:t>11,</w:t>
            </w:r>
            <w:r>
              <w:t xml:space="preserve"> </w:t>
            </w:r>
            <w:r w:rsidRPr="00DD2C50">
              <w:t>15</w:t>
            </w:r>
          </w:p>
        </w:tc>
        <w:tc>
          <w:tcPr>
            <w:tcW w:w="2351" w:type="dxa"/>
          </w:tcPr>
          <w:p w:rsidR="00B74B67" w:rsidRPr="00DD2C50" w:rsidRDefault="00B74B67" w:rsidP="00B74B67">
            <w:pPr>
              <w:pStyle w:val="ECCTabletext"/>
            </w:pPr>
            <w:r w:rsidRPr="00DD2C50">
              <w:t>-49.9</w:t>
            </w:r>
          </w:p>
        </w:tc>
      </w:tr>
      <w:tr w:rsidR="00B74B67" w:rsidRPr="00DD2C50" w:rsidTr="00B74B67">
        <w:tc>
          <w:tcPr>
            <w:tcW w:w="2528" w:type="dxa"/>
          </w:tcPr>
          <w:p w:rsidR="00B74B67" w:rsidRPr="00DD2C50" w:rsidRDefault="00B74B67" w:rsidP="00B74B67">
            <w:pPr>
              <w:pStyle w:val="ECCTabletext"/>
            </w:pPr>
            <w:r w:rsidRPr="00DD2C50">
              <w:t>Beams 4,</w:t>
            </w:r>
            <w:r>
              <w:t xml:space="preserve"> </w:t>
            </w:r>
            <w:r w:rsidRPr="00DD2C50">
              <w:t>8,</w:t>
            </w:r>
            <w:r>
              <w:t xml:space="preserve"> </w:t>
            </w:r>
            <w:r w:rsidRPr="00DD2C50">
              <w:t>12,</w:t>
            </w:r>
            <w:r>
              <w:t xml:space="preserve"> </w:t>
            </w:r>
            <w:r w:rsidRPr="00DD2C50">
              <w:t>16</w:t>
            </w:r>
          </w:p>
        </w:tc>
        <w:tc>
          <w:tcPr>
            <w:tcW w:w="2351" w:type="dxa"/>
          </w:tcPr>
          <w:p w:rsidR="00B74B67" w:rsidRPr="00DD2C50" w:rsidRDefault="00B74B67" w:rsidP="00B74B67">
            <w:pPr>
              <w:pStyle w:val="ECCTabletext"/>
            </w:pPr>
            <w:r w:rsidRPr="00DD2C50">
              <w:t>-61.9</w:t>
            </w:r>
          </w:p>
        </w:tc>
      </w:tr>
    </w:tbl>
    <w:p w:rsidR="00B74B67" w:rsidRPr="00DD2C50" w:rsidRDefault="00B74B67" w:rsidP="00B74B67">
      <w:pPr>
        <w:rPr>
          <w:rStyle w:val="ECCParagraph"/>
        </w:rPr>
      </w:pPr>
      <w:r w:rsidRPr="00DD2C50">
        <w:rPr>
          <w:rStyle w:val="ECCParagraph"/>
        </w:rPr>
        <w:t xml:space="preserve">For these e.i.r.p. levels in the RAS band, the overall data loss at Effelsberg is 1.93% distributed over the sky as shown in </w:t>
      </w:r>
      <w:r w:rsidRPr="00AD278F">
        <w:rPr>
          <w:rStyle w:val="ECCParagraph"/>
        </w:rPr>
        <w:fldChar w:fldCharType="begin"/>
      </w:r>
      <w:r w:rsidRPr="00DD2C50">
        <w:rPr>
          <w:rStyle w:val="ECCParagraph"/>
        </w:rPr>
        <w:instrText xml:space="preserve"> REF _Ref467137113 \h  \* MERGEFORMAT </w:instrText>
      </w:r>
      <w:r w:rsidRPr="00AD278F">
        <w:rPr>
          <w:rStyle w:val="ECCParagraph"/>
        </w:rPr>
      </w:r>
      <w:r w:rsidRPr="00AD278F">
        <w:rPr>
          <w:rStyle w:val="ECCParagraph"/>
        </w:rPr>
        <w:fldChar w:fldCharType="separate"/>
      </w:r>
      <w:r w:rsidRPr="00CD312E">
        <w:t xml:space="preserve">Figure </w:t>
      </w:r>
      <w:r>
        <w:rPr>
          <w:noProof/>
        </w:rPr>
        <w:t>14</w:t>
      </w:r>
      <w:r w:rsidRPr="00AD278F">
        <w:rPr>
          <w:rStyle w:val="ECCParagraph"/>
        </w:rPr>
        <w:fldChar w:fldCharType="end"/>
      </w:r>
      <w:r w:rsidRPr="00DD2C50">
        <w:rPr>
          <w:rStyle w:val="ECCParagraph"/>
        </w:rPr>
        <w:t xml:space="preserve">. </w:t>
      </w:r>
    </w:p>
    <w:p w:rsidR="00B74B67" w:rsidRPr="00AA543F" w:rsidRDefault="00B74B67" w:rsidP="00B74B67">
      <w:pPr>
        <w:pStyle w:val="ECCFiguregraphcentered"/>
        <w:rPr>
          <w:rFonts w:eastAsiaTheme="majorEastAsia"/>
          <w:lang w:val="en-GB"/>
        </w:rPr>
      </w:pPr>
      <w:r w:rsidRPr="00010770">
        <w:rPr>
          <w:rFonts w:eastAsiaTheme="majorEastAsia"/>
          <w:lang w:val="da-DK" w:eastAsia="da-DK"/>
        </w:rPr>
        <w:drawing>
          <wp:inline distT="0" distB="0" distL="0" distR="0" wp14:anchorId="58C04BBF" wp14:editId="6426BB72">
            <wp:extent cx="6120765" cy="3009265"/>
            <wp:effectExtent l="0" t="0" r="0" b="635"/>
            <wp:docPr id="30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rcentage of data loss.jpg"/>
                    <pic:cNvPicPr/>
                  </pic:nvPicPr>
                  <pic:blipFill>
                    <a:blip r:embed="rId22"/>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413" w:name="_Ref467137113"/>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14</w:t>
      </w:r>
      <w:r w:rsidRPr="00AA543F">
        <w:rPr>
          <w:lang w:val="en-GB"/>
        </w:rPr>
        <w:fldChar w:fldCharType="end"/>
      </w:r>
      <w:bookmarkEnd w:id="413"/>
      <w:r w:rsidRPr="00CD312E">
        <w:rPr>
          <w:lang w:val="en-GB"/>
        </w:rPr>
        <w:t>: Plot of the data loss over sky</w:t>
      </w:r>
    </w:p>
    <w:p w:rsidR="00B74B67" w:rsidRPr="00CD312E" w:rsidRDefault="00B74B67" w:rsidP="00B74B67">
      <w:pPr>
        <w:rPr>
          <w:rStyle w:val="ECCParagraph"/>
        </w:rPr>
      </w:pPr>
      <w:r w:rsidRPr="00DD2C50">
        <w:rPr>
          <w:rStyle w:val="ECCParagraph"/>
        </w:rPr>
        <w:t xml:space="preserve">The maximum level of exceedance of the epfd threshold in dB over the sky over all trials is given in </w:t>
      </w:r>
      <w:r w:rsidRPr="00AD278F">
        <w:rPr>
          <w:rStyle w:val="ECCParagraph"/>
        </w:rPr>
        <w:fldChar w:fldCharType="begin"/>
      </w:r>
      <w:r w:rsidRPr="00DD2C50">
        <w:rPr>
          <w:rStyle w:val="ECCParagraph"/>
        </w:rPr>
        <w:instrText xml:space="preserve"> REF _Ref482864453 \h  \* MERGEFORMAT </w:instrText>
      </w:r>
      <w:r w:rsidRPr="00AD278F">
        <w:rPr>
          <w:rStyle w:val="ECCParagraph"/>
        </w:rPr>
      </w:r>
      <w:r w:rsidRPr="00AD278F">
        <w:rPr>
          <w:rStyle w:val="ECCParagraph"/>
        </w:rPr>
        <w:fldChar w:fldCharType="separate"/>
      </w:r>
      <w:r w:rsidRPr="00CD312E">
        <w:t xml:space="preserve">Figure </w:t>
      </w:r>
      <w:r>
        <w:rPr>
          <w:noProof/>
        </w:rPr>
        <w:t>15</w:t>
      </w:r>
      <w:r w:rsidRPr="00AD278F">
        <w:rPr>
          <w:rStyle w:val="ECCParagraph"/>
        </w:rPr>
        <w:fldChar w:fldCharType="end"/>
      </w:r>
      <w:r w:rsidRPr="00DD2C50">
        <w:rPr>
          <w:rStyle w:val="ECCParagraph"/>
        </w:rPr>
        <w:t>.</w:t>
      </w:r>
    </w:p>
    <w:p w:rsidR="00B74B67" w:rsidRPr="00DD2C50" w:rsidRDefault="00B74B67" w:rsidP="00B74B67">
      <w:r w:rsidRPr="00010770">
        <w:rPr>
          <w:noProof/>
          <w:lang w:val="da-DK" w:eastAsia="da-DK"/>
        </w:rPr>
        <w:lastRenderedPageBreak/>
        <w:drawing>
          <wp:inline distT="0" distB="0" distL="0" distR="0" wp14:anchorId="3CF1F52F" wp14:editId="2957CDB7">
            <wp:extent cx="6120765" cy="3009265"/>
            <wp:effectExtent l="0" t="0" r="0" b="635"/>
            <wp:docPr id="303"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xceedance.jpg"/>
                    <pic:cNvPicPr/>
                  </pic:nvPicPr>
                  <pic:blipFill>
                    <a:blip r:embed="rId23"/>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414" w:name="_Ref482864453"/>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15</w:t>
      </w:r>
      <w:r w:rsidRPr="00AA543F">
        <w:rPr>
          <w:lang w:val="en-GB"/>
        </w:rPr>
        <w:fldChar w:fldCharType="end"/>
      </w:r>
      <w:bookmarkEnd w:id="414"/>
      <w:r w:rsidRPr="00CD312E">
        <w:rPr>
          <w:lang w:val="en-GB"/>
        </w:rPr>
        <w:t>: Maximum exceedance of epfd threshold</w:t>
      </w:r>
    </w:p>
    <w:p w:rsidR="00B74B67" w:rsidRPr="00CD312E" w:rsidRDefault="00B74B67" w:rsidP="00B74B67">
      <w:pPr>
        <w:rPr>
          <w:rStyle w:val="ECCParagraph"/>
        </w:rPr>
      </w:pPr>
      <w:r w:rsidRPr="00DD2C50">
        <w:rPr>
          <w:rStyle w:val="ECCParagraph"/>
        </w:rPr>
        <w:t>The maximum values of data loss in the 2000 seconds-long periods will appear where there is coupling between the RAS main beam or first side lobes with the satellite beams producing higher e.i.r.p., i.e. beams 1 5, 9 and 13. Otherwise, the RAS antenna will only see the beam where the e.i.r.p. is much lower (15 to 30 dB below). Beams 1, 5, 9 and 13 have respectively an offset angle of -23.5°, -11°, 1.5° and 14.1° with respect to nadir. This corresponds, when the satellite is going South to North, to elevation angles of respectively 62° (at about 180° azimuth), 77° (180° azimuth), 88° (0° azimuth) and 73° (0° azimuth). One also has to consider the descending orbits and in this case the azimuth will be reversed, with worst cases at respectively 62° (at about 0° azimuth), 77° (0° azimuth), 88° (180° azimuth) and 73° (180° azimuth). This shows why there will be 5 different stripes of highest data loss on the sky instead of 4, spreading as follows:</w:t>
      </w:r>
    </w:p>
    <w:p w:rsidR="00B74B67" w:rsidRPr="00DD2C50" w:rsidRDefault="00B74B67" w:rsidP="00B74B67">
      <w:pPr>
        <w:pStyle w:val="ECCBulletsLv1"/>
      </w:pPr>
      <w:r w:rsidRPr="00DD2C50">
        <w:t>One at 62° elevation and 180° azimuth;</w:t>
      </w:r>
    </w:p>
    <w:p w:rsidR="00B74B67" w:rsidRPr="00DD2C50" w:rsidRDefault="00B74B67" w:rsidP="00B74B67">
      <w:pPr>
        <w:pStyle w:val="ECCBulletsLv1"/>
      </w:pPr>
      <w:r w:rsidRPr="00DD2C50">
        <w:t>The largest one at 75° (from 73 to 77°) elevation and 180° azimuth;</w:t>
      </w:r>
    </w:p>
    <w:p w:rsidR="00B74B67" w:rsidRPr="00DD2C50" w:rsidRDefault="00B74B67" w:rsidP="00B74B67">
      <w:pPr>
        <w:pStyle w:val="ECCBulletsLv1"/>
      </w:pPr>
      <w:r w:rsidRPr="00DD2C50">
        <w:t>One at 90° (from 88 to 92°) elevation and 0 or 180° azimuth;</w:t>
      </w:r>
    </w:p>
    <w:p w:rsidR="00B74B67" w:rsidRPr="00DD2C50" w:rsidRDefault="00B74B67" w:rsidP="00B74B67">
      <w:pPr>
        <w:pStyle w:val="ECCBulletsLv1"/>
      </w:pPr>
      <w:r w:rsidRPr="00DD2C50">
        <w:t>Another large one at 75° elevation and 0° azimuth;</w:t>
      </w:r>
    </w:p>
    <w:p w:rsidR="00B74B67" w:rsidRPr="00DD2C50" w:rsidRDefault="00B74B67" w:rsidP="00B74B67">
      <w:pPr>
        <w:pStyle w:val="ECCBulletsLv1"/>
      </w:pPr>
      <w:r w:rsidRPr="00DD2C50">
        <w:t>One at 62° elevation and 0° azimuth.</w:t>
      </w:r>
    </w:p>
    <w:p w:rsidR="00B74B67" w:rsidRPr="00DD2C50" w:rsidRDefault="00B74B67" w:rsidP="00B74B67">
      <w:pPr>
        <w:rPr>
          <w:rStyle w:val="ECCParagraph"/>
        </w:rPr>
      </w:pPr>
      <w:r w:rsidRPr="00AD278F">
        <w:rPr>
          <w:rStyle w:val="ECCParagraph"/>
        </w:rPr>
        <w:fldChar w:fldCharType="begin"/>
      </w:r>
      <w:r w:rsidRPr="00DD2C50">
        <w:rPr>
          <w:rStyle w:val="ECCParagraph"/>
        </w:rPr>
        <w:instrText xml:space="preserve"> REF _Ref467137160 \h  \* MERGEFORMAT </w:instrText>
      </w:r>
      <w:r w:rsidRPr="00AD278F">
        <w:rPr>
          <w:rStyle w:val="ECCParagraph"/>
        </w:rPr>
      </w:r>
      <w:r w:rsidRPr="00AD278F">
        <w:rPr>
          <w:rStyle w:val="ECCParagraph"/>
        </w:rPr>
        <w:fldChar w:fldCharType="separate"/>
      </w:r>
      <w:r w:rsidRPr="00CD312E">
        <w:t xml:space="preserve">Figure </w:t>
      </w:r>
      <w:r>
        <w:rPr>
          <w:noProof/>
        </w:rPr>
        <w:t>16</w:t>
      </w:r>
      <w:r w:rsidRPr="00AD278F">
        <w:rPr>
          <w:rStyle w:val="ECCParagraph"/>
        </w:rPr>
        <w:fldChar w:fldCharType="end"/>
      </w:r>
      <w:r w:rsidRPr="00DD2C50">
        <w:rPr>
          <w:rStyle w:val="ECCParagraph"/>
        </w:rPr>
        <w:t xml:space="preserve"> provides the evolution of the percentage of data loss when the unwanted emission power levels are increased or decreased over all beams by a given value.</w:t>
      </w:r>
    </w:p>
    <w:p w:rsidR="00B74B67" w:rsidRPr="00AA543F" w:rsidRDefault="00B74B67" w:rsidP="00B74B67">
      <w:pPr>
        <w:pStyle w:val="ECCFiguregraphcentered"/>
        <w:rPr>
          <w:rFonts w:eastAsiaTheme="majorEastAsia"/>
          <w:lang w:val="en-GB"/>
        </w:rPr>
      </w:pPr>
      <w:r w:rsidRPr="00010770">
        <w:rPr>
          <w:rFonts w:eastAsiaTheme="majorEastAsia"/>
          <w:lang w:val="da-DK" w:eastAsia="da-DK"/>
        </w:rPr>
        <w:lastRenderedPageBreak/>
        <w:drawing>
          <wp:inline distT="0" distB="0" distL="0" distR="0" wp14:anchorId="287B9D74" wp14:editId="295438EB">
            <wp:extent cx="6134100" cy="2847975"/>
            <wp:effectExtent l="0" t="0" r="0" b="9525"/>
            <wp:docPr id="30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ffelsberg curve.jpg"/>
                    <pic:cNvPicPr/>
                  </pic:nvPicPr>
                  <pic:blipFill>
                    <a:blip r:embed="rId24" cstate="email">
                      <a:extLst>
                        <a:ext uri="{28A0092B-C50C-407E-A947-70E740481C1C}">
                          <a14:useLocalDpi xmlns:a14="http://schemas.microsoft.com/office/drawing/2010/main" val="0"/>
                        </a:ext>
                      </a:extLst>
                    </a:blip>
                    <a:stretch>
                      <a:fillRect/>
                    </a:stretch>
                  </pic:blipFill>
                  <pic:spPr>
                    <a:xfrm>
                      <a:off x="0" y="0"/>
                      <a:ext cx="6141382" cy="2851356"/>
                    </a:xfrm>
                    <a:prstGeom prst="rect">
                      <a:avLst/>
                    </a:prstGeom>
                  </pic:spPr>
                </pic:pic>
              </a:graphicData>
            </a:graphic>
          </wp:inline>
        </w:drawing>
      </w:r>
    </w:p>
    <w:p w:rsidR="00B74B67" w:rsidRPr="00CD312E" w:rsidRDefault="00B74B67" w:rsidP="00B74B67">
      <w:pPr>
        <w:pStyle w:val="Caption"/>
        <w:rPr>
          <w:lang w:val="en-GB"/>
        </w:rPr>
      </w:pPr>
      <w:bookmarkStart w:id="415" w:name="_Ref467137160"/>
      <w:bookmarkStart w:id="416" w:name="_Ref476822468"/>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16</w:t>
      </w:r>
      <w:r w:rsidRPr="00AA543F">
        <w:rPr>
          <w:lang w:val="en-GB"/>
        </w:rPr>
        <w:fldChar w:fldCharType="end"/>
      </w:r>
      <w:bookmarkEnd w:id="415"/>
      <w:r w:rsidRPr="00CD312E">
        <w:rPr>
          <w:lang w:val="en-GB"/>
        </w:rPr>
        <w:t xml:space="preserve">: Evolution of the data loss when the unwanted emission level is </w:t>
      </w:r>
      <w:r w:rsidRPr="00CD312E">
        <w:rPr>
          <w:lang w:val="en-GB"/>
        </w:rPr>
        <w:br/>
        <w:t>decreased or increased over all beams</w:t>
      </w:r>
      <w:bookmarkEnd w:id="416"/>
    </w:p>
    <w:p w:rsidR="00B74B67" w:rsidRPr="000D7D51" w:rsidRDefault="00B74B67" w:rsidP="009E720B">
      <w:pPr>
        <w:pStyle w:val="ECCAnnexheading3"/>
      </w:pPr>
      <w:bookmarkStart w:id="417" w:name="_Toc477331922"/>
      <w:bookmarkStart w:id="418" w:name="_Toc504563304"/>
      <w:bookmarkStart w:id="419" w:name="_Toc505080013"/>
      <w:bookmarkStart w:id="420" w:name="_Toc536700399"/>
      <w:r w:rsidRPr="000D7D51">
        <w:t>Conclusions and discussions</w:t>
      </w:r>
      <w:bookmarkEnd w:id="417"/>
      <w:bookmarkEnd w:id="418"/>
      <w:bookmarkEnd w:id="419"/>
      <w:bookmarkEnd w:id="420"/>
    </w:p>
    <w:p w:rsidR="00B74B67" w:rsidRPr="00CD312E" w:rsidRDefault="00B74B67" w:rsidP="00B74B67">
      <w:pPr>
        <w:rPr>
          <w:rStyle w:val="ECCParagraph"/>
        </w:rPr>
      </w:pPr>
      <w:r w:rsidRPr="00DD2C50">
        <w:rPr>
          <w:rStyle w:val="ECCParagraph"/>
        </w:rPr>
        <w:t xml:space="preserve">The unwanted emission e.i.r.p. levels provided in </w:t>
      </w:r>
      <w:r w:rsidRPr="00AD278F">
        <w:rPr>
          <w:rStyle w:val="ECCParagraph"/>
          <w:highlight w:val="yellow"/>
        </w:rPr>
        <w:fldChar w:fldCharType="begin"/>
      </w:r>
      <w:r w:rsidRPr="00DD2C50">
        <w:rPr>
          <w:rStyle w:val="ECCParagraph"/>
        </w:rPr>
        <w:instrText xml:space="preserve"> REF _Ref476822623 \h </w:instrText>
      </w:r>
      <w:r w:rsidRPr="00DD2C50">
        <w:rPr>
          <w:rStyle w:val="ECCParagraph"/>
          <w:highlight w:val="yellow"/>
        </w:rPr>
        <w:instrText xml:space="preserve"> \* MERGEFORMAT </w:instrText>
      </w:r>
      <w:r w:rsidRPr="00AD278F">
        <w:rPr>
          <w:rStyle w:val="ECCParagraph"/>
          <w:highlight w:val="yellow"/>
        </w:rPr>
      </w:r>
      <w:r w:rsidRPr="00AD278F">
        <w:rPr>
          <w:rStyle w:val="ECCParagraph"/>
          <w:highlight w:val="yellow"/>
        </w:rPr>
        <w:fldChar w:fldCharType="separate"/>
      </w:r>
      <w:r w:rsidRPr="00CD312E">
        <w:t xml:space="preserve">Table </w:t>
      </w:r>
      <w:r>
        <w:rPr>
          <w:noProof/>
        </w:rPr>
        <w:t>13</w:t>
      </w:r>
      <w:r w:rsidRPr="00AD278F">
        <w:rPr>
          <w:rStyle w:val="ECCParagraph"/>
          <w:highlight w:val="yellow"/>
        </w:rPr>
        <w:fldChar w:fldCharType="end"/>
      </w:r>
      <w:r w:rsidRPr="00DD2C50">
        <w:rPr>
          <w:rStyle w:val="ECCParagraph"/>
        </w:rPr>
        <w:t xml:space="preserve"> meet the 2% data loss criterion of RAS for the worst case considered in terms of maximum antenna gain (Effelsberg site with a 100 m antenna diameter) and constitute an additional requirement for the NGSO FSS payload for the OneWeb system. Indeed, those limits were obtained by taking into account the satellite antenna characteristics of the space stations in the OneWeb system, including the 16 beams with the corresponding antenna pattern presented in section </w:t>
      </w:r>
      <w:r w:rsidR="00013839">
        <w:rPr>
          <w:rStyle w:val="ECCParagraph"/>
        </w:rPr>
        <w:fldChar w:fldCharType="begin"/>
      </w:r>
      <w:r w:rsidR="00013839">
        <w:rPr>
          <w:rStyle w:val="ECCParagraph"/>
        </w:rPr>
        <w:instrText xml:space="preserve"> REF _Ref536710080 \r \h </w:instrText>
      </w:r>
      <w:r w:rsidR="00013839">
        <w:rPr>
          <w:rStyle w:val="ECCParagraph"/>
        </w:rPr>
      </w:r>
      <w:r w:rsidR="00013839">
        <w:rPr>
          <w:rStyle w:val="ECCParagraph"/>
        </w:rPr>
        <w:fldChar w:fldCharType="separate"/>
      </w:r>
      <w:r w:rsidR="00013839">
        <w:rPr>
          <w:rStyle w:val="ECCParagraph"/>
        </w:rPr>
        <w:t>4.1</w:t>
      </w:r>
      <w:r w:rsidR="00013839">
        <w:rPr>
          <w:rStyle w:val="ECCParagraph"/>
        </w:rPr>
        <w:fldChar w:fldCharType="end"/>
      </w:r>
      <w:r w:rsidRPr="00DD2C50">
        <w:rPr>
          <w:rStyle w:val="ECCParagraph"/>
        </w:rPr>
        <w:t xml:space="preserve">. </w:t>
      </w:r>
    </w:p>
    <w:p w:rsidR="00B74B67" w:rsidRPr="00DD2C50" w:rsidRDefault="00B74B67" w:rsidP="00B74B67">
      <w:pPr>
        <w:rPr>
          <w:rStyle w:val="ECCParagraph"/>
        </w:rPr>
      </w:pPr>
      <w:r w:rsidRPr="00DD2C50">
        <w:rPr>
          <w:rStyle w:val="ECCParagraph"/>
        </w:rPr>
        <w:t xml:space="preserve">Those e.i.r.p. levels may be achieved through a combination of modulation shaping, IF and RF filtering. The current design of the OneWeb constellation payload incorporates a combination of those techniques which permits to meet the levels indicated in </w:t>
      </w:r>
      <w:r w:rsidRPr="00AD278F">
        <w:rPr>
          <w:rStyle w:val="ECCParagraph"/>
        </w:rPr>
        <w:fldChar w:fldCharType="begin"/>
      </w:r>
      <w:r w:rsidRPr="00DD2C50">
        <w:rPr>
          <w:rStyle w:val="ECCParagraph"/>
        </w:rPr>
        <w:instrText xml:space="preserve"> REF _Ref476822623 \h  \* MERGEFORMAT </w:instrText>
      </w:r>
      <w:r w:rsidRPr="00AD278F">
        <w:rPr>
          <w:rStyle w:val="ECCParagraph"/>
        </w:rPr>
      </w:r>
      <w:r w:rsidRPr="00AD278F">
        <w:rPr>
          <w:rStyle w:val="ECCParagraph"/>
        </w:rPr>
        <w:fldChar w:fldCharType="separate"/>
      </w:r>
      <w:r w:rsidRPr="00CD312E">
        <w:t xml:space="preserve">Table </w:t>
      </w:r>
      <w:r>
        <w:rPr>
          <w:noProof/>
        </w:rPr>
        <w:t>13</w:t>
      </w:r>
      <w:r w:rsidRPr="00AD278F">
        <w:rPr>
          <w:rStyle w:val="ECCParagraph"/>
        </w:rPr>
        <w:fldChar w:fldCharType="end"/>
      </w:r>
      <w:r w:rsidRPr="00DD2C50">
        <w:rPr>
          <w:rStyle w:val="ECCParagraph"/>
        </w:rPr>
        <w:t xml:space="preserve"> with additional margin. However, these techniques would not be sufficient for the frequency channel immediately adjacent to the passive band </w:t>
      </w:r>
      <w:r w:rsidRPr="00DD2C50">
        <w:rPr>
          <w:rStyle w:val="ECCParagraph"/>
        </w:rPr>
        <w:br/>
        <w:t xml:space="preserve">(10.7-10.95 GHz), for which an unwanted emission e.i.r.p. of -5 dBW in the 100 MHz of the passive band is expected, and this channel would therefore have to be deactivated when in visibility of a RAS station performing observations in this band. As shown in </w:t>
      </w:r>
      <w:r w:rsidRPr="00AD278F">
        <w:rPr>
          <w:rStyle w:val="ECCParagraph"/>
        </w:rPr>
        <w:fldChar w:fldCharType="begin"/>
      </w:r>
      <w:r w:rsidRPr="00DD2C50">
        <w:rPr>
          <w:rStyle w:val="ECCParagraph"/>
        </w:rPr>
        <w:instrText xml:space="preserve"> REF _Ref491960700 \h  \* MERGEFORMAT </w:instrText>
      </w:r>
      <w:r w:rsidRPr="00AD278F">
        <w:rPr>
          <w:rStyle w:val="ECCParagraph"/>
        </w:rPr>
      </w:r>
      <w:r w:rsidRPr="00AD278F">
        <w:rPr>
          <w:rStyle w:val="ECCParagraph"/>
        </w:rPr>
        <w:fldChar w:fldCharType="separate"/>
      </w:r>
      <w:r w:rsidRPr="00CD312E">
        <w:t xml:space="preserve">Figure </w:t>
      </w:r>
      <w:r>
        <w:rPr>
          <w:noProof/>
        </w:rPr>
        <w:t>17</w:t>
      </w:r>
      <w:r w:rsidRPr="00AD278F">
        <w:rPr>
          <w:rStyle w:val="ECCParagraph"/>
        </w:rPr>
        <w:fldChar w:fldCharType="end"/>
      </w:r>
      <w:r w:rsidRPr="00DD2C50">
        <w:rPr>
          <w:rStyle w:val="ECCParagraph"/>
        </w:rPr>
        <w:t xml:space="preserve"> this would leave limited possibilities for the usage of this channel.</w:t>
      </w:r>
    </w:p>
    <w:p w:rsidR="00B74B67" w:rsidRPr="00DD2C50" w:rsidRDefault="00B74B67" w:rsidP="00B74B67">
      <w:r w:rsidRPr="00010770">
        <w:rPr>
          <w:noProof/>
          <w:lang w:val="da-DK" w:eastAsia="da-DK"/>
        </w:rPr>
        <w:lastRenderedPageBreak/>
        <w:drawing>
          <wp:inline distT="0" distB="0" distL="0" distR="0" wp14:anchorId="1F1857AE" wp14:editId="03E86C8E">
            <wp:extent cx="6120765" cy="3009265"/>
            <wp:effectExtent l="0" t="0" r="0" b="635"/>
            <wp:docPr id="307"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Visibility area of RAS stations worldwide.jpg"/>
                    <pic:cNvPicPr/>
                  </pic:nvPicPr>
                  <pic:blipFill>
                    <a:blip r:embed="rId25"/>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421" w:name="_Ref491960700"/>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17</w:t>
      </w:r>
      <w:r w:rsidRPr="00AA543F">
        <w:rPr>
          <w:lang w:val="en-GB"/>
        </w:rPr>
        <w:fldChar w:fldCharType="end"/>
      </w:r>
      <w:bookmarkEnd w:id="421"/>
      <w:r w:rsidRPr="00CD312E">
        <w:rPr>
          <w:lang w:val="en-GB"/>
        </w:rPr>
        <w:t>: Visibility areas of RAS stations performing observations in the 10.6-10.7 GHz band</w:t>
      </w:r>
    </w:p>
    <w:bookmarkEnd w:id="398"/>
    <w:bookmarkEnd w:id="399"/>
    <w:bookmarkEnd w:id="400"/>
    <w:bookmarkEnd w:id="401"/>
    <w:bookmarkEnd w:id="402"/>
    <w:bookmarkEnd w:id="403"/>
    <w:bookmarkEnd w:id="404"/>
    <w:bookmarkEnd w:id="405"/>
    <w:p w:rsidR="00B74B67" w:rsidRPr="00DD2C50" w:rsidRDefault="00B74B67" w:rsidP="00B74B67">
      <w:pPr>
        <w:rPr>
          <w:rStyle w:val="ECCParagraph"/>
        </w:rPr>
      </w:pPr>
      <w:r w:rsidRPr="00DD2C50">
        <w:rPr>
          <w:rStyle w:val="ECCParagraph"/>
        </w:rPr>
        <w:t xml:space="preserve">For a different NGSO FSS system, the particular satellite antenna characteristics should be considered in order to deduce the e.i.r.p. limitations allowing the protection RAS in the adjacent band; therefore, the results in this section are not transposable to other NGSO FSS systems. If another FSS NGSO system is considered to operate in this band, new analysis should be carried out. </w:t>
      </w:r>
    </w:p>
    <w:p w:rsidR="00B74B67" w:rsidRPr="006B419D" w:rsidRDefault="00B74B67" w:rsidP="006B419D">
      <w:pPr>
        <w:pStyle w:val="ECCAnnexheading2"/>
      </w:pPr>
      <w:bookmarkStart w:id="422" w:name="_Toc504563305"/>
      <w:bookmarkStart w:id="423" w:name="_Toc505080014"/>
      <w:bookmarkStart w:id="424" w:name="_Toc536700400"/>
      <w:r w:rsidRPr="006B419D">
        <w:t xml:space="preserve">Compatibility between NGSO FSS (space-to-earth) in the band 10.7-12.75 GHz and EESS (passive) in the band 10.6-10.7 </w:t>
      </w:r>
      <w:bookmarkEnd w:id="422"/>
      <w:bookmarkEnd w:id="423"/>
      <w:r w:rsidRPr="006B419D">
        <w:t>GHz</w:t>
      </w:r>
      <w:bookmarkEnd w:id="424"/>
    </w:p>
    <w:p w:rsidR="00B74B67" w:rsidRPr="00CD312E" w:rsidRDefault="00B74B67" w:rsidP="006B419D">
      <w:pPr>
        <w:pStyle w:val="ECCAnnexheading3"/>
      </w:pPr>
      <w:bookmarkStart w:id="425" w:name="_Toc504563306"/>
      <w:bookmarkStart w:id="426" w:name="_Toc505080015"/>
      <w:bookmarkStart w:id="427" w:name="_Toc536700401"/>
      <w:r w:rsidRPr="00CD312E">
        <w:t>Study 1: Assessment of Impact on passive sensors, provided in Recommendation ITU-R RS.1861</w:t>
      </w:r>
      <w:bookmarkEnd w:id="425"/>
      <w:bookmarkEnd w:id="426"/>
      <w:bookmarkEnd w:id="427"/>
      <w:r w:rsidRPr="00CD312E">
        <w:t xml:space="preserve"> </w:t>
      </w:r>
    </w:p>
    <w:p w:rsidR="00B74B67" w:rsidRPr="006B419D" w:rsidRDefault="00B74B67" w:rsidP="006B419D">
      <w:pPr>
        <w:pStyle w:val="ECCAnnexheading4"/>
      </w:pPr>
      <w:bookmarkStart w:id="428" w:name="_Toc504563307"/>
      <w:bookmarkStart w:id="429" w:name="_Toc505080016"/>
      <w:bookmarkStart w:id="430" w:name="_Toc536700402"/>
      <w:r w:rsidRPr="006B419D">
        <w:t>Methodology</w:t>
      </w:r>
      <w:bookmarkEnd w:id="428"/>
      <w:bookmarkEnd w:id="429"/>
      <w:bookmarkEnd w:id="430"/>
    </w:p>
    <w:p w:rsidR="00B74B67" w:rsidRPr="00CD312E" w:rsidRDefault="00B74B67" w:rsidP="00B74B67">
      <w:pPr>
        <w:rPr>
          <w:rStyle w:val="ECCParagraph"/>
        </w:rPr>
      </w:pPr>
      <w:r w:rsidRPr="00DD2C50">
        <w:rPr>
          <w:rStyle w:val="ECCParagraph"/>
        </w:rPr>
        <w:t xml:space="preserve">The unwanted emission e.i.r.p. levels required for the protection of radio astronomy as derived in </w:t>
      </w:r>
      <w:r w:rsidRPr="00AD278F">
        <w:rPr>
          <w:rStyle w:val="ECCParagraph"/>
        </w:rPr>
        <w:fldChar w:fldCharType="begin"/>
      </w:r>
      <w:r w:rsidRPr="00DD2C50">
        <w:rPr>
          <w:rStyle w:val="ECCParagraph"/>
        </w:rPr>
        <w:instrText xml:space="preserve"> REF _Ref476822623 \h  \* MERGEFORMAT </w:instrText>
      </w:r>
      <w:r w:rsidRPr="00AD278F">
        <w:rPr>
          <w:rStyle w:val="ECCParagraph"/>
        </w:rPr>
      </w:r>
      <w:r w:rsidRPr="00AD278F">
        <w:rPr>
          <w:rStyle w:val="ECCParagraph"/>
        </w:rPr>
        <w:fldChar w:fldCharType="separate"/>
      </w:r>
      <w:r w:rsidRPr="00CD312E">
        <w:t xml:space="preserve">Table </w:t>
      </w:r>
      <w:r>
        <w:rPr>
          <w:noProof/>
        </w:rPr>
        <w:t>13</w:t>
      </w:r>
      <w:r w:rsidRPr="00AD278F">
        <w:rPr>
          <w:rStyle w:val="ECCParagraph"/>
        </w:rPr>
        <w:fldChar w:fldCharType="end"/>
      </w:r>
      <w:r w:rsidRPr="00DD2C50">
        <w:rPr>
          <w:rStyle w:val="ECCParagraph"/>
        </w:rPr>
        <w:t xml:space="preserve"> are expected to also protect the EESS (passive) sensors. In order to verify this, the worst case unwanted emission e.i.r.p. in beams 1, 5, 9 and 13 has been considered and the interference from those beams into the side</w:t>
      </w:r>
      <w:r>
        <w:rPr>
          <w:rStyle w:val="ECCParagraph"/>
        </w:rPr>
        <w:t xml:space="preserve"> </w:t>
      </w:r>
      <w:r w:rsidRPr="00DD2C50">
        <w:rPr>
          <w:rStyle w:val="ECCParagraph"/>
        </w:rPr>
        <w:t>lobes of the EESS (passive) sensor, as well as within the main beam of the EESS (passive) sensor after reflection over the sea.</w:t>
      </w:r>
    </w:p>
    <w:p w:rsidR="00B74B67" w:rsidRPr="006B419D" w:rsidRDefault="00B74B67" w:rsidP="006B419D">
      <w:pPr>
        <w:pStyle w:val="ECCAnnexheading4"/>
      </w:pPr>
      <w:bookmarkStart w:id="431" w:name="_Toc504563308"/>
      <w:bookmarkStart w:id="432" w:name="_Toc505080017"/>
      <w:bookmarkStart w:id="433" w:name="_Toc536700403"/>
      <w:r w:rsidRPr="006B419D">
        <w:t>Results</w:t>
      </w:r>
      <w:bookmarkEnd w:id="431"/>
      <w:bookmarkEnd w:id="432"/>
      <w:bookmarkEnd w:id="433"/>
    </w:p>
    <w:p w:rsidR="00B74B67" w:rsidRPr="00CD312E" w:rsidRDefault="00B74B67" w:rsidP="00B74B67">
      <w:pPr>
        <w:rPr>
          <w:rStyle w:val="ECCParagraph"/>
        </w:rPr>
      </w:pPr>
      <w:r w:rsidRPr="00DD2C50">
        <w:rPr>
          <w:rStyle w:val="ECCParagraph"/>
        </w:rPr>
        <w:t>With regard to the interference received in the EESS sensor side</w:t>
      </w:r>
      <w:r>
        <w:rPr>
          <w:rStyle w:val="ECCParagraph"/>
        </w:rPr>
        <w:t xml:space="preserve"> </w:t>
      </w:r>
      <w:r w:rsidRPr="00DD2C50">
        <w:rPr>
          <w:rStyle w:val="ECCParagraph"/>
        </w:rPr>
        <w:t xml:space="preserve">lobes, the worst case EESS satellite was considered that leads to the shortest distance between the EESS satellite and one NGSO satellite located right above. This corresponds to a worst case EESS satellite altitude of 835 km. A 0 dBi EESS back-lobe antenna gain has been assumed, which again is a worst case as the antenna pattern in </w:t>
      </w:r>
      <w:r w:rsidR="00423087">
        <w:rPr>
          <w:rStyle w:val="ECCParagraph"/>
        </w:rPr>
        <w:t>R</w:t>
      </w:r>
      <w:r w:rsidR="00423087" w:rsidRPr="00DD2C50">
        <w:rPr>
          <w:rStyle w:val="ECCParagraph"/>
        </w:rPr>
        <w:t xml:space="preserve">ecommendation </w:t>
      </w:r>
      <w:r w:rsidR="00423087">
        <w:rPr>
          <w:rStyle w:val="ECCParagraph"/>
        </w:rPr>
        <w:t xml:space="preserve">ITU-R </w:t>
      </w:r>
      <w:r w:rsidRPr="00DD2C50">
        <w:rPr>
          <w:rStyle w:val="ECCParagraph"/>
        </w:rPr>
        <w:t>RS.1813</w:t>
      </w:r>
      <w:r w:rsidR="000D7D51">
        <w:rPr>
          <w:rStyle w:val="ECCParagraph"/>
        </w:rPr>
        <w:t xml:space="preserve"> </w:t>
      </w:r>
      <w:r w:rsidR="000D7D51">
        <w:rPr>
          <w:rStyle w:val="ECCParagraph"/>
        </w:rPr>
        <w:fldChar w:fldCharType="begin"/>
      </w:r>
      <w:r w:rsidR="000D7D51">
        <w:rPr>
          <w:rStyle w:val="ECCParagraph"/>
        </w:rPr>
        <w:instrText xml:space="preserve"> REF _Ref536697004 \r \h </w:instrText>
      </w:r>
      <w:r w:rsidR="000D7D51">
        <w:rPr>
          <w:rStyle w:val="ECCParagraph"/>
        </w:rPr>
      </w:r>
      <w:r w:rsidR="000D7D51">
        <w:rPr>
          <w:rStyle w:val="ECCParagraph"/>
        </w:rPr>
        <w:fldChar w:fldCharType="separate"/>
      </w:r>
      <w:r w:rsidR="000D7D51">
        <w:rPr>
          <w:rStyle w:val="ECCParagraph"/>
        </w:rPr>
        <w:t>[24]</w:t>
      </w:r>
      <w:r w:rsidR="000D7D51">
        <w:rPr>
          <w:rStyle w:val="ECCParagraph"/>
        </w:rPr>
        <w:fldChar w:fldCharType="end"/>
      </w:r>
      <w:r>
        <w:rPr>
          <w:rStyle w:val="ECCParagraph"/>
        </w:rPr>
        <w:t xml:space="preserve"> </w:t>
      </w:r>
      <w:r w:rsidRPr="00DD2C50">
        <w:rPr>
          <w:rStyle w:val="ECCParagraph"/>
        </w:rPr>
        <w:t>gives a back-lobe gain value in the order of -10 dBi.</w:t>
      </w:r>
    </w:p>
    <w:p w:rsidR="00B74B67" w:rsidRPr="00CD312E" w:rsidRDefault="00B74B67" w:rsidP="00B74B67">
      <w:pPr>
        <w:pStyle w:val="Caption"/>
        <w:keepNext/>
        <w:rPr>
          <w:lang w:val="en-GB"/>
        </w:rPr>
      </w:pPr>
      <w:r w:rsidRPr="00CD312E">
        <w:rPr>
          <w:lang w:val="en-GB"/>
        </w:rPr>
        <w:lastRenderedPageBreak/>
        <w:t xml:space="preserve">Table </w:t>
      </w:r>
      <w:r w:rsidRPr="00AA543F">
        <w:rPr>
          <w:lang w:val="en-GB"/>
        </w:rPr>
        <w:fldChar w:fldCharType="begin"/>
      </w:r>
      <w:r w:rsidRPr="00CD312E">
        <w:rPr>
          <w:lang w:val="en-GB"/>
        </w:rPr>
        <w:instrText xml:space="preserve"> SEQ Table \* ARABIC </w:instrText>
      </w:r>
      <w:r w:rsidRPr="00AA543F">
        <w:rPr>
          <w:lang w:val="en-GB"/>
        </w:rPr>
        <w:fldChar w:fldCharType="separate"/>
      </w:r>
      <w:r>
        <w:rPr>
          <w:noProof/>
          <w:lang w:val="en-GB"/>
        </w:rPr>
        <w:t>14</w:t>
      </w:r>
      <w:r w:rsidRPr="00AA543F">
        <w:rPr>
          <w:lang w:val="en-GB"/>
        </w:rPr>
        <w:fldChar w:fldCharType="end"/>
      </w:r>
      <w:r w:rsidRPr="00CD312E">
        <w:rPr>
          <w:lang w:val="en-GB"/>
        </w:rPr>
        <w:t xml:space="preserve">: Calculation of interference in EESS (passive) sensor </w:t>
      </w:r>
      <w:proofErr w:type="spellStart"/>
      <w:r w:rsidRPr="00CD312E">
        <w:rPr>
          <w:lang w:val="en-GB"/>
        </w:rPr>
        <w:t>backlobes</w:t>
      </w:r>
      <w:proofErr w:type="spellEnd"/>
    </w:p>
    <w:tbl>
      <w:tblPr>
        <w:tblStyle w:val="ECCTable-redheader"/>
        <w:tblW w:w="3856" w:type="dxa"/>
        <w:tblInd w:w="0" w:type="dxa"/>
        <w:tblLook w:val="04A0" w:firstRow="1" w:lastRow="0" w:firstColumn="1" w:lastColumn="0" w:noHBand="0" w:noVBand="1"/>
      </w:tblPr>
      <w:tblGrid>
        <w:gridCol w:w="1240"/>
        <w:gridCol w:w="915"/>
        <w:gridCol w:w="1701"/>
      </w:tblGrid>
      <w:tr w:rsidR="00B74B67" w:rsidRPr="00DD2C50" w:rsidTr="00B74B67">
        <w:trPr>
          <w:cnfStyle w:val="100000000000" w:firstRow="1" w:lastRow="0" w:firstColumn="0" w:lastColumn="0" w:oddVBand="0" w:evenVBand="0" w:oddHBand="0" w:evenHBand="0" w:firstRowFirstColumn="0" w:firstRowLastColumn="0" w:lastRowFirstColumn="0" w:lastRowLastColumn="0"/>
          <w:trHeight w:val="285"/>
        </w:trPr>
        <w:tc>
          <w:tcPr>
            <w:tcW w:w="1240" w:type="dxa"/>
            <w:noWrap/>
          </w:tcPr>
          <w:p w:rsidR="00B74B67" w:rsidRPr="00DD2C50" w:rsidRDefault="00B74B67" w:rsidP="00B74B67">
            <w:pPr>
              <w:keepNext/>
            </w:pPr>
            <w:r w:rsidRPr="00DD2C50">
              <w:t>Parameter</w:t>
            </w:r>
          </w:p>
        </w:tc>
        <w:tc>
          <w:tcPr>
            <w:tcW w:w="915" w:type="dxa"/>
            <w:noWrap/>
          </w:tcPr>
          <w:p w:rsidR="00B74B67" w:rsidRPr="00DD2C50" w:rsidRDefault="00B74B67" w:rsidP="00B74B67">
            <w:pPr>
              <w:keepNext/>
            </w:pPr>
            <w:r w:rsidRPr="00DD2C50">
              <w:t>Value</w:t>
            </w:r>
          </w:p>
        </w:tc>
        <w:tc>
          <w:tcPr>
            <w:tcW w:w="1701" w:type="dxa"/>
            <w:noWrap/>
          </w:tcPr>
          <w:p w:rsidR="00B74B67" w:rsidRPr="00DD2C50" w:rsidRDefault="00B74B67" w:rsidP="00B74B67">
            <w:pPr>
              <w:keepNext/>
            </w:pPr>
            <w:r w:rsidRPr="00DD2C50">
              <w:t>Unit</w:t>
            </w:r>
          </w:p>
        </w:tc>
      </w:tr>
      <w:tr w:rsidR="00B74B67" w:rsidRPr="00DD2C50" w:rsidTr="00B74B67">
        <w:trPr>
          <w:trHeight w:val="285"/>
        </w:trPr>
        <w:tc>
          <w:tcPr>
            <w:tcW w:w="1240" w:type="dxa"/>
            <w:noWrap/>
            <w:hideMark/>
          </w:tcPr>
          <w:p w:rsidR="00B74B67" w:rsidRPr="00DD2C50" w:rsidRDefault="00B74B67" w:rsidP="00B74B67">
            <w:pPr>
              <w:pStyle w:val="ECCTabletext"/>
              <w:keepNext/>
              <w:spacing w:before="60"/>
            </w:pPr>
            <w:r w:rsidRPr="00DD2C50">
              <w:t>e.i.r.p.</w:t>
            </w:r>
          </w:p>
        </w:tc>
        <w:tc>
          <w:tcPr>
            <w:tcW w:w="915" w:type="dxa"/>
            <w:noWrap/>
            <w:hideMark/>
          </w:tcPr>
          <w:p w:rsidR="00B74B67" w:rsidRPr="00DD2C50" w:rsidRDefault="00B74B67" w:rsidP="00B74B67">
            <w:pPr>
              <w:pStyle w:val="ECCTabletext"/>
              <w:keepNext/>
              <w:spacing w:before="60"/>
            </w:pPr>
            <w:r w:rsidRPr="00DD2C50">
              <w:t>-34.9</w:t>
            </w:r>
          </w:p>
        </w:tc>
        <w:tc>
          <w:tcPr>
            <w:tcW w:w="1701" w:type="dxa"/>
            <w:noWrap/>
            <w:hideMark/>
          </w:tcPr>
          <w:p w:rsidR="00B74B67" w:rsidRPr="00DD2C50" w:rsidRDefault="00B74B67" w:rsidP="00B74B67">
            <w:pPr>
              <w:pStyle w:val="ECCTabletext"/>
              <w:keepNext/>
              <w:spacing w:before="60"/>
            </w:pPr>
            <w:r w:rsidRPr="00DD2C50">
              <w:t>dBW/(100 MHz)</w:t>
            </w:r>
          </w:p>
        </w:tc>
      </w:tr>
      <w:tr w:rsidR="00B74B67" w:rsidRPr="00DD2C50" w:rsidTr="00B74B67">
        <w:trPr>
          <w:trHeight w:val="285"/>
        </w:trPr>
        <w:tc>
          <w:tcPr>
            <w:tcW w:w="1240" w:type="dxa"/>
            <w:noWrap/>
            <w:hideMark/>
          </w:tcPr>
          <w:p w:rsidR="00B74B67" w:rsidRPr="00DD2C50" w:rsidRDefault="00B74B67" w:rsidP="00B74B67">
            <w:pPr>
              <w:pStyle w:val="ECCTabletext"/>
              <w:keepNext/>
              <w:spacing w:before="60"/>
            </w:pPr>
            <w:r w:rsidRPr="00DD2C50">
              <w:t>EESS gain</w:t>
            </w:r>
          </w:p>
        </w:tc>
        <w:tc>
          <w:tcPr>
            <w:tcW w:w="915" w:type="dxa"/>
            <w:noWrap/>
            <w:hideMark/>
          </w:tcPr>
          <w:p w:rsidR="00B74B67" w:rsidRPr="00DD2C50" w:rsidRDefault="00B74B67" w:rsidP="00B74B67">
            <w:pPr>
              <w:pStyle w:val="ECCTabletext"/>
              <w:keepNext/>
              <w:spacing w:before="60"/>
            </w:pPr>
            <w:r w:rsidRPr="00DD2C50">
              <w:t>0.0</w:t>
            </w:r>
          </w:p>
        </w:tc>
        <w:tc>
          <w:tcPr>
            <w:tcW w:w="1701" w:type="dxa"/>
            <w:noWrap/>
            <w:hideMark/>
          </w:tcPr>
          <w:p w:rsidR="00B74B67" w:rsidRPr="00DD2C50" w:rsidRDefault="00B74B67" w:rsidP="00B74B67">
            <w:pPr>
              <w:pStyle w:val="ECCTabletext"/>
              <w:keepNext/>
              <w:spacing w:before="60"/>
            </w:pPr>
            <w:r w:rsidRPr="00DD2C50">
              <w:t>dBi</w:t>
            </w:r>
          </w:p>
        </w:tc>
      </w:tr>
      <w:tr w:rsidR="00B74B67" w:rsidRPr="00DD2C50" w:rsidTr="00B74B67">
        <w:trPr>
          <w:trHeight w:val="285"/>
        </w:trPr>
        <w:tc>
          <w:tcPr>
            <w:tcW w:w="1240" w:type="dxa"/>
            <w:noWrap/>
            <w:hideMark/>
          </w:tcPr>
          <w:p w:rsidR="00B74B67" w:rsidRPr="00DD2C50" w:rsidRDefault="00B74B67" w:rsidP="00B74B67">
            <w:pPr>
              <w:pStyle w:val="ECCTabletext"/>
              <w:keepNext/>
              <w:spacing w:before="60"/>
            </w:pPr>
            <w:r w:rsidRPr="00DD2C50">
              <w:t>Altitude</w:t>
            </w:r>
          </w:p>
        </w:tc>
        <w:tc>
          <w:tcPr>
            <w:tcW w:w="915" w:type="dxa"/>
            <w:noWrap/>
            <w:hideMark/>
          </w:tcPr>
          <w:p w:rsidR="00B74B67" w:rsidRPr="00DD2C50" w:rsidRDefault="00B74B67" w:rsidP="00B74B67">
            <w:pPr>
              <w:pStyle w:val="ECCTabletext"/>
              <w:keepNext/>
              <w:spacing w:before="60"/>
            </w:pPr>
            <w:r w:rsidRPr="00DD2C50">
              <w:t>835.0</w:t>
            </w:r>
          </w:p>
        </w:tc>
        <w:tc>
          <w:tcPr>
            <w:tcW w:w="1701" w:type="dxa"/>
            <w:noWrap/>
            <w:hideMark/>
          </w:tcPr>
          <w:p w:rsidR="00B74B67" w:rsidRPr="00DD2C50" w:rsidRDefault="00B74B67" w:rsidP="00B74B67">
            <w:pPr>
              <w:pStyle w:val="ECCTabletext"/>
              <w:keepNext/>
              <w:spacing w:before="60"/>
            </w:pPr>
            <w:r w:rsidRPr="00DD2C50">
              <w:t>km</w:t>
            </w:r>
          </w:p>
        </w:tc>
      </w:tr>
      <w:tr w:rsidR="00B74B67" w:rsidRPr="00DD2C50" w:rsidTr="00B74B67">
        <w:trPr>
          <w:trHeight w:val="285"/>
        </w:trPr>
        <w:tc>
          <w:tcPr>
            <w:tcW w:w="1240" w:type="dxa"/>
            <w:noWrap/>
            <w:hideMark/>
          </w:tcPr>
          <w:p w:rsidR="00B74B67" w:rsidRPr="00DD2C50" w:rsidRDefault="00B74B67" w:rsidP="00B74B67">
            <w:pPr>
              <w:pStyle w:val="ECCTabletext"/>
              <w:keepNext/>
              <w:spacing w:before="60"/>
            </w:pPr>
            <w:r w:rsidRPr="00DD2C50">
              <w:t>Distance</w:t>
            </w:r>
          </w:p>
        </w:tc>
        <w:tc>
          <w:tcPr>
            <w:tcW w:w="915" w:type="dxa"/>
            <w:noWrap/>
            <w:hideMark/>
          </w:tcPr>
          <w:p w:rsidR="00B74B67" w:rsidRPr="00DD2C50" w:rsidRDefault="00B74B67" w:rsidP="00B74B67">
            <w:pPr>
              <w:pStyle w:val="ECCTabletext"/>
              <w:keepNext/>
              <w:spacing w:before="60"/>
            </w:pPr>
            <w:r w:rsidRPr="00DD2C50">
              <w:t>365.0</w:t>
            </w:r>
          </w:p>
        </w:tc>
        <w:tc>
          <w:tcPr>
            <w:tcW w:w="1701" w:type="dxa"/>
            <w:noWrap/>
            <w:hideMark/>
          </w:tcPr>
          <w:p w:rsidR="00B74B67" w:rsidRPr="00DD2C50" w:rsidRDefault="00B74B67" w:rsidP="00B74B67">
            <w:pPr>
              <w:pStyle w:val="ECCTabletext"/>
              <w:keepNext/>
              <w:spacing w:before="60"/>
            </w:pPr>
            <w:r w:rsidRPr="00DD2C50">
              <w:t>km</w:t>
            </w:r>
          </w:p>
        </w:tc>
      </w:tr>
      <w:tr w:rsidR="00B74B67" w:rsidRPr="00DD2C50" w:rsidTr="00B74B67">
        <w:trPr>
          <w:trHeight w:val="285"/>
        </w:trPr>
        <w:tc>
          <w:tcPr>
            <w:tcW w:w="1240" w:type="dxa"/>
            <w:noWrap/>
            <w:hideMark/>
          </w:tcPr>
          <w:p w:rsidR="00B74B67" w:rsidRPr="00DD2C50" w:rsidRDefault="00B74B67" w:rsidP="00B74B67">
            <w:pPr>
              <w:pStyle w:val="ECCTabletext"/>
              <w:keepNext/>
              <w:spacing w:before="60"/>
            </w:pPr>
            <w:r w:rsidRPr="00DD2C50">
              <w:t>Loss</w:t>
            </w:r>
          </w:p>
        </w:tc>
        <w:tc>
          <w:tcPr>
            <w:tcW w:w="915" w:type="dxa"/>
            <w:noWrap/>
            <w:hideMark/>
          </w:tcPr>
          <w:p w:rsidR="00B74B67" w:rsidRPr="00DD2C50" w:rsidRDefault="00B74B67" w:rsidP="00B74B67">
            <w:pPr>
              <w:pStyle w:val="ECCTabletext"/>
              <w:keepNext/>
              <w:spacing w:before="60"/>
            </w:pPr>
            <w:r w:rsidRPr="00DD2C50">
              <w:t>164.2</w:t>
            </w:r>
          </w:p>
        </w:tc>
        <w:tc>
          <w:tcPr>
            <w:tcW w:w="1701" w:type="dxa"/>
            <w:noWrap/>
            <w:hideMark/>
          </w:tcPr>
          <w:p w:rsidR="00B74B67" w:rsidRPr="00DD2C50" w:rsidRDefault="00B74B67" w:rsidP="00B74B67">
            <w:pPr>
              <w:pStyle w:val="ECCTabletext"/>
              <w:keepNext/>
              <w:spacing w:before="60"/>
            </w:pPr>
            <w:r w:rsidRPr="00DD2C50">
              <w:t>dB</w:t>
            </w:r>
          </w:p>
        </w:tc>
      </w:tr>
      <w:tr w:rsidR="00B74B67" w:rsidRPr="00DD2C50" w:rsidTr="00B74B67">
        <w:trPr>
          <w:trHeight w:val="285"/>
        </w:trPr>
        <w:tc>
          <w:tcPr>
            <w:tcW w:w="1240" w:type="dxa"/>
            <w:noWrap/>
            <w:hideMark/>
          </w:tcPr>
          <w:p w:rsidR="00B74B67" w:rsidRPr="00DD2C50" w:rsidRDefault="00B74B67" w:rsidP="00B74B67">
            <w:pPr>
              <w:pStyle w:val="ECCTabletext"/>
              <w:keepNext/>
              <w:spacing w:before="60"/>
            </w:pPr>
            <w:r w:rsidRPr="00DD2C50">
              <w:t>I</w:t>
            </w:r>
          </w:p>
        </w:tc>
        <w:tc>
          <w:tcPr>
            <w:tcW w:w="915" w:type="dxa"/>
            <w:noWrap/>
            <w:hideMark/>
          </w:tcPr>
          <w:p w:rsidR="00B74B67" w:rsidRPr="00DD2C50" w:rsidRDefault="00B74B67" w:rsidP="00B74B67">
            <w:pPr>
              <w:pStyle w:val="ECCTabletext"/>
              <w:keepNext/>
              <w:spacing w:before="60"/>
            </w:pPr>
            <w:r w:rsidRPr="00DD2C50">
              <w:t>-199.1</w:t>
            </w:r>
          </w:p>
        </w:tc>
        <w:tc>
          <w:tcPr>
            <w:tcW w:w="1701" w:type="dxa"/>
            <w:noWrap/>
            <w:hideMark/>
          </w:tcPr>
          <w:p w:rsidR="00B74B67" w:rsidRPr="00DD2C50" w:rsidRDefault="00B74B67" w:rsidP="00B74B67">
            <w:pPr>
              <w:pStyle w:val="ECCTabletext"/>
              <w:keepNext/>
              <w:spacing w:before="60"/>
            </w:pPr>
            <w:r w:rsidRPr="00DD2C50">
              <w:t>dBW/(100 MHz)</w:t>
            </w:r>
          </w:p>
        </w:tc>
      </w:tr>
      <w:tr w:rsidR="00B74B67" w:rsidRPr="00DD2C50" w:rsidTr="00B74B67">
        <w:trPr>
          <w:trHeight w:val="285"/>
        </w:trPr>
        <w:tc>
          <w:tcPr>
            <w:tcW w:w="1240" w:type="dxa"/>
            <w:noWrap/>
            <w:hideMark/>
          </w:tcPr>
          <w:p w:rsidR="00B74B67" w:rsidRPr="00DD2C50" w:rsidRDefault="00B74B67" w:rsidP="00B74B67">
            <w:pPr>
              <w:pStyle w:val="ECCTabletext"/>
              <w:keepNext/>
              <w:spacing w:before="60"/>
            </w:pPr>
            <w:r w:rsidRPr="00DD2C50">
              <w:t>Criterion</w:t>
            </w:r>
          </w:p>
        </w:tc>
        <w:tc>
          <w:tcPr>
            <w:tcW w:w="915" w:type="dxa"/>
            <w:noWrap/>
            <w:hideMark/>
          </w:tcPr>
          <w:p w:rsidR="00B74B67" w:rsidRPr="00DD2C50" w:rsidRDefault="00B74B67" w:rsidP="00B74B67">
            <w:pPr>
              <w:pStyle w:val="ECCTabletext"/>
              <w:keepNext/>
              <w:spacing w:before="60"/>
            </w:pPr>
            <w:r w:rsidRPr="00DD2C50">
              <w:t>-166.0</w:t>
            </w:r>
          </w:p>
        </w:tc>
        <w:tc>
          <w:tcPr>
            <w:tcW w:w="1701" w:type="dxa"/>
            <w:noWrap/>
            <w:hideMark/>
          </w:tcPr>
          <w:p w:rsidR="00B74B67" w:rsidRPr="00DD2C50" w:rsidRDefault="00B74B67" w:rsidP="00B74B67">
            <w:pPr>
              <w:pStyle w:val="ECCTabletext"/>
              <w:keepNext/>
              <w:spacing w:before="60"/>
            </w:pPr>
            <w:r w:rsidRPr="00DD2C50">
              <w:t>dBW/(100 MHz)</w:t>
            </w:r>
          </w:p>
        </w:tc>
      </w:tr>
      <w:tr w:rsidR="00B74B67" w:rsidRPr="00DD2C50" w:rsidTr="00B74B67">
        <w:trPr>
          <w:trHeight w:val="285"/>
        </w:trPr>
        <w:tc>
          <w:tcPr>
            <w:tcW w:w="1240" w:type="dxa"/>
            <w:noWrap/>
            <w:hideMark/>
          </w:tcPr>
          <w:p w:rsidR="00B74B67" w:rsidRPr="00DD2C50" w:rsidRDefault="00B74B67" w:rsidP="00B74B67">
            <w:pPr>
              <w:pStyle w:val="ECCTabletext"/>
              <w:keepNext/>
              <w:spacing w:before="60"/>
            </w:pPr>
            <w:r w:rsidRPr="00DD2C50">
              <w:t>Margin</w:t>
            </w:r>
          </w:p>
        </w:tc>
        <w:tc>
          <w:tcPr>
            <w:tcW w:w="915" w:type="dxa"/>
            <w:noWrap/>
            <w:hideMark/>
          </w:tcPr>
          <w:p w:rsidR="00B74B67" w:rsidRPr="00DD2C50" w:rsidRDefault="00B74B67" w:rsidP="00B74B67">
            <w:pPr>
              <w:pStyle w:val="ECCTabletext"/>
              <w:keepNext/>
              <w:spacing w:before="60"/>
            </w:pPr>
            <w:r w:rsidRPr="00DD2C50">
              <w:t>33.1</w:t>
            </w:r>
          </w:p>
        </w:tc>
        <w:tc>
          <w:tcPr>
            <w:tcW w:w="1701" w:type="dxa"/>
            <w:noWrap/>
            <w:hideMark/>
          </w:tcPr>
          <w:p w:rsidR="00B74B67" w:rsidRPr="00DD2C50" w:rsidRDefault="00B74B67" w:rsidP="00B74B67">
            <w:pPr>
              <w:pStyle w:val="ECCTabletext"/>
              <w:keepNext/>
              <w:spacing w:before="60"/>
            </w:pPr>
            <w:r w:rsidRPr="00DD2C50">
              <w:t>dB</w:t>
            </w:r>
          </w:p>
        </w:tc>
      </w:tr>
    </w:tbl>
    <w:p w:rsidR="00B74B67" w:rsidRPr="00DD2C50" w:rsidRDefault="00B74B67" w:rsidP="00B74B67">
      <w:pPr>
        <w:rPr>
          <w:rStyle w:val="ECCParagraph"/>
        </w:rPr>
      </w:pPr>
      <w:r w:rsidRPr="00DD2C50">
        <w:rPr>
          <w:rStyle w:val="ECCParagraph"/>
        </w:rPr>
        <w:t>Even with these worst-case assumptions there would be more than 30 dB margin with regard to the EESS (passive) protection criterion.</w:t>
      </w:r>
    </w:p>
    <w:p w:rsidR="00B74B67" w:rsidRPr="00DD2C50" w:rsidRDefault="00B74B67" w:rsidP="00B74B67">
      <w:pPr>
        <w:rPr>
          <w:rStyle w:val="ECCParagraph"/>
        </w:rPr>
      </w:pPr>
      <w:r w:rsidRPr="00DD2C50">
        <w:rPr>
          <w:rStyle w:val="ECCParagraph"/>
        </w:rPr>
        <w:t>With regard to the interference received in the EESS sensor main beam after reflection over the sea, a worst-case scattering coefficient of 120% has been assumed, which in theory would only occur at the NGSO satellite nadir during short period of time.</w:t>
      </w:r>
    </w:p>
    <w:p w:rsidR="00B74B67" w:rsidRPr="00CD312E" w:rsidRDefault="00B74B67" w:rsidP="00B74B67">
      <w:pPr>
        <w:pStyle w:val="Caption"/>
        <w:rPr>
          <w:lang w:val="en-GB"/>
        </w:rPr>
      </w:pPr>
      <w:r w:rsidRPr="00CD312E">
        <w:rPr>
          <w:lang w:val="en-GB"/>
        </w:rPr>
        <w:t xml:space="preserve">Table </w:t>
      </w:r>
      <w:r w:rsidRPr="00AA543F">
        <w:rPr>
          <w:lang w:val="en-GB"/>
        </w:rPr>
        <w:fldChar w:fldCharType="begin"/>
      </w:r>
      <w:r w:rsidRPr="00CD312E">
        <w:rPr>
          <w:lang w:val="en-GB"/>
        </w:rPr>
        <w:instrText xml:space="preserve"> SEQ Table \* ARABIC </w:instrText>
      </w:r>
      <w:r w:rsidRPr="00AA543F">
        <w:rPr>
          <w:lang w:val="en-GB"/>
        </w:rPr>
        <w:fldChar w:fldCharType="separate"/>
      </w:r>
      <w:r>
        <w:rPr>
          <w:noProof/>
          <w:lang w:val="en-GB"/>
        </w:rPr>
        <w:t>15</w:t>
      </w:r>
      <w:r w:rsidRPr="00AA543F">
        <w:rPr>
          <w:lang w:val="en-GB"/>
        </w:rPr>
        <w:fldChar w:fldCharType="end"/>
      </w:r>
      <w:r w:rsidRPr="00CD312E">
        <w:rPr>
          <w:lang w:val="en-GB"/>
        </w:rPr>
        <w:t>: Calculation of interference in EESS (passive) sensor main beam after reflection over sea</w:t>
      </w:r>
    </w:p>
    <w:tbl>
      <w:tblPr>
        <w:tblStyle w:val="ECCTable-redheader"/>
        <w:tblW w:w="5000" w:type="pct"/>
        <w:tblInd w:w="0" w:type="dxa"/>
        <w:tblLook w:val="04A0" w:firstRow="1" w:lastRow="0" w:firstColumn="1" w:lastColumn="0" w:noHBand="0" w:noVBand="1"/>
      </w:tblPr>
      <w:tblGrid>
        <w:gridCol w:w="4065"/>
        <w:gridCol w:w="1158"/>
        <w:gridCol w:w="1158"/>
        <w:gridCol w:w="1158"/>
        <w:gridCol w:w="1158"/>
        <w:gridCol w:w="1158"/>
      </w:tblGrid>
      <w:tr w:rsidR="00B74B67" w:rsidRPr="00DD2C50" w:rsidTr="00B74B67">
        <w:trPr>
          <w:cnfStyle w:val="100000000000" w:firstRow="1" w:lastRow="0" w:firstColumn="0" w:lastColumn="0" w:oddVBand="0" w:evenVBand="0" w:oddHBand="0" w:evenHBand="0" w:firstRowFirstColumn="0" w:firstRowLastColumn="0" w:lastRowFirstColumn="0" w:lastRowLastColumn="0"/>
          <w:trHeight w:val="285"/>
        </w:trPr>
        <w:tc>
          <w:tcPr>
            <w:tcW w:w="2550" w:type="pct"/>
            <w:noWrap/>
          </w:tcPr>
          <w:p w:rsidR="00B74B67" w:rsidRPr="00DD2C50" w:rsidRDefault="00B74B67" w:rsidP="00B74B67">
            <w:r w:rsidRPr="00DD2C50">
              <w:t>Parameter</w:t>
            </w:r>
          </w:p>
        </w:tc>
        <w:tc>
          <w:tcPr>
            <w:tcW w:w="490" w:type="pct"/>
            <w:noWrap/>
          </w:tcPr>
          <w:p w:rsidR="00B74B67" w:rsidRPr="00DD2C50" w:rsidRDefault="00B74B67" w:rsidP="00B74B67">
            <w:r w:rsidRPr="00DD2C50">
              <w:t>Sensor C1</w:t>
            </w:r>
          </w:p>
        </w:tc>
        <w:tc>
          <w:tcPr>
            <w:tcW w:w="490" w:type="pct"/>
            <w:noWrap/>
          </w:tcPr>
          <w:p w:rsidR="00B74B67" w:rsidRPr="00DD2C50" w:rsidRDefault="00B74B67" w:rsidP="00B74B67">
            <w:r w:rsidRPr="00DD2C50">
              <w:t>Sensor C2</w:t>
            </w:r>
          </w:p>
        </w:tc>
        <w:tc>
          <w:tcPr>
            <w:tcW w:w="490" w:type="pct"/>
            <w:noWrap/>
          </w:tcPr>
          <w:p w:rsidR="00B74B67" w:rsidRPr="00DD2C50" w:rsidRDefault="00B74B67" w:rsidP="00B74B67">
            <w:r w:rsidRPr="00DD2C50">
              <w:t>Sensor C3</w:t>
            </w:r>
          </w:p>
        </w:tc>
        <w:tc>
          <w:tcPr>
            <w:tcW w:w="490" w:type="pct"/>
            <w:noWrap/>
          </w:tcPr>
          <w:p w:rsidR="00B74B67" w:rsidRPr="00DD2C50" w:rsidRDefault="00B74B67" w:rsidP="00B74B67">
            <w:r w:rsidRPr="00DD2C50">
              <w:t>Sensor C4</w:t>
            </w:r>
          </w:p>
        </w:tc>
        <w:tc>
          <w:tcPr>
            <w:tcW w:w="490" w:type="pct"/>
            <w:noWrap/>
          </w:tcPr>
          <w:p w:rsidR="00B74B67" w:rsidRPr="00DD2C50" w:rsidRDefault="00B74B67" w:rsidP="00B74B67">
            <w:r w:rsidRPr="00DD2C50">
              <w:t>Sensor C5</w:t>
            </w:r>
          </w:p>
        </w:tc>
      </w:tr>
      <w:tr w:rsidR="00B74B67" w:rsidRPr="00DD2C50" w:rsidTr="00B74B67">
        <w:trPr>
          <w:trHeight w:val="285"/>
        </w:trPr>
        <w:tc>
          <w:tcPr>
            <w:tcW w:w="2550" w:type="pct"/>
            <w:noWrap/>
            <w:hideMark/>
          </w:tcPr>
          <w:p w:rsidR="00B74B67" w:rsidRPr="00DD2C50" w:rsidRDefault="00B74B67" w:rsidP="00F61333">
            <w:pPr>
              <w:pStyle w:val="ECCTabletext"/>
              <w:spacing w:before="60"/>
              <w:jc w:val="left"/>
            </w:pPr>
            <w:r w:rsidRPr="00DD2C50">
              <w:t>e.i.r.p. (dBW/(100 MHz))</w:t>
            </w:r>
          </w:p>
        </w:tc>
        <w:tc>
          <w:tcPr>
            <w:tcW w:w="490" w:type="pct"/>
            <w:noWrap/>
            <w:hideMark/>
          </w:tcPr>
          <w:p w:rsidR="00B74B67" w:rsidRPr="00DD2C50" w:rsidRDefault="00B74B67" w:rsidP="00B74B67">
            <w:pPr>
              <w:pStyle w:val="ECCTabletext"/>
              <w:spacing w:before="60"/>
            </w:pPr>
            <w:r w:rsidRPr="00DD2C50">
              <w:t>-34.9</w:t>
            </w:r>
          </w:p>
        </w:tc>
        <w:tc>
          <w:tcPr>
            <w:tcW w:w="490" w:type="pct"/>
            <w:noWrap/>
            <w:hideMark/>
          </w:tcPr>
          <w:p w:rsidR="00B74B67" w:rsidRPr="00DD2C50" w:rsidRDefault="00B74B67" w:rsidP="00B74B67">
            <w:pPr>
              <w:pStyle w:val="ECCTabletext"/>
              <w:spacing w:before="60"/>
            </w:pPr>
            <w:r w:rsidRPr="00DD2C50">
              <w:t>-34.9</w:t>
            </w:r>
          </w:p>
        </w:tc>
        <w:tc>
          <w:tcPr>
            <w:tcW w:w="490" w:type="pct"/>
            <w:noWrap/>
            <w:hideMark/>
          </w:tcPr>
          <w:p w:rsidR="00B74B67" w:rsidRPr="00DD2C50" w:rsidRDefault="00B74B67" w:rsidP="00B74B67">
            <w:pPr>
              <w:pStyle w:val="ECCTabletext"/>
              <w:spacing w:before="60"/>
            </w:pPr>
            <w:r w:rsidRPr="00DD2C50">
              <w:t>-34.9</w:t>
            </w:r>
          </w:p>
        </w:tc>
        <w:tc>
          <w:tcPr>
            <w:tcW w:w="490" w:type="pct"/>
            <w:noWrap/>
            <w:hideMark/>
          </w:tcPr>
          <w:p w:rsidR="00B74B67" w:rsidRPr="00DD2C50" w:rsidRDefault="00B74B67" w:rsidP="00B74B67">
            <w:pPr>
              <w:pStyle w:val="ECCTabletext"/>
              <w:spacing w:before="60"/>
            </w:pPr>
            <w:r w:rsidRPr="00DD2C50">
              <w:t>-34.9</w:t>
            </w:r>
          </w:p>
        </w:tc>
        <w:tc>
          <w:tcPr>
            <w:tcW w:w="490" w:type="pct"/>
            <w:noWrap/>
            <w:hideMark/>
          </w:tcPr>
          <w:p w:rsidR="00B74B67" w:rsidRPr="00DD2C50" w:rsidRDefault="00B74B67" w:rsidP="00B74B67">
            <w:pPr>
              <w:pStyle w:val="ECCTabletext"/>
              <w:spacing w:before="60"/>
            </w:pPr>
            <w:r w:rsidRPr="00DD2C50">
              <w:t>-34.9</w:t>
            </w:r>
          </w:p>
        </w:tc>
      </w:tr>
      <w:tr w:rsidR="00B74B67" w:rsidRPr="00DD2C50" w:rsidTr="00B74B67">
        <w:trPr>
          <w:trHeight w:val="285"/>
        </w:trPr>
        <w:tc>
          <w:tcPr>
            <w:tcW w:w="2550" w:type="pct"/>
            <w:noWrap/>
            <w:hideMark/>
          </w:tcPr>
          <w:p w:rsidR="00B74B67" w:rsidRPr="00DD2C50" w:rsidRDefault="00B74B67" w:rsidP="00F61333">
            <w:pPr>
              <w:pStyle w:val="ECCTabletext"/>
              <w:spacing w:before="60"/>
              <w:jc w:val="left"/>
            </w:pPr>
            <w:r w:rsidRPr="00DD2C50">
              <w:t>NGSO FSS satellite altitude (km)</w:t>
            </w:r>
          </w:p>
        </w:tc>
        <w:tc>
          <w:tcPr>
            <w:tcW w:w="490" w:type="pct"/>
            <w:noWrap/>
            <w:hideMark/>
          </w:tcPr>
          <w:p w:rsidR="00B74B67" w:rsidRPr="00DD2C50" w:rsidRDefault="00B74B67" w:rsidP="00B74B67">
            <w:pPr>
              <w:pStyle w:val="ECCTabletext"/>
              <w:spacing w:before="60"/>
            </w:pPr>
            <w:r w:rsidRPr="00DD2C50">
              <w:t>1200.0</w:t>
            </w:r>
          </w:p>
        </w:tc>
        <w:tc>
          <w:tcPr>
            <w:tcW w:w="490" w:type="pct"/>
            <w:noWrap/>
            <w:hideMark/>
          </w:tcPr>
          <w:p w:rsidR="00B74B67" w:rsidRPr="00DD2C50" w:rsidRDefault="00B74B67" w:rsidP="00B74B67">
            <w:pPr>
              <w:pStyle w:val="ECCTabletext"/>
              <w:spacing w:before="60"/>
            </w:pPr>
            <w:r w:rsidRPr="00DD2C50">
              <w:t>1200.0</w:t>
            </w:r>
          </w:p>
        </w:tc>
        <w:tc>
          <w:tcPr>
            <w:tcW w:w="490" w:type="pct"/>
            <w:noWrap/>
            <w:hideMark/>
          </w:tcPr>
          <w:p w:rsidR="00B74B67" w:rsidRPr="00DD2C50" w:rsidRDefault="00B74B67" w:rsidP="00B74B67">
            <w:pPr>
              <w:pStyle w:val="ECCTabletext"/>
              <w:spacing w:before="60"/>
            </w:pPr>
            <w:r w:rsidRPr="00DD2C50">
              <w:t>1200.0</w:t>
            </w:r>
          </w:p>
        </w:tc>
        <w:tc>
          <w:tcPr>
            <w:tcW w:w="490" w:type="pct"/>
            <w:noWrap/>
            <w:hideMark/>
          </w:tcPr>
          <w:p w:rsidR="00B74B67" w:rsidRPr="00DD2C50" w:rsidRDefault="00B74B67" w:rsidP="00B74B67">
            <w:pPr>
              <w:pStyle w:val="ECCTabletext"/>
              <w:spacing w:before="60"/>
            </w:pPr>
            <w:r w:rsidRPr="00DD2C50">
              <w:t>1200.0</w:t>
            </w:r>
          </w:p>
        </w:tc>
        <w:tc>
          <w:tcPr>
            <w:tcW w:w="490" w:type="pct"/>
            <w:noWrap/>
            <w:hideMark/>
          </w:tcPr>
          <w:p w:rsidR="00B74B67" w:rsidRPr="00DD2C50" w:rsidRDefault="00B74B67" w:rsidP="00B74B67">
            <w:pPr>
              <w:pStyle w:val="ECCTabletext"/>
              <w:spacing w:before="60"/>
            </w:pPr>
            <w:r w:rsidRPr="00DD2C50">
              <w:t>1200.0</w:t>
            </w:r>
          </w:p>
        </w:tc>
      </w:tr>
      <w:tr w:rsidR="00B74B67" w:rsidRPr="00DD2C50" w:rsidTr="00B74B67">
        <w:trPr>
          <w:trHeight w:val="285"/>
        </w:trPr>
        <w:tc>
          <w:tcPr>
            <w:tcW w:w="2550" w:type="pct"/>
            <w:noWrap/>
            <w:hideMark/>
          </w:tcPr>
          <w:p w:rsidR="00B74B67" w:rsidRPr="00DD2C50" w:rsidRDefault="00B74B67" w:rsidP="00F61333">
            <w:pPr>
              <w:pStyle w:val="ECCTabletext"/>
              <w:spacing w:before="60"/>
              <w:jc w:val="left"/>
            </w:pPr>
            <w:r w:rsidRPr="00DD2C50">
              <w:t>pfd (dBW/m²/(100 MHz))</w:t>
            </w:r>
          </w:p>
        </w:tc>
        <w:tc>
          <w:tcPr>
            <w:tcW w:w="490" w:type="pct"/>
            <w:noWrap/>
            <w:hideMark/>
          </w:tcPr>
          <w:p w:rsidR="00B74B67" w:rsidRPr="00DD2C50" w:rsidRDefault="00B74B67" w:rsidP="00B74B67">
            <w:pPr>
              <w:pStyle w:val="ECCTabletext"/>
              <w:spacing w:before="60"/>
            </w:pPr>
            <w:r w:rsidRPr="00DD2C50">
              <w:t>-167.5</w:t>
            </w:r>
          </w:p>
        </w:tc>
        <w:tc>
          <w:tcPr>
            <w:tcW w:w="490" w:type="pct"/>
            <w:noWrap/>
            <w:hideMark/>
          </w:tcPr>
          <w:p w:rsidR="00B74B67" w:rsidRPr="00DD2C50" w:rsidRDefault="00B74B67" w:rsidP="00B74B67">
            <w:pPr>
              <w:pStyle w:val="ECCTabletext"/>
              <w:spacing w:before="60"/>
            </w:pPr>
            <w:r w:rsidRPr="00DD2C50">
              <w:t>-167.5</w:t>
            </w:r>
          </w:p>
        </w:tc>
        <w:tc>
          <w:tcPr>
            <w:tcW w:w="490" w:type="pct"/>
            <w:noWrap/>
            <w:hideMark/>
          </w:tcPr>
          <w:p w:rsidR="00B74B67" w:rsidRPr="00DD2C50" w:rsidRDefault="00B74B67" w:rsidP="00B74B67">
            <w:pPr>
              <w:pStyle w:val="ECCTabletext"/>
              <w:spacing w:before="60"/>
            </w:pPr>
            <w:r w:rsidRPr="00DD2C50">
              <w:t>-167.5</w:t>
            </w:r>
          </w:p>
        </w:tc>
        <w:tc>
          <w:tcPr>
            <w:tcW w:w="490" w:type="pct"/>
            <w:noWrap/>
            <w:hideMark/>
          </w:tcPr>
          <w:p w:rsidR="00B74B67" w:rsidRPr="00DD2C50" w:rsidRDefault="00B74B67" w:rsidP="00B74B67">
            <w:pPr>
              <w:pStyle w:val="ECCTabletext"/>
              <w:spacing w:before="60"/>
            </w:pPr>
            <w:r w:rsidRPr="00DD2C50">
              <w:t>-167.5</w:t>
            </w:r>
          </w:p>
        </w:tc>
        <w:tc>
          <w:tcPr>
            <w:tcW w:w="490" w:type="pct"/>
            <w:noWrap/>
            <w:hideMark/>
          </w:tcPr>
          <w:p w:rsidR="00B74B67" w:rsidRPr="00DD2C50" w:rsidRDefault="00B74B67" w:rsidP="00B74B67">
            <w:pPr>
              <w:pStyle w:val="ECCTabletext"/>
              <w:spacing w:before="60"/>
            </w:pPr>
            <w:r w:rsidRPr="00DD2C50">
              <w:t>-167.5</w:t>
            </w:r>
          </w:p>
        </w:tc>
      </w:tr>
      <w:tr w:rsidR="00B74B67" w:rsidRPr="00DD2C50" w:rsidTr="00B74B67">
        <w:trPr>
          <w:trHeight w:val="285"/>
        </w:trPr>
        <w:tc>
          <w:tcPr>
            <w:tcW w:w="2550" w:type="pct"/>
            <w:noWrap/>
            <w:hideMark/>
          </w:tcPr>
          <w:p w:rsidR="00B74B67" w:rsidRPr="00DD2C50" w:rsidRDefault="00B74B67" w:rsidP="00F61333">
            <w:pPr>
              <w:pStyle w:val="ECCTabletext"/>
              <w:spacing w:before="60"/>
              <w:jc w:val="left"/>
            </w:pPr>
            <w:r w:rsidRPr="00DD2C50">
              <w:t>Area covered by the FSS satellite beam (km²)</w:t>
            </w:r>
          </w:p>
        </w:tc>
        <w:tc>
          <w:tcPr>
            <w:tcW w:w="490" w:type="pct"/>
            <w:noWrap/>
            <w:hideMark/>
          </w:tcPr>
          <w:p w:rsidR="00B74B67" w:rsidRPr="00DD2C50" w:rsidRDefault="00B74B67" w:rsidP="00B74B67">
            <w:pPr>
              <w:pStyle w:val="ECCTabletext"/>
              <w:spacing w:before="60"/>
            </w:pPr>
            <w:r w:rsidRPr="00DD2C50">
              <w:t>75625.0</w:t>
            </w:r>
          </w:p>
        </w:tc>
        <w:tc>
          <w:tcPr>
            <w:tcW w:w="490" w:type="pct"/>
            <w:noWrap/>
            <w:hideMark/>
          </w:tcPr>
          <w:p w:rsidR="00B74B67" w:rsidRPr="00DD2C50" w:rsidRDefault="00B74B67" w:rsidP="00B74B67">
            <w:pPr>
              <w:pStyle w:val="ECCTabletext"/>
              <w:spacing w:before="60"/>
            </w:pPr>
            <w:r w:rsidRPr="00DD2C50">
              <w:t>75625.0</w:t>
            </w:r>
          </w:p>
        </w:tc>
        <w:tc>
          <w:tcPr>
            <w:tcW w:w="490" w:type="pct"/>
            <w:noWrap/>
            <w:hideMark/>
          </w:tcPr>
          <w:p w:rsidR="00B74B67" w:rsidRPr="00DD2C50" w:rsidRDefault="00B74B67" w:rsidP="00B74B67">
            <w:pPr>
              <w:pStyle w:val="ECCTabletext"/>
              <w:spacing w:before="60"/>
            </w:pPr>
            <w:r w:rsidRPr="00DD2C50">
              <w:t>75625.0</w:t>
            </w:r>
          </w:p>
        </w:tc>
        <w:tc>
          <w:tcPr>
            <w:tcW w:w="490" w:type="pct"/>
            <w:noWrap/>
            <w:hideMark/>
          </w:tcPr>
          <w:p w:rsidR="00B74B67" w:rsidRPr="00DD2C50" w:rsidRDefault="00B74B67" w:rsidP="00B74B67">
            <w:pPr>
              <w:pStyle w:val="ECCTabletext"/>
              <w:spacing w:before="60"/>
            </w:pPr>
            <w:r w:rsidRPr="00DD2C50">
              <w:t>75625.0</w:t>
            </w:r>
          </w:p>
        </w:tc>
        <w:tc>
          <w:tcPr>
            <w:tcW w:w="490" w:type="pct"/>
            <w:noWrap/>
            <w:hideMark/>
          </w:tcPr>
          <w:p w:rsidR="00B74B67" w:rsidRPr="00DD2C50" w:rsidRDefault="00B74B67" w:rsidP="00B74B67">
            <w:pPr>
              <w:pStyle w:val="ECCTabletext"/>
              <w:spacing w:before="60"/>
            </w:pPr>
            <w:r w:rsidRPr="00DD2C50">
              <w:t>75625.0</w:t>
            </w:r>
          </w:p>
        </w:tc>
      </w:tr>
      <w:tr w:rsidR="00B74B67" w:rsidRPr="00DD2C50" w:rsidTr="00B74B67">
        <w:trPr>
          <w:trHeight w:val="285"/>
        </w:trPr>
        <w:tc>
          <w:tcPr>
            <w:tcW w:w="2550" w:type="pct"/>
            <w:hideMark/>
          </w:tcPr>
          <w:p w:rsidR="00B74B67" w:rsidRPr="00DD2C50" w:rsidRDefault="00B74B67" w:rsidP="00F61333">
            <w:pPr>
              <w:pStyle w:val="ECCTabletext"/>
              <w:spacing w:before="60"/>
              <w:jc w:val="left"/>
            </w:pPr>
            <w:r w:rsidRPr="00DD2C50">
              <w:t>Backscatter coefficient (%)</w:t>
            </w:r>
          </w:p>
        </w:tc>
        <w:tc>
          <w:tcPr>
            <w:tcW w:w="490" w:type="pct"/>
            <w:noWrap/>
            <w:hideMark/>
          </w:tcPr>
          <w:p w:rsidR="00B74B67" w:rsidRPr="00DD2C50" w:rsidRDefault="00B74B67" w:rsidP="00B74B67">
            <w:pPr>
              <w:pStyle w:val="ECCTabletext"/>
              <w:spacing w:before="60"/>
            </w:pPr>
            <w:r w:rsidRPr="00DD2C50">
              <w:t>120.0</w:t>
            </w:r>
          </w:p>
        </w:tc>
        <w:tc>
          <w:tcPr>
            <w:tcW w:w="490" w:type="pct"/>
            <w:noWrap/>
            <w:hideMark/>
          </w:tcPr>
          <w:p w:rsidR="00B74B67" w:rsidRPr="00DD2C50" w:rsidRDefault="00B74B67" w:rsidP="00B74B67">
            <w:pPr>
              <w:pStyle w:val="ECCTabletext"/>
              <w:spacing w:before="60"/>
            </w:pPr>
            <w:r w:rsidRPr="00DD2C50">
              <w:t>120.0</w:t>
            </w:r>
          </w:p>
        </w:tc>
        <w:tc>
          <w:tcPr>
            <w:tcW w:w="490" w:type="pct"/>
            <w:noWrap/>
            <w:hideMark/>
          </w:tcPr>
          <w:p w:rsidR="00B74B67" w:rsidRPr="00DD2C50" w:rsidRDefault="00B74B67" w:rsidP="00B74B67">
            <w:pPr>
              <w:pStyle w:val="ECCTabletext"/>
              <w:spacing w:before="60"/>
            </w:pPr>
            <w:r w:rsidRPr="00DD2C50">
              <w:t>120.0</w:t>
            </w:r>
          </w:p>
        </w:tc>
        <w:tc>
          <w:tcPr>
            <w:tcW w:w="490" w:type="pct"/>
            <w:noWrap/>
            <w:hideMark/>
          </w:tcPr>
          <w:p w:rsidR="00B74B67" w:rsidRPr="00DD2C50" w:rsidRDefault="00B74B67" w:rsidP="00B74B67">
            <w:pPr>
              <w:pStyle w:val="ECCTabletext"/>
              <w:spacing w:before="60"/>
            </w:pPr>
            <w:r w:rsidRPr="00DD2C50">
              <w:t>120.0</w:t>
            </w:r>
          </w:p>
        </w:tc>
        <w:tc>
          <w:tcPr>
            <w:tcW w:w="490" w:type="pct"/>
            <w:noWrap/>
            <w:hideMark/>
          </w:tcPr>
          <w:p w:rsidR="00B74B67" w:rsidRPr="00DD2C50" w:rsidRDefault="00B74B67" w:rsidP="00B74B67">
            <w:pPr>
              <w:pStyle w:val="ECCTabletext"/>
              <w:spacing w:before="60"/>
            </w:pPr>
            <w:r w:rsidRPr="00DD2C50">
              <w:t>120.0</w:t>
            </w:r>
          </w:p>
        </w:tc>
      </w:tr>
      <w:tr w:rsidR="00B74B67" w:rsidRPr="00DD2C50" w:rsidTr="00B74B67">
        <w:trPr>
          <w:trHeight w:val="285"/>
        </w:trPr>
        <w:tc>
          <w:tcPr>
            <w:tcW w:w="2550" w:type="pct"/>
            <w:noWrap/>
            <w:hideMark/>
          </w:tcPr>
          <w:p w:rsidR="00B74B67" w:rsidRPr="00DD2C50" w:rsidRDefault="00B74B67" w:rsidP="00F61333">
            <w:pPr>
              <w:pStyle w:val="ECCTabletext"/>
              <w:spacing w:before="60"/>
              <w:jc w:val="left"/>
            </w:pPr>
            <w:r w:rsidRPr="00DD2C50">
              <w:t>Reflected power (dBW/(100 MHz))</w:t>
            </w:r>
          </w:p>
        </w:tc>
        <w:tc>
          <w:tcPr>
            <w:tcW w:w="490" w:type="pct"/>
            <w:noWrap/>
            <w:hideMark/>
          </w:tcPr>
          <w:p w:rsidR="00B74B67" w:rsidRPr="00DD2C50" w:rsidRDefault="00B74B67" w:rsidP="00B74B67">
            <w:pPr>
              <w:pStyle w:val="ECCTabletext"/>
              <w:spacing w:before="60"/>
            </w:pPr>
            <w:r w:rsidRPr="00DD2C50">
              <w:t>-57.9</w:t>
            </w:r>
          </w:p>
        </w:tc>
        <w:tc>
          <w:tcPr>
            <w:tcW w:w="490" w:type="pct"/>
            <w:noWrap/>
            <w:hideMark/>
          </w:tcPr>
          <w:p w:rsidR="00B74B67" w:rsidRPr="00DD2C50" w:rsidRDefault="00B74B67" w:rsidP="00B74B67">
            <w:pPr>
              <w:pStyle w:val="ECCTabletext"/>
              <w:spacing w:before="60"/>
            </w:pPr>
            <w:r w:rsidRPr="00DD2C50">
              <w:t>-57.9</w:t>
            </w:r>
          </w:p>
        </w:tc>
        <w:tc>
          <w:tcPr>
            <w:tcW w:w="490" w:type="pct"/>
            <w:noWrap/>
            <w:hideMark/>
          </w:tcPr>
          <w:p w:rsidR="00B74B67" w:rsidRPr="00DD2C50" w:rsidRDefault="00B74B67" w:rsidP="00B74B67">
            <w:pPr>
              <w:pStyle w:val="ECCTabletext"/>
              <w:spacing w:before="60"/>
            </w:pPr>
            <w:r w:rsidRPr="00DD2C50">
              <w:t>-57.9</w:t>
            </w:r>
          </w:p>
        </w:tc>
        <w:tc>
          <w:tcPr>
            <w:tcW w:w="490" w:type="pct"/>
            <w:noWrap/>
            <w:hideMark/>
          </w:tcPr>
          <w:p w:rsidR="00B74B67" w:rsidRPr="00DD2C50" w:rsidRDefault="00B74B67" w:rsidP="00B74B67">
            <w:pPr>
              <w:pStyle w:val="ECCTabletext"/>
              <w:spacing w:before="60"/>
            </w:pPr>
            <w:r w:rsidRPr="00DD2C50">
              <w:t>-57.9</w:t>
            </w:r>
          </w:p>
        </w:tc>
        <w:tc>
          <w:tcPr>
            <w:tcW w:w="490" w:type="pct"/>
            <w:noWrap/>
            <w:hideMark/>
          </w:tcPr>
          <w:p w:rsidR="00B74B67" w:rsidRPr="00DD2C50" w:rsidRDefault="00B74B67" w:rsidP="00B74B67">
            <w:pPr>
              <w:pStyle w:val="ECCTabletext"/>
              <w:spacing w:before="60"/>
            </w:pPr>
            <w:r w:rsidRPr="00DD2C50">
              <w:t>-57.9</w:t>
            </w:r>
          </w:p>
        </w:tc>
      </w:tr>
      <w:tr w:rsidR="00B74B67" w:rsidRPr="00DD2C50" w:rsidTr="00B74B67">
        <w:trPr>
          <w:trHeight w:val="285"/>
        </w:trPr>
        <w:tc>
          <w:tcPr>
            <w:tcW w:w="2550" w:type="pct"/>
            <w:hideMark/>
          </w:tcPr>
          <w:p w:rsidR="00B74B67" w:rsidRPr="00DD2C50" w:rsidRDefault="00B74B67" w:rsidP="00F61333">
            <w:pPr>
              <w:pStyle w:val="ECCTabletext"/>
              <w:spacing w:before="60"/>
              <w:jc w:val="left"/>
            </w:pPr>
            <w:r w:rsidRPr="00DD2C50">
              <w:t>Distance ground − Satellite EESS passive (km)</w:t>
            </w:r>
          </w:p>
        </w:tc>
        <w:tc>
          <w:tcPr>
            <w:tcW w:w="490" w:type="pct"/>
            <w:hideMark/>
          </w:tcPr>
          <w:p w:rsidR="00B74B67" w:rsidRPr="00DD2C50" w:rsidRDefault="00B74B67" w:rsidP="00B74B67">
            <w:pPr>
              <w:pStyle w:val="ECCTabletext"/>
              <w:spacing w:before="60"/>
            </w:pPr>
            <w:r w:rsidRPr="00DD2C50">
              <w:t>1221.7</w:t>
            </w:r>
          </w:p>
        </w:tc>
        <w:tc>
          <w:tcPr>
            <w:tcW w:w="490" w:type="pct"/>
            <w:hideMark/>
          </w:tcPr>
          <w:p w:rsidR="00B74B67" w:rsidRPr="00DD2C50" w:rsidRDefault="00B74B67" w:rsidP="00B74B67">
            <w:pPr>
              <w:pStyle w:val="ECCTabletext"/>
              <w:spacing w:before="60"/>
            </w:pPr>
            <w:r w:rsidRPr="00DD2C50">
              <w:t>1123.50</w:t>
            </w:r>
          </w:p>
        </w:tc>
        <w:tc>
          <w:tcPr>
            <w:tcW w:w="490" w:type="pct"/>
            <w:hideMark/>
          </w:tcPr>
          <w:p w:rsidR="00B74B67" w:rsidRPr="00DD2C50" w:rsidRDefault="00B74B67" w:rsidP="00B74B67">
            <w:pPr>
              <w:pStyle w:val="ECCTabletext"/>
              <w:spacing w:before="60"/>
            </w:pPr>
            <w:r w:rsidRPr="00DD2C50">
              <w:t>2033.70</w:t>
            </w:r>
          </w:p>
        </w:tc>
        <w:tc>
          <w:tcPr>
            <w:tcW w:w="490" w:type="pct"/>
            <w:hideMark/>
          </w:tcPr>
          <w:p w:rsidR="00B74B67" w:rsidRPr="00DD2C50" w:rsidRDefault="00B74B67" w:rsidP="00B74B67">
            <w:pPr>
              <w:pStyle w:val="ECCTabletext"/>
              <w:spacing w:before="60"/>
            </w:pPr>
            <w:r w:rsidRPr="00DD2C50">
              <w:t>1766.10</w:t>
            </w:r>
          </w:p>
        </w:tc>
        <w:tc>
          <w:tcPr>
            <w:tcW w:w="490" w:type="pct"/>
            <w:hideMark/>
          </w:tcPr>
          <w:p w:rsidR="00B74B67" w:rsidRPr="00DD2C50" w:rsidRDefault="00B74B67" w:rsidP="00B74B67">
            <w:pPr>
              <w:pStyle w:val="ECCTabletext"/>
              <w:spacing w:before="60"/>
            </w:pPr>
            <w:r w:rsidRPr="00DD2C50">
              <w:t>1114.90</w:t>
            </w:r>
          </w:p>
        </w:tc>
      </w:tr>
      <w:tr w:rsidR="00B74B67" w:rsidRPr="00DD2C50" w:rsidTr="00B74B67">
        <w:trPr>
          <w:trHeight w:val="285"/>
        </w:trPr>
        <w:tc>
          <w:tcPr>
            <w:tcW w:w="2550" w:type="pct"/>
            <w:noWrap/>
            <w:hideMark/>
          </w:tcPr>
          <w:p w:rsidR="00B74B67" w:rsidRPr="00DD2C50" w:rsidRDefault="00B74B67" w:rsidP="00F61333">
            <w:pPr>
              <w:pStyle w:val="ECCTabletext"/>
              <w:spacing w:before="60"/>
              <w:jc w:val="left"/>
            </w:pPr>
            <w:r w:rsidRPr="00DD2C50">
              <w:t>Propagation loss (dB)</w:t>
            </w:r>
          </w:p>
        </w:tc>
        <w:tc>
          <w:tcPr>
            <w:tcW w:w="490" w:type="pct"/>
            <w:noWrap/>
            <w:hideMark/>
          </w:tcPr>
          <w:p w:rsidR="00B74B67" w:rsidRPr="00DD2C50" w:rsidRDefault="00B74B67" w:rsidP="00B74B67">
            <w:pPr>
              <w:pStyle w:val="ECCTabletext"/>
              <w:spacing w:before="60"/>
            </w:pPr>
            <w:r w:rsidRPr="00DD2C50">
              <w:t>174.7</w:t>
            </w:r>
          </w:p>
        </w:tc>
        <w:tc>
          <w:tcPr>
            <w:tcW w:w="490" w:type="pct"/>
            <w:noWrap/>
            <w:hideMark/>
          </w:tcPr>
          <w:p w:rsidR="00B74B67" w:rsidRPr="00DD2C50" w:rsidRDefault="00B74B67" w:rsidP="00B74B67">
            <w:pPr>
              <w:pStyle w:val="ECCTabletext"/>
              <w:spacing w:before="60"/>
            </w:pPr>
            <w:r w:rsidRPr="00DD2C50">
              <w:t>174.0</w:t>
            </w:r>
          </w:p>
        </w:tc>
        <w:tc>
          <w:tcPr>
            <w:tcW w:w="490" w:type="pct"/>
            <w:noWrap/>
            <w:hideMark/>
          </w:tcPr>
          <w:p w:rsidR="00B74B67" w:rsidRPr="00DD2C50" w:rsidRDefault="00B74B67" w:rsidP="00B74B67">
            <w:pPr>
              <w:pStyle w:val="ECCTabletext"/>
              <w:spacing w:before="60"/>
            </w:pPr>
            <w:r w:rsidRPr="00DD2C50">
              <w:t>179.2</w:t>
            </w:r>
          </w:p>
        </w:tc>
        <w:tc>
          <w:tcPr>
            <w:tcW w:w="490" w:type="pct"/>
            <w:noWrap/>
            <w:hideMark/>
          </w:tcPr>
          <w:p w:rsidR="00B74B67" w:rsidRPr="00DD2C50" w:rsidRDefault="00B74B67" w:rsidP="00B74B67">
            <w:pPr>
              <w:pStyle w:val="ECCTabletext"/>
              <w:spacing w:before="60"/>
            </w:pPr>
            <w:r w:rsidRPr="00DD2C50">
              <w:t>177.9</w:t>
            </w:r>
          </w:p>
        </w:tc>
        <w:tc>
          <w:tcPr>
            <w:tcW w:w="490" w:type="pct"/>
            <w:noWrap/>
            <w:hideMark/>
          </w:tcPr>
          <w:p w:rsidR="00B74B67" w:rsidRPr="00DD2C50" w:rsidRDefault="00B74B67" w:rsidP="00B74B67">
            <w:pPr>
              <w:pStyle w:val="ECCTabletext"/>
              <w:spacing w:before="60"/>
            </w:pPr>
            <w:r w:rsidRPr="00DD2C50">
              <w:t>173.9</w:t>
            </w:r>
          </w:p>
        </w:tc>
      </w:tr>
      <w:tr w:rsidR="00B74B67" w:rsidRPr="00DD2C50" w:rsidTr="00B74B67">
        <w:trPr>
          <w:trHeight w:val="285"/>
        </w:trPr>
        <w:tc>
          <w:tcPr>
            <w:tcW w:w="2550" w:type="pct"/>
            <w:noWrap/>
            <w:hideMark/>
          </w:tcPr>
          <w:p w:rsidR="00B74B67" w:rsidRPr="00DD2C50" w:rsidRDefault="00B74B67" w:rsidP="00F61333">
            <w:pPr>
              <w:pStyle w:val="ECCTabletext"/>
              <w:spacing w:before="60"/>
              <w:jc w:val="left"/>
            </w:pPr>
            <w:r w:rsidRPr="00DD2C50">
              <w:t>EESS antenna gain (dBi)</w:t>
            </w:r>
          </w:p>
        </w:tc>
        <w:tc>
          <w:tcPr>
            <w:tcW w:w="490" w:type="pct"/>
            <w:noWrap/>
            <w:hideMark/>
          </w:tcPr>
          <w:p w:rsidR="00B74B67" w:rsidRPr="00DD2C50" w:rsidRDefault="00B74B67" w:rsidP="00B74B67">
            <w:pPr>
              <w:pStyle w:val="ECCTabletext"/>
              <w:spacing w:before="60"/>
            </w:pPr>
            <w:r w:rsidRPr="00DD2C50">
              <w:t>36.0</w:t>
            </w:r>
          </w:p>
        </w:tc>
        <w:tc>
          <w:tcPr>
            <w:tcW w:w="490" w:type="pct"/>
            <w:hideMark/>
          </w:tcPr>
          <w:p w:rsidR="00B74B67" w:rsidRPr="00DD2C50" w:rsidRDefault="00B74B67" w:rsidP="00B74B67">
            <w:pPr>
              <w:pStyle w:val="ECCTabletext"/>
              <w:spacing w:before="60"/>
            </w:pPr>
            <w:r w:rsidRPr="00DD2C50">
              <w:t>42.3</w:t>
            </w:r>
          </w:p>
        </w:tc>
        <w:tc>
          <w:tcPr>
            <w:tcW w:w="490" w:type="pct"/>
            <w:hideMark/>
          </w:tcPr>
          <w:p w:rsidR="00B74B67" w:rsidRPr="00DD2C50" w:rsidRDefault="00B74B67" w:rsidP="00B74B67">
            <w:pPr>
              <w:pStyle w:val="ECCTabletext"/>
              <w:spacing w:before="60"/>
            </w:pPr>
            <w:r w:rsidRPr="00DD2C50">
              <w:t>45</w:t>
            </w:r>
          </w:p>
        </w:tc>
        <w:tc>
          <w:tcPr>
            <w:tcW w:w="490" w:type="pct"/>
            <w:hideMark/>
          </w:tcPr>
          <w:p w:rsidR="00B74B67" w:rsidRPr="00DD2C50" w:rsidRDefault="00B74B67" w:rsidP="00B74B67">
            <w:pPr>
              <w:pStyle w:val="ECCTabletext"/>
              <w:spacing w:before="60"/>
            </w:pPr>
            <w:r w:rsidRPr="00DD2C50">
              <w:t>36</w:t>
            </w:r>
          </w:p>
        </w:tc>
        <w:tc>
          <w:tcPr>
            <w:tcW w:w="490" w:type="pct"/>
            <w:hideMark/>
          </w:tcPr>
          <w:p w:rsidR="00B74B67" w:rsidRPr="00DD2C50" w:rsidRDefault="00B74B67" w:rsidP="00B74B67">
            <w:pPr>
              <w:pStyle w:val="ECCTabletext"/>
              <w:spacing w:before="60"/>
            </w:pPr>
            <w:r w:rsidRPr="00DD2C50">
              <w:t>44.1</w:t>
            </w:r>
          </w:p>
        </w:tc>
      </w:tr>
      <w:tr w:rsidR="00B74B67" w:rsidRPr="00DD2C50" w:rsidTr="00B74B67">
        <w:trPr>
          <w:trHeight w:val="285"/>
        </w:trPr>
        <w:tc>
          <w:tcPr>
            <w:tcW w:w="2550" w:type="pct"/>
            <w:hideMark/>
          </w:tcPr>
          <w:p w:rsidR="00B74B67" w:rsidRPr="00DD2C50" w:rsidRDefault="00B74B67" w:rsidP="00F61333">
            <w:pPr>
              <w:pStyle w:val="ECCTabletext"/>
              <w:spacing w:before="60"/>
              <w:jc w:val="left"/>
            </w:pPr>
            <w:r w:rsidRPr="00DD2C50">
              <w:t>Received power at the passive sensor (dBW/(100 MHz))</w:t>
            </w:r>
          </w:p>
        </w:tc>
        <w:tc>
          <w:tcPr>
            <w:tcW w:w="490" w:type="pct"/>
            <w:noWrap/>
            <w:hideMark/>
          </w:tcPr>
          <w:p w:rsidR="00B74B67" w:rsidRPr="00DD2C50" w:rsidRDefault="00B74B67" w:rsidP="00B74B67">
            <w:pPr>
              <w:pStyle w:val="ECCTabletext"/>
              <w:spacing w:before="60"/>
            </w:pPr>
            <w:r w:rsidRPr="00DD2C50">
              <w:t>-196.6</w:t>
            </w:r>
          </w:p>
        </w:tc>
        <w:tc>
          <w:tcPr>
            <w:tcW w:w="490" w:type="pct"/>
            <w:noWrap/>
            <w:hideMark/>
          </w:tcPr>
          <w:p w:rsidR="00B74B67" w:rsidRPr="00DD2C50" w:rsidRDefault="00B74B67" w:rsidP="00B74B67">
            <w:pPr>
              <w:pStyle w:val="ECCTabletext"/>
              <w:spacing w:before="60"/>
            </w:pPr>
            <w:r w:rsidRPr="00DD2C50">
              <w:t>-189.6</w:t>
            </w:r>
          </w:p>
        </w:tc>
        <w:tc>
          <w:tcPr>
            <w:tcW w:w="490" w:type="pct"/>
            <w:noWrap/>
            <w:hideMark/>
          </w:tcPr>
          <w:p w:rsidR="00B74B67" w:rsidRPr="00DD2C50" w:rsidRDefault="00B74B67" w:rsidP="00B74B67">
            <w:pPr>
              <w:pStyle w:val="ECCTabletext"/>
              <w:spacing w:before="60"/>
            </w:pPr>
            <w:r w:rsidRPr="00DD2C50">
              <w:t>-192.1</w:t>
            </w:r>
          </w:p>
        </w:tc>
        <w:tc>
          <w:tcPr>
            <w:tcW w:w="490" w:type="pct"/>
            <w:noWrap/>
            <w:hideMark/>
          </w:tcPr>
          <w:p w:rsidR="00B74B67" w:rsidRPr="00DD2C50" w:rsidRDefault="00B74B67" w:rsidP="00B74B67">
            <w:pPr>
              <w:pStyle w:val="ECCTabletext"/>
              <w:spacing w:before="60"/>
            </w:pPr>
            <w:r w:rsidRPr="00DD2C50">
              <w:t>-199.8</w:t>
            </w:r>
          </w:p>
        </w:tc>
        <w:tc>
          <w:tcPr>
            <w:tcW w:w="490" w:type="pct"/>
            <w:noWrap/>
            <w:hideMark/>
          </w:tcPr>
          <w:p w:rsidR="00B74B67" w:rsidRPr="00DD2C50" w:rsidRDefault="00B74B67" w:rsidP="00B74B67">
            <w:pPr>
              <w:pStyle w:val="ECCTabletext"/>
              <w:spacing w:before="60"/>
            </w:pPr>
            <w:r w:rsidRPr="00DD2C50">
              <w:t>-187.7</w:t>
            </w:r>
          </w:p>
        </w:tc>
      </w:tr>
      <w:tr w:rsidR="00B74B67" w:rsidRPr="00DD2C50" w:rsidTr="00B74B67">
        <w:trPr>
          <w:trHeight w:val="285"/>
        </w:trPr>
        <w:tc>
          <w:tcPr>
            <w:tcW w:w="2550" w:type="pct"/>
            <w:hideMark/>
          </w:tcPr>
          <w:p w:rsidR="00B74B67" w:rsidRPr="00DD2C50" w:rsidRDefault="00B74B67" w:rsidP="00F61333">
            <w:pPr>
              <w:pStyle w:val="ECCTabletext"/>
              <w:spacing w:before="60"/>
              <w:jc w:val="left"/>
            </w:pPr>
            <w:r w:rsidRPr="00DD2C50">
              <w:t>Protection criterion (dBW/(100 MHz))</w:t>
            </w:r>
          </w:p>
        </w:tc>
        <w:tc>
          <w:tcPr>
            <w:tcW w:w="490" w:type="pct"/>
            <w:noWrap/>
            <w:hideMark/>
          </w:tcPr>
          <w:p w:rsidR="00B74B67" w:rsidRPr="00DD2C50" w:rsidRDefault="00B74B67" w:rsidP="00B74B67">
            <w:pPr>
              <w:pStyle w:val="ECCTabletext"/>
              <w:spacing w:before="60"/>
            </w:pPr>
            <w:r w:rsidRPr="00DD2C50">
              <w:t>-166.0</w:t>
            </w:r>
          </w:p>
        </w:tc>
        <w:tc>
          <w:tcPr>
            <w:tcW w:w="490" w:type="pct"/>
            <w:noWrap/>
            <w:hideMark/>
          </w:tcPr>
          <w:p w:rsidR="00B74B67" w:rsidRPr="00DD2C50" w:rsidRDefault="00B74B67" w:rsidP="00B74B67">
            <w:pPr>
              <w:pStyle w:val="ECCTabletext"/>
              <w:spacing w:before="60"/>
            </w:pPr>
            <w:r w:rsidRPr="00DD2C50">
              <w:t>-166.0</w:t>
            </w:r>
          </w:p>
        </w:tc>
        <w:tc>
          <w:tcPr>
            <w:tcW w:w="490" w:type="pct"/>
            <w:noWrap/>
            <w:hideMark/>
          </w:tcPr>
          <w:p w:rsidR="00B74B67" w:rsidRPr="00DD2C50" w:rsidRDefault="00B74B67" w:rsidP="00B74B67">
            <w:pPr>
              <w:pStyle w:val="ECCTabletext"/>
              <w:spacing w:before="60"/>
            </w:pPr>
            <w:r w:rsidRPr="00DD2C50">
              <w:t>-166.0</w:t>
            </w:r>
          </w:p>
        </w:tc>
        <w:tc>
          <w:tcPr>
            <w:tcW w:w="490" w:type="pct"/>
            <w:noWrap/>
            <w:hideMark/>
          </w:tcPr>
          <w:p w:rsidR="00B74B67" w:rsidRPr="00DD2C50" w:rsidRDefault="00B74B67" w:rsidP="00B74B67">
            <w:pPr>
              <w:pStyle w:val="ECCTabletext"/>
              <w:spacing w:before="60"/>
            </w:pPr>
            <w:r w:rsidRPr="00DD2C50">
              <w:t>-166.0</w:t>
            </w:r>
          </w:p>
        </w:tc>
        <w:tc>
          <w:tcPr>
            <w:tcW w:w="490" w:type="pct"/>
            <w:noWrap/>
            <w:hideMark/>
          </w:tcPr>
          <w:p w:rsidR="00B74B67" w:rsidRPr="00DD2C50" w:rsidRDefault="00B74B67" w:rsidP="00B74B67">
            <w:pPr>
              <w:pStyle w:val="ECCTabletext"/>
              <w:spacing w:before="60"/>
            </w:pPr>
            <w:r w:rsidRPr="00DD2C50">
              <w:t>-166.0</w:t>
            </w:r>
          </w:p>
        </w:tc>
      </w:tr>
      <w:tr w:rsidR="00B74B67" w:rsidRPr="00DD2C50" w:rsidTr="00B74B67">
        <w:trPr>
          <w:trHeight w:val="285"/>
        </w:trPr>
        <w:tc>
          <w:tcPr>
            <w:tcW w:w="2550" w:type="pct"/>
            <w:hideMark/>
          </w:tcPr>
          <w:p w:rsidR="00B74B67" w:rsidRPr="00DD2C50" w:rsidRDefault="00B74B67" w:rsidP="00F61333">
            <w:pPr>
              <w:pStyle w:val="ECCTabletext"/>
              <w:spacing w:before="60"/>
              <w:jc w:val="left"/>
            </w:pPr>
            <w:r w:rsidRPr="00DD2C50">
              <w:t>Margin (dB)</w:t>
            </w:r>
          </w:p>
        </w:tc>
        <w:tc>
          <w:tcPr>
            <w:tcW w:w="490" w:type="pct"/>
            <w:noWrap/>
            <w:hideMark/>
          </w:tcPr>
          <w:p w:rsidR="00B74B67" w:rsidRPr="00DD2C50" w:rsidRDefault="00B74B67" w:rsidP="00B74B67">
            <w:pPr>
              <w:pStyle w:val="ECCTabletext"/>
              <w:spacing w:before="60"/>
            </w:pPr>
            <w:r w:rsidRPr="00DD2C50">
              <w:t>30.6</w:t>
            </w:r>
          </w:p>
        </w:tc>
        <w:tc>
          <w:tcPr>
            <w:tcW w:w="490" w:type="pct"/>
            <w:noWrap/>
            <w:hideMark/>
          </w:tcPr>
          <w:p w:rsidR="00B74B67" w:rsidRPr="00DD2C50" w:rsidRDefault="00B74B67" w:rsidP="00B74B67">
            <w:pPr>
              <w:pStyle w:val="ECCTabletext"/>
              <w:spacing w:before="60"/>
            </w:pPr>
            <w:r w:rsidRPr="00DD2C50">
              <w:t>23.6</w:t>
            </w:r>
          </w:p>
        </w:tc>
        <w:tc>
          <w:tcPr>
            <w:tcW w:w="490" w:type="pct"/>
            <w:noWrap/>
            <w:hideMark/>
          </w:tcPr>
          <w:p w:rsidR="00B74B67" w:rsidRPr="00DD2C50" w:rsidRDefault="00B74B67" w:rsidP="00B74B67">
            <w:pPr>
              <w:pStyle w:val="ECCTabletext"/>
              <w:spacing w:before="60"/>
            </w:pPr>
            <w:r w:rsidRPr="00DD2C50">
              <w:t>26.1</w:t>
            </w:r>
          </w:p>
        </w:tc>
        <w:tc>
          <w:tcPr>
            <w:tcW w:w="490" w:type="pct"/>
            <w:noWrap/>
            <w:hideMark/>
          </w:tcPr>
          <w:p w:rsidR="00B74B67" w:rsidRPr="00DD2C50" w:rsidRDefault="00B74B67" w:rsidP="00B74B67">
            <w:pPr>
              <w:pStyle w:val="ECCTabletext"/>
              <w:spacing w:before="60"/>
            </w:pPr>
            <w:r w:rsidRPr="00DD2C50">
              <w:t>33.8</w:t>
            </w:r>
          </w:p>
        </w:tc>
        <w:tc>
          <w:tcPr>
            <w:tcW w:w="490" w:type="pct"/>
            <w:noWrap/>
            <w:hideMark/>
          </w:tcPr>
          <w:p w:rsidR="00B74B67" w:rsidRPr="00DD2C50" w:rsidRDefault="00B74B67" w:rsidP="00B74B67">
            <w:pPr>
              <w:pStyle w:val="ECCTabletext"/>
              <w:spacing w:before="60"/>
            </w:pPr>
            <w:r w:rsidRPr="00DD2C50">
              <w:t>21.7</w:t>
            </w:r>
          </w:p>
        </w:tc>
      </w:tr>
    </w:tbl>
    <w:p w:rsidR="00B74B67" w:rsidRPr="00DD2C50" w:rsidRDefault="00B74B67" w:rsidP="00B74B67">
      <w:pPr>
        <w:rPr>
          <w:rStyle w:val="ECCParagraph"/>
        </w:rPr>
      </w:pPr>
      <w:r w:rsidRPr="00DD2C50">
        <w:rPr>
          <w:rStyle w:val="ECCParagraph"/>
        </w:rPr>
        <w:t>Even with these worst-case assumptions there would be more than 20 dB margin with regard to the EESS (passive) protection criterion.</w:t>
      </w:r>
    </w:p>
    <w:p w:rsidR="00B74B67" w:rsidRPr="00A94D98" w:rsidRDefault="00B74B67" w:rsidP="006B419D">
      <w:pPr>
        <w:pStyle w:val="ECCAnnexheading3"/>
      </w:pPr>
      <w:bookmarkStart w:id="434" w:name="_Toc504563309"/>
      <w:bookmarkStart w:id="435" w:name="_Toc505080018"/>
      <w:bookmarkStart w:id="436" w:name="_Toc536700404"/>
      <w:r w:rsidRPr="00A94D98">
        <w:lastRenderedPageBreak/>
        <w:t>Study 2: Assessment of Impact on METEOR-M passive sensor</w:t>
      </w:r>
      <w:bookmarkEnd w:id="434"/>
      <w:bookmarkEnd w:id="435"/>
      <w:bookmarkEnd w:id="436"/>
    </w:p>
    <w:p w:rsidR="00B74B67" w:rsidRPr="000D7D51" w:rsidRDefault="00B74B67" w:rsidP="006B419D">
      <w:pPr>
        <w:pStyle w:val="ECCAnnexheading4"/>
      </w:pPr>
      <w:bookmarkStart w:id="437" w:name="_Toc504563310"/>
      <w:bookmarkStart w:id="438" w:name="_Toc505080019"/>
      <w:bookmarkStart w:id="439" w:name="_Toc536700405"/>
      <w:r w:rsidRPr="000D7D51">
        <w:t>Interference scenarios</w:t>
      </w:r>
      <w:bookmarkEnd w:id="437"/>
      <w:bookmarkEnd w:id="438"/>
      <w:bookmarkEnd w:id="439"/>
      <w:r w:rsidRPr="000D7D51">
        <w:t xml:space="preserve"> </w:t>
      </w:r>
    </w:p>
    <w:p w:rsidR="00B74B67" w:rsidRPr="00CD312E" w:rsidRDefault="00B74B67" w:rsidP="00B74B67">
      <w:pPr>
        <w:rPr>
          <w:rStyle w:val="ECCParagraph"/>
        </w:rPr>
      </w:pPr>
      <w:r w:rsidRPr="00DD2C50">
        <w:rPr>
          <w:rStyle w:val="ECCParagraph"/>
        </w:rPr>
        <w:t>The following interference scenarios were considered in assessment of impact from FSS satellites:</w:t>
      </w:r>
    </w:p>
    <w:p w:rsidR="00B74B67" w:rsidRPr="00DD2C50" w:rsidRDefault="00B74B67" w:rsidP="00B74B67">
      <w:pPr>
        <w:pStyle w:val="ECCBulletsLv1"/>
      </w:pPr>
      <w:r w:rsidRPr="00DD2C50">
        <w:t xml:space="preserve">Aggregated interference from FSS satellites </w:t>
      </w:r>
      <w:r w:rsidRPr="00BB37C5">
        <w:t>mentioned in this Annex</w:t>
      </w:r>
      <w:r w:rsidRPr="00DD2C50">
        <w:t>, resulting from unwanted emissions in 10.6-10.7 GHz, is received through far side</w:t>
      </w:r>
      <w:r>
        <w:t xml:space="preserve"> </w:t>
      </w:r>
      <w:r w:rsidRPr="00DD2C50">
        <w:t>lobes and back</w:t>
      </w:r>
      <w:r>
        <w:t xml:space="preserve"> </w:t>
      </w:r>
      <w:r w:rsidRPr="00DD2C50">
        <w:t>lobes of the main antenna of the passive instrument;</w:t>
      </w:r>
    </w:p>
    <w:p w:rsidR="00B74B67" w:rsidRPr="00DD2C50" w:rsidRDefault="00B74B67" w:rsidP="00B74B67">
      <w:pPr>
        <w:pStyle w:val="ECCBulletsLv1"/>
      </w:pPr>
      <w:r w:rsidRPr="00DD2C50">
        <w:t xml:space="preserve">Aggregated interference from FSS satellites </w:t>
      </w:r>
      <w:r w:rsidRPr="00BB37C5">
        <w:t>mentioned in this Annex</w:t>
      </w:r>
      <w:r w:rsidRPr="00DD2C50">
        <w:t>, resulting from unwanted emissions in 10.6-10.7 GHz, is received through main beam of the cold calibration channel antenna of the passive instrument.</w:t>
      </w:r>
    </w:p>
    <w:p w:rsidR="00B74B67" w:rsidRPr="000D7D51" w:rsidRDefault="00B74B67" w:rsidP="00DB0902">
      <w:pPr>
        <w:pStyle w:val="ECCAnnexheading4"/>
      </w:pPr>
      <w:bookmarkStart w:id="440" w:name="_Toc504563311"/>
      <w:bookmarkStart w:id="441" w:name="_Toc505080020"/>
      <w:bookmarkStart w:id="442" w:name="_Toc536700406"/>
      <w:bookmarkStart w:id="443" w:name="_Ref536704529"/>
      <w:r w:rsidRPr="000D7D51">
        <w:t>Initial data and assumptions of the study</w:t>
      </w:r>
      <w:bookmarkEnd w:id="440"/>
      <w:bookmarkEnd w:id="441"/>
      <w:bookmarkEnd w:id="442"/>
      <w:bookmarkEnd w:id="443"/>
    </w:p>
    <w:p w:rsidR="00B74B67" w:rsidRPr="00CD312E" w:rsidRDefault="00B74B67" w:rsidP="00B74B67">
      <w:pPr>
        <w:rPr>
          <w:rStyle w:val="ECCParagraph"/>
        </w:rPr>
      </w:pPr>
      <w:r w:rsidRPr="00DD2C50">
        <w:rPr>
          <w:rStyle w:val="ECCParagraph"/>
        </w:rPr>
        <w:t xml:space="preserve">The OneWeb NGSO satellite constellation is to be modelled based on orbit parameters, provided in section </w:t>
      </w:r>
      <w:r>
        <w:rPr>
          <w:rStyle w:val="ECCParagraph"/>
        </w:rPr>
        <w:t>4.1</w:t>
      </w:r>
      <w:r w:rsidRPr="00DD2C50">
        <w:rPr>
          <w:rStyle w:val="ECCParagraph"/>
        </w:rPr>
        <w:t xml:space="preserve">. All four beams per satellite, employing 10.7-10.95 GHz band, are assumed to be active. A maximum unwanted emission e.i.r.p. of -5 dBW in the 100 MHz is assumed for OneWeb NGSO satellites. For all OneWeb satellites, the relative gain pattern from section 4.1 was used (Table 4). The Meteor-M satellite antennas (primary antenna and secondary antenna for cold calibration channel) are calculated according to </w:t>
      </w:r>
      <w:r w:rsidR="00423087">
        <w:rPr>
          <w:rStyle w:val="ECCParagraph"/>
        </w:rPr>
        <w:t>R</w:t>
      </w:r>
      <w:r w:rsidR="00423087" w:rsidRPr="00DD2C50">
        <w:rPr>
          <w:rStyle w:val="ECCParagraph"/>
        </w:rPr>
        <w:t xml:space="preserve">ecommendation </w:t>
      </w:r>
      <w:r w:rsidR="00423087">
        <w:rPr>
          <w:rStyle w:val="ECCParagraph"/>
        </w:rPr>
        <w:t xml:space="preserve">ITU-R </w:t>
      </w:r>
      <w:r w:rsidRPr="00DD2C50">
        <w:rPr>
          <w:rStyle w:val="ECCParagraph"/>
        </w:rPr>
        <w:t>RS.1813</w:t>
      </w:r>
      <w:r>
        <w:rPr>
          <w:rStyle w:val="ECCParagraph"/>
        </w:rPr>
        <w:t xml:space="preserve"> </w:t>
      </w:r>
      <w:r>
        <w:rPr>
          <w:rStyle w:val="ECCParagraph"/>
        </w:rPr>
        <w:fldChar w:fldCharType="begin"/>
      </w:r>
      <w:r>
        <w:rPr>
          <w:rStyle w:val="ECCParagraph"/>
        </w:rPr>
        <w:instrText xml:space="preserve"> REF _Ref529528425 \r \h </w:instrText>
      </w:r>
      <w:r>
        <w:rPr>
          <w:rStyle w:val="ECCParagraph"/>
        </w:rPr>
      </w:r>
      <w:r>
        <w:rPr>
          <w:rStyle w:val="ECCParagraph"/>
        </w:rPr>
        <w:fldChar w:fldCharType="separate"/>
      </w:r>
      <w:r w:rsidR="005101EF">
        <w:rPr>
          <w:rStyle w:val="ECCParagraph"/>
        </w:rPr>
        <w:t>[24]</w:t>
      </w:r>
      <w:r>
        <w:rPr>
          <w:rStyle w:val="ECCParagraph"/>
        </w:rPr>
        <w:fldChar w:fldCharType="end"/>
      </w:r>
      <w:r w:rsidRPr="00DD2C50">
        <w:rPr>
          <w:rStyle w:val="ECCParagraph"/>
        </w:rPr>
        <w:t xml:space="preserve">. </w:t>
      </w:r>
    </w:p>
    <w:p w:rsidR="00B74B67" w:rsidRPr="00DD2C50" w:rsidRDefault="00B74B67" w:rsidP="00B74B67">
      <w:pPr>
        <w:rPr>
          <w:rStyle w:val="ECCParagraph"/>
        </w:rPr>
      </w:pPr>
      <w:r w:rsidRPr="00DD2C50">
        <w:rPr>
          <w:rStyle w:val="ECCParagraph"/>
        </w:rPr>
        <w:t>The main beam of Meteor-M satellites has a scanning sector 105 degrees wide (angle alpha changing from 165 to 270 degrees, off-nadir pointing angle beta is 53.3 degrees), scan period is 2.5 seconds. Secondary antenna for cold calibration channel has a fixed pointing, with orientation angle alpha of 315 degrees and orientation angle beta of 90 degrees. Protection criterion of -168 dBW</w:t>
      </w:r>
      <w:proofErr w:type="gramStart"/>
      <w:r w:rsidRPr="00DD2C50">
        <w:rPr>
          <w:rStyle w:val="ECCParagraph"/>
        </w:rPr>
        <w:t>/(</w:t>
      </w:r>
      <w:proofErr w:type="gramEnd"/>
      <w:r w:rsidRPr="00DD2C50">
        <w:rPr>
          <w:rStyle w:val="ECCParagraph"/>
        </w:rPr>
        <w:t>100 MHz) not to be exceeded for more than 0.1% of time was used for Meteor-M satellite passive sensors. It should be noted that this protection criterion is related only to data accuracy and reliability and is not considering possible hardware damage.</w:t>
      </w:r>
    </w:p>
    <w:p w:rsidR="00B74B67" w:rsidRPr="000D7D51" w:rsidRDefault="00B74B67" w:rsidP="00C60573">
      <w:pPr>
        <w:pStyle w:val="ECCAnnexheading4"/>
      </w:pPr>
      <w:bookmarkStart w:id="444" w:name="_Toc504563312"/>
      <w:bookmarkStart w:id="445" w:name="_Toc505080021"/>
      <w:bookmarkStart w:id="446" w:name="_Toc536700407"/>
      <w:r w:rsidRPr="000D7D51">
        <w:t>Simulation results</w:t>
      </w:r>
      <w:bookmarkEnd w:id="444"/>
      <w:bookmarkEnd w:id="445"/>
      <w:bookmarkEnd w:id="446"/>
    </w:p>
    <w:p w:rsidR="00B74B67" w:rsidRPr="00CD312E" w:rsidRDefault="00B74B67" w:rsidP="00B74B67">
      <w:pPr>
        <w:rPr>
          <w:rStyle w:val="ECCParagraph"/>
        </w:rPr>
      </w:pPr>
      <w:r w:rsidRPr="00DD2C50">
        <w:rPr>
          <w:rStyle w:val="ECCParagraph"/>
        </w:rPr>
        <w:t xml:space="preserve">Considering information provided in sections </w:t>
      </w:r>
      <w:r w:rsidR="00C60573">
        <w:rPr>
          <w:rStyle w:val="ECCParagraph"/>
        </w:rPr>
        <w:fldChar w:fldCharType="begin"/>
      </w:r>
      <w:r w:rsidR="00C60573">
        <w:rPr>
          <w:rStyle w:val="ECCParagraph"/>
        </w:rPr>
        <w:instrText xml:space="preserve"> REF _Ref536704494 \r \h </w:instrText>
      </w:r>
      <w:r w:rsidR="00C60573">
        <w:rPr>
          <w:rStyle w:val="ECCParagraph"/>
        </w:rPr>
      </w:r>
      <w:r w:rsidR="00C60573">
        <w:rPr>
          <w:rStyle w:val="ECCParagraph"/>
        </w:rPr>
        <w:fldChar w:fldCharType="separate"/>
      </w:r>
      <w:r w:rsidR="00B278AC">
        <w:rPr>
          <w:rStyle w:val="ECCParagraph"/>
        </w:rPr>
        <w:t>A1.1</w:t>
      </w:r>
      <w:r w:rsidR="00C60573">
        <w:rPr>
          <w:rStyle w:val="ECCParagraph"/>
        </w:rPr>
        <w:fldChar w:fldCharType="end"/>
      </w:r>
      <w:r w:rsidR="002C27EA">
        <w:rPr>
          <w:rStyle w:val="ECCParagraph"/>
        </w:rPr>
        <w:t xml:space="preserve"> </w:t>
      </w:r>
      <w:r w:rsidRPr="00DD2C50">
        <w:rPr>
          <w:rStyle w:val="ECCParagraph"/>
        </w:rPr>
        <w:t xml:space="preserve">and </w:t>
      </w:r>
      <w:r w:rsidR="00C60573">
        <w:rPr>
          <w:rStyle w:val="ECCParagraph"/>
        </w:rPr>
        <w:fldChar w:fldCharType="begin"/>
      </w:r>
      <w:r w:rsidR="00C60573">
        <w:rPr>
          <w:rStyle w:val="ECCParagraph"/>
        </w:rPr>
        <w:instrText xml:space="preserve"> REF _Ref536704529 \r \h </w:instrText>
      </w:r>
      <w:r w:rsidR="00C60573">
        <w:rPr>
          <w:rStyle w:val="ECCParagraph"/>
        </w:rPr>
      </w:r>
      <w:r w:rsidR="00C60573">
        <w:rPr>
          <w:rStyle w:val="ECCParagraph"/>
        </w:rPr>
        <w:fldChar w:fldCharType="separate"/>
      </w:r>
      <w:r w:rsidR="00B278AC">
        <w:rPr>
          <w:rStyle w:val="ECCParagraph"/>
        </w:rPr>
        <w:t>A1.4.2.2</w:t>
      </w:r>
      <w:r w:rsidR="00C60573">
        <w:rPr>
          <w:rStyle w:val="ECCParagraph"/>
        </w:rPr>
        <w:fldChar w:fldCharType="end"/>
      </w:r>
      <w:r w:rsidRPr="00DD2C50">
        <w:rPr>
          <w:rStyle w:val="ECCParagraph"/>
        </w:rPr>
        <w:t>, dynamic studies were carried out by simulating OneWeb constellation with one Meteor-M satellite. Taking into account 2.5 second scan period of Meteor-3M primary sensor antenna, time step of 0.1 second was used for the first interference scenario (interference into main beam through side</w:t>
      </w:r>
      <w:r>
        <w:rPr>
          <w:rStyle w:val="ECCParagraph"/>
        </w:rPr>
        <w:t xml:space="preserve"> </w:t>
      </w:r>
      <w:r w:rsidRPr="00DD2C50">
        <w:rPr>
          <w:rStyle w:val="ECCParagraph"/>
        </w:rPr>
        <w:t>lobes). For the second interference scenario (interference into cold calibration channel), a time step of one second was used. Due to the relation between the orbital periods of OneWeb and Meteor M satellites, it is preferable to run the simulation during at least ten times more than Meteor-3M orbital period (36 Hours).</w:t>
      </w:r>
    </w:p>
    <w:p w:rsidR="00B74B67" w:rsidRPr="00DD2C50" w:rsidRDefault="00B74B67" w:rsidP="00B74B67">
      <w:pPr>
        <w:rPr>
          <w:rStyle w:val="ECCParagraph"/>
        </w:rPr>
      </w:pPr>
      <w:r w:rsidRPr="00DD2C50">
        <w:rPr>
          <w:rStyle w:val="ECCParagraph"/>
        </w:rPr>
        <w:t xml:space="preserve">For the first interference scenario, a peak interference of -177.9 dBW/100 MHz was recorded, which is about 10 dB lower than protection criterion and therefore should only be considered when interference from GSO systems is close to the threshold level. Maximum aggregate interference from GSO FSS constellation reached </w:t>
      </w:r>
      <w:proofErr w:type="gramStart"/>
      <w:r w:rsidRPr="00DD2C50">
        <w:rPr>
          <w:rStyle w:val="ECCParagraph"/>
        </w:rPr>
        <w:t>-173.8 dBW/100 MHz,</w:t>
      </w:r>
      <w:proofErr w:type="gramEnd"/>
      <w:r w:rsidRPr="00DD2C50">
        <w:rPr>
          <w:rStyle w:val="ECCParagraph"/>
        </w:rPr>
        <w:t xml:space="preserve"> which in total is around – 172.4 dBW/100 MHz.</w:t>
      </w:r>
    </w:p>
    <w:p w:rsidR="00B74B67" w:rsidRPr="00DD2C50" w:rsidRDefault="00B74B67" w:rsidP="00B74B67">
      <w:pPr>
        <w:rPr>
          <w:rStyle w:val="ECCParagraph"/>
        </w:rPr>
      </w:pPr>
      <w:r w:rsidRPr="00DD2C50">
        <w:rPr>
          <w:rStyle w:val="ECCParagraph"/>
        </w:rPr>
        <w:t xml:space="preserve">On the other hand, interference into cold calibration channel is exceeding </w:t>
      </w:r>
      <w:proofErr w:type="gramStart"/>
      <w:r w:rsidRPr="00DD2C50">
        <w:rPr>
          <w:rStyle w:val="ECCParagraph"/>
        </w:rPr>
        <w:t>-166 dBW/100 MHz</w:t>
      </w:r>
      <w:proofErr w:type="gramEnd"/>
      <w:r w:rsidRPr="00DD2C50">
        <w:rPr>
          <w:rStyle w:val="ECCParagraph"/>
        </w:rPr>
        <w:t xml:space="preserve"> for 6.7% of time and interference level of -168 dBW/100 MHz is exceeded in 13.5% of time. Peak interference in this case will be </w:t>
      </w:r>
      <w:proofErr w:type="gramStart"/>
      <w:r w:rsidRPr="00DD2C50">
        <w:rPr>
          <w:rStyle w:val="ECCParagraph"/>
        </w:rPr>
        <w:t>-160.8 dBW/100 MHz, which may lead to significant degradation of measurements</w:t>
      </w:r>
      <w:proofErr w:type="gramEnd"/>
      <w:r w:rsidRPr="00DD2C50">
        <w:rPr>
          <w:rStyle w:val="ECCParagraph"/>
        </w:rPr>
        <w:t>. It should be noted that by changing maximum unwanted emission e.i.r.p. from -5 dBW to -34.9 dBW (thus disabling channel one) in the 100 MHz will change peak interference to -190.7 dBW/100 MHz, which will be enough to comply with protection criteria on standalone basis.</w:t>
      </w:r>
    </w:p>
    <w:p w:rsidR="00B74B67" w:rsidRPr="000D7D51" w:rsidRDefault="00B74B67" w:rsidP="00CE000F">
      <w:pPr>
        <w:pStyle w:val="ECCAnnexheading3"/>
      </w:pPr>
      <w:bookmarkStart w:id="447" w:name="_Toc504563313"/>
      <w:bookmarkStart w:id="448" w:name="_Toc505080022"/>
      <w:bookmarkStart w:id="449" w:name="_Toc536700408"/>
      <w:bookmarkStart w:id="450" w:name="_Hlk501444505"/>
      <w:r w:rsidRPr="000D7D51">
        <w:t>Conclusion</w:t>
      </w:r>
      <w:bookmarkEnd w:id="447"/>
      <w:bookmarkEnd w:id="448"/>
      <w:bookmarkEnd w:id="449"/>
    </w:p>
    <w:p w:rsidR="00B74B67" w:rsidRPr="00CD312E" w:rsidRDefault="00B74B67" w:rsidP="00B74B67">
      <w:pPr>
        <w:rPr>
          <w:rStyle w:val="ECCParagraph"/>
        </w:rPr>
      </w:pPr>
      <w:r w:rsidRPr="00DD2C50">
        <w:rPr>
          <w:rStyle w:val="ECCParagraph"/>
        </w:rPr>
        <w:t>Meeting the epfd protection criterion for the protection of radio astronomy in the band 10.6-10.7 GHz leads to unwanted emission e.i.r.p. limits applied for the OneWeb satellites. Meeting these unwanted emission e.i.r.p. limits in vicinity of EESS satellites is also sufficient for the protection of passive sensors and no additional constraint for this system would be needed to ensure compatibility with EESS (passive) in the band 10.6-</w:t>
      </w:r>
      <w:r w:rsidRPr="00DD2C50">
        <w:rPr>
          <w:rStyle w:val="ECCParagraph"/>
        </w:rPr>
        <w:lastRenderedPageBreak/>
        <w:t>10.7 GHz. As the level of filtering for the channel adjacent to the passive band (channel 1) is currently not sufficient for the OneWeb constellation, this requires either to improve filtering, or the deactivation of this channel when in visibility of the EESS (passive) satellite. If other means, different from disabling channel one, are used to ensure protection of RAS, additional studies should be carried out to check compatibility between OneWeb and EESS (passive) systems.</w:t>
      </w:r>
    </w:p>
    <w:p w:rsidR="00B74B67" w:rsidRPr="00DD2C50" w:rsidRDefault="00B74B67" w:rsidP="00B74B67">
      <w:r w:rsidRPr="00DD2C50">
        <w:rPr>
          <w:rStyle w:val="ECCParagraph"/>
        </w:rPr>
        <w:t xml:space="preserve">For a different NGSO FSS system, the particular satellite antenna characteristics should be considered in order to deduce the e.i.r.p. limitations allowing the EESS protection in the 10.6-10.7 GHz band; therefore, the results in this section are not transposable to other NGSO FSS systems. If another FSS NGSO system is considered to operate in this band, new analyses should be carried out, including the aggregate effect of the NGSO and GSO systems. </w:t>
      </w:r>
    </w:p>
    <w:p w:rsidR="00B74B67" w:rsidRPr="000D7D51" w:rsidRDefault="00B74B67" w:rsidP="000D7D51">
      <w:pPr>
        <w:pStyle w:val="ECCAnnexheading2"/>
        <w:rPr>
          <w:lang w:val="en-GB"/>
        </w:rPr>
      </w:pPr>
      <w:bookmarkStart w:id="451" w:name="_Toc477331923"/>
      <w:bookmarkStart w:id="452" w:name="_Ref493091055"/>
      <w:bookmarkStart w:id="453" w:name="_Toc504563314"/>
      <w:bookmarkStart w:id="454" w:name="_Toc505080023"/>
      <w:bookmarkStart w:id="455" w:name="_Toc536700409"/>
      <w:bookmarkEnd w:id="450"/>
      <w:r w:rsidRPr="000D7D51">
        <w:rPr>
          <w:caps w:val="0"/>
          <w:lang w:val="en-GB"/>
        </w:rPr>
        <w:t>Sharing between NGSO FSS Earth Station at fixed location and incumbent services in the band 14-14.5 GHz</w:t>
      </w:r>
      <w:bookmarkEnd w:id="451"/>
      <w:bookmarkEnd w:id="452"/>
      <w:bookmarkEnd w:id="453"/>
      <w:bookmarkEnd w:id="454"/>
      <w:bookmarkEnd w:id="455"/>
    </w:p>
    <w:p w:rsidR="00B74B67" w:rsidRPr="00CD312E" w:rsidRDefault="00B74B67" w:rsidP="006B419D">
      <w:pPr>
        <w:pStyle w:val="ECCAnnexheading3"/>
      </w:pPr>
      <w:bookmarkStart w:id="456" w:name="_Toc477331924"/>
      <w:bookmarkStart w:id="457" w:name="_Toc504563315"/>
      <w:bookmarkStart w:id="458" w:name="_Toc505080024"/>
      <w:bookmarkStart w:id="459" w:name="_Toc536700410"/>
      <w:r w:rsidRPr="00CD312E">
        <w:t>Sharing with Fixed Service in the band 14.25-14.5 GHz</w:t>
      </w:r>
      <w:bookmarkEnd w:id="456"/>
      <w:bookmarkEnd w:id="457"/>
      <w:bookmarkEnd w:id="458"/>
      <w:bookmarkEnd w:id="459"/>
    </w:p>
    <w:p w:rsidR="00B74B67" w:rsidRPr="006B419D" w:rsidRDefault="00B74B67" w:rsidP="006B419D">
      <w:pPr>
        <w:pStyle w:val="ECCAnnexheading4"/>
      </w:pPr>
      <w:bookmarkStart w:id="460" w:name="_Toc477331925"/>
      <w:bookmarkStart w:id="461" w:name="_Toc504563316"/>
      <w:bookmarkStart w:id="462" w:name="_Toc505080025"/>
      <w:bookmarkStart w:id="463" w:name="_Toc536700411"/>
      <w:r w:rsidRPr="006B419D">
        <w:t>Methodology</w:t>
      </w:r>
      <w:bookmarkEnd w:id="460"/>
      <w:bookmarkEnd w:id="461"/>
      <w:bookmarkEnd w:id="462"/>
      <w:bookmarkEnd w:id="463"/>
    </w:p>
    <w:p w:rsidR="00B74B67" w:rsidRPr="00CD312E" w:rsidRDefault="00B74B67" w:rsidP="00B74B67">
      <w:pPr>
        <w:rPr>
          <w:rStyle w:val="ECCParagraph"/>
        </w:rPr>
      </w:pPr>
      <w:r w:rsidRPr="00DD2C50">
        <w:rPr>
          <w:rStyle w:val="ECCParagraph"/>
        </w:rPr>
        <w:t xml:space="preserve">The methodology used in the study consists in determining an area around the FS station where any deployed FSS earth station will not be able to use one or several frequency channels overlapping with the channels used by the FS station. </w:t>
      </w:r>
    </w:p>
    <w:p w:rsidR="00B74B67" w:rsidRPr="00DD2C50" w:rsidRDefault="00B74B67" w:rsidP="00B74B67">
      <w:pPr>
        <w:rPr>
          <w:rStyle w:val="ECCParagraph"/>
        </w:rPr>
      </w:pPr>
      <w:r w:rsidRPr="00DD2C50">
        <w:rPr>
          <w:rStyle w:val="ECCParagraph"/>
        </w:rPr>
        <w:t>The propagation loss needed in order to meet the FS protection criterion (long-term and short-term) is given by:</w:t>
      </w:r>
    </w:p>
    <w:p w:rsidR="00B74B67" w:rsidRPr="00AA543F" w:rsidRDefault="00B74B67" w:rsidP="00B74B67">
      <w:pPr>
        <w:pStyle w:val="ECCFiguregraphcentered"/>
        <w:rPr>
          <w:lang w:val="en-GB"/>
        </w:rPr>
      </w:pPr>
      <m:oMath>
        <m:r>
          <w:rPr>
            <w:rFonts w:ascii="Cambria Math" w:hAnsi="Cambria Math"/>
            <w:lang w:val="en-GB"/>
          </w:rPr>
          <m:t>Lp</m:t>
        </m:r>
        <m:r>
          <m:rPr>
            <m:sty m:val="p"/>
          </m:rPr>
          <w:rPr>
            <w:rFonts w:ascii="Cambria Math" w:hAnsi="Cambria Math"/>
            <w:lang w:val="en-GB"/>
          </w:rPr>
          <m:t>=</m:t>
        </m:r>
        <m:r>
          <w:rPr>
            <w:rFonts w:ascii="Cambria Math" w:hAnsi="Cambria Math"/>
            <w:lang w:val="en-GB"/>
          </w:rPr>
          <m:t>e</m:t>
        </m:r>
        <m:r>
          <m:rPr>
            <m:sty m:val="p"/>
          </m:rPr>
          <w:rPr>
            <w:rFonts w:ascii="Cambria Math" w:hAnsi="Cambria Math"/>
            <w:lang w:val="en-GB"/>
          </w:rPr>
          <m:t>.</m:t>
        </m:r>
        <m:r>
          <w:rPr>
            <w:rFonts w:ascii="Cambria Math" w:hAnsi="Cambria Math"/>
            <w:lang w:val="en-GB"/>
          </w:rPr>
          <m:t>i</m:t>
        </m:r>
        <m:r>
          <m:rPr>
            <m:sty m:val="p"/>
          </m:rPr>
          <w:rPr>
            <w:rFonts w:ascii="Cambria Math" w:hAnsi="Cambria Math"/>
            <w:lang w:val="en-GB"/>
          </w:rPr>
          <m:t>.</m:t>
        </m:r>
        <m:r>
          <w:rPr>
            <w:rFonts w:ascii="Cambria Math" w:hAnsi="Cambria Math"/>
            <w:lang w:val="en-GB"/>
          </w:rPr>
          <m:t>r</m:t>
        </m:r>
        <m:r>
          <m:rPr>
            <m:sty m:val="p"/>
          </m:rPr>
          <w:rPr>
            <w:rFonts w:ascii="Cambria Math" w:hAnsi="Cambria Math"/>
            <w:lang w:val="en-GB"/>
          </w:rPr>
          <m:t>.</m:t>
        </m:r>
        <m:r>
          <w:rPr>
            <w:rFonts w:ascii="Cambria Math" w:hAnsi="Cambria Math"/>
            <w:lang w:val="en-GB"/>
          </w:rPr>
          <m:t>p</m:t>
        </m:r>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R</m:t>
            </m:r>
          </m:sub>
        </m:sSub>
        <m:r>
          <m:rPr>
            <m:sty m:val="p"/>
          </m:rPr>
          <w:rPr>
            <w:rFonts w:ascii="Cambria Math" w:hAnsi="Cambria Math"/>
            <w:lang w:val="en-GB"/>
          </w:rPr>
          <m:t>-</m:t>
        </m:r>
        <m:r>
          <w:rPr>
            <w:rFonts w:ascii="Cambria Math" w:hAnsi="Cambria Math"/>
            <w:lang w:val="en-GB"/>
          </w:rPr>
          <m:t>N</m:t>
        </m:r>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I</m:t>
            </m:r>
          </m:num>
          <m:den>
            <m:r>
              <w:rPr>
                <w:rFonts w:ascii="Cambria Math" w:hAnsi="Cambria Math"/>
                <w:lang w:val="en-GB"/>
              </w:rPr>
              <m:t>N</m:t>
            </m:r>
          </m:den>
        </m:f>
        <m:r>
          <m:rPr>
            <m:sty m:val="p"/>
          </m:rPr>
          <w:rPr>
            <w:rFonts w:ascii="Cambria Math" w:hAnsi="Cambria Math"/>
            <w:lang w:val="en-GB"/>
          </w:rPr>
          <m:t>+10log⁡</m:t>
        </m:r>
        <m:d>
          <m:dPr>
            <m:ctrlPr>
              <w:rPr>
                <w:rFonts w:ascii="Cambria Math" w:hAnsi="Cambria Math"/>
                <w:lang w:val="en-GB"/>
              </w:rPr>
            </m:ctrlPr>
          </m:dPr>
          <m:e>
            <m:f>
              <m:fPr>
                <m:ctrlPr>
                  <w:rPr>
                    <w:rFonts w:ascii="Cambria Math" w:hAnsi="Cambria Math"/>
                    <w:lang w:val="en-GB"/>
                  </w:rPr>
                </m:ctrlPr>
              </m:fPr>
              <m:num>
                <m:r>
                  <w:rPr>
                    <w:rFonts w:ascii="Cambria Math" w:hAnsi="Cambria Math"/>
                    <w:lang w:val="en-GB"/>
                  </w:rPr>
                  <m:t>B</m:t>
                </m:r>
              </m:num>
              <m:den>
                <m:r>
                  <m:rPr>
                    <m:sty m:val="p"/>
                  </m:rPr>
                  <w:rPr>
                    <w:rFonts w:ascii="Cambria Math" w:hAnsi="Cambria Math"/>
                    <w:lang w:val="en-GB"/>
                  </w:rPr>
                  <m:t>0.040</m:t>
                </m:r>
              </m:den>
            </m:f>
          </m:e>
        </m:d>
      </m:oMath>
      <w:r w:rsidRPr="00AA543F">
        <w:rPr>
          <w:lang w:val="en-GB"/>
        </w:rPr>
        <w:tab/>
      </w:r>
      <w:r w:rsidRPr="00AA543F">
        <w:rPr>
          <w:lang w:val="en-GB"/>
        </w:rPr>
        <w:tab/>
      </w:r>
      <w:r w:rsidRPr="00AA543F">
        <w:rPr>
          <w:lang w:val="en-GB"/>
        </w:rPr>
        <w:tab/>
      </w:r>
      <w:r w:rsidRPr="00AA543F">
        <w:rPr>
          <w:lang w:val="en-GB"/>
        </w:rPr>
        <w:tab/>
      </w:r>
      <w:r w:rsidRPr="00AA543F">
        <w:rPr>
          <w:lang w:val="en-GB"/>
        </w:rPr>
        <w:tab/>
        <w:t>(4)</w:t>
      </w:r>
    </w:p>
    <w:p w:rsidR="00B74B67" w:rsidRPr="00DD2C50" w:rsidRDefault="00B74B67" w:rsidP="00B74B67">
      <w:r w:rsidRPr="00DD2C50">
        <w:t>Where:</w:t>
      </w:r>
    </w:p>
    <w:p w:rsidR="00B74B67" w:rsidRPr="00DD2C50" w:rsidRDefault="00B74B67" w:rsidP="00B74B67">
      <w:pPr>
        <w:pStyle w:val="ECCBulletsLv1"/>
      </w:pPr>
      <w:proofErr w:type="spellStart"/>
      <w:r w:rsidRPr="00DD2C50">
        <w:t>Lp</w:t>
      </w:r>
      <w:proofErr w:type="spellEnd"/>
      <w:r w:rsidRPr="00DD2C50">
        <w:tab/>
        <w:t>:</w:t>
      </w:r>
      <w:r w:rsidRPr="00DD2C50">
        <w:tab/>
        <w:t>Propagation loss required (dB);</w:t>
      </w:r>
    </w:p>
    <w:p w:rsidR="00B74B67" w:rsidRPr="00DD2C50" w:rsidRDefault="00B74B67" w:rsidP="00B74B67">
      <w:pPr>
        <w:pStyle w:val="ECCBulletsLv1"/>
      </w:pPr>
      <w:r w:rsidRPr="00DD2C50">
        <w:t xml:space="preserve">e.i.r.p.: </w:t>
      </w:r>
      <w:r w:rsidRPr="00DD2C50">
        <w:tab/>
        <w:t>FSS ES e.i.r.p. towards the horizon (dBW/(40 kHz));</w:t>
      </w:r>
    </w:p>
    <w:p w:rsidR="00B74B67" w:rsidRPr="00DD2C50" w:rsidRDefault="00B74B67" w:rsidP="00B74B67">
      <w:pPr>
        <w:pStyle w:val="ECCBulletsLv1"/>
      </w:pPr>
      <w:r w:rsidRPr="00DD2C50">
        <w:t>GR:</w:t>
      </w:r>
      <w:r w:rsidRPr="00DD2C50">
        <w:tab/>
        <w:t>FS antenna gain towards the FSS earth station (dBi);</w:t>
      </w:r>
    </w:p>
    <w:p w:rsidR="00B74B67" w:rsidRPr="00AA543F" w:rsidRDefault="00B74B67" w:rsidP="00B74B67">
      <w:pPr>
        <w:pStyle w:val="ECCBulletsLv1"/>
      </w:pPr>
      <w:r w:rsidRPr="00AA543F">
        <w:t>N:</w:t>
      </w:r>
      <w:r w:rsidRPr="00AA543F">
        <w:tab/>
      </w:r>
      <w:r w:rsidRPr="00AA543F">
        <w:tab/>
        <w:t>FS Noise level (dBW);</w:t>
      </w:r>
    </w:p>
    <w:p w:rsidR="00B74B67" w:rsidRPr="00DD2C50" w:rsidRDefault="00B74B67" w:rsidP="00B74B67">
      <w:pPr>
        <w:pStyle w:val="ECCBulletsLv1"/>
      </w:pPr>
      <w:r w:rsidRPr="00DD2C50">
        <w:t>I/N:</w:t>
      </w:r>
      <w:r w:rsidRPr="00DD2C50">
        <w:tab/>
        <w:t>FS protection criterion (dB);</w:t>
      </w:r>
    </w:p>
    <w:p w:rsidR="00B74B67" w:rsidRPr="00DD2C50" w:rsidRDefault="00B74B67" w:rsidP="00B74B67">
      <w:pPr>
        <w:pStyle w:val="ECCBulletsLv1"/>
      </w:pPr>
      <w:r w:rsidRPr="00DD2C50">
        <w:t>B:</w:t>
      </w:r>
      <w:r w:rsidRPr="00DD2C50">
        <w:tab/>
      </w:r>
      <w:r w:rsidRPr="00DD2C50">
        <w:tab/>
        <w:t>FS reference bandwidth considered (e.g. 1 MHz).</w:t>
      </w:r>
    </w:p>
    <w:p w:rsidR="00B74B67" w:rsidRPr="00DD2C50" w:rsidRDefault="00B74B67" w:rsidP="00B74B67">
      <w:pPr>
        <w:rPr>
          <w:rStyle w:val="ECCParagraph"/>
        </w:rPr>
      </w:pPr>
      <w:r w:rsidRPr="00DD2C50">
        <w:rPr>
          <w:rStyle w:val="ECCParagraph"/>
        </w:rPr>
        <w:t xml:space="preserve">Once the required propagation loss is known, the corresponding distance can be determined using a propagation model. Recommendation ITU-R P.452-14 </w:t>
      </w:r>
      <w:r w:rsidR="000D7D51">
        <w:rPr>
          <w:rStyle w:val="ECCParagraph"/>
        </w:rPr>
        <w:fldChar w:fldCharType="begin"/>
      </w:r>
      <w:r w:rsidR="000D7D51">
        <w:rPr>
          <w:rStyle w:val="ECCParagraph"/>
        </w:rPr>
        <w:instrText xml:space="preserve"> REF _Ref536697612 \r \h </w:instrText>
      </w:r>
      <w:r w:rsidR="000D7D51">
        <w:rPr>
          <w:rStyle w:val="ECCParagraph"/>
        </w:rPr>
      </w:r>
      <w:r w:rsidR="000D7D51">
        <w:rPr>
          <w:rStyle w:val="ECCParagraph"/>
        </w:rPr>
        <w:fldChar w:fldCharType="separate"/>
      </w:r>
      <w:r w:rsidR="000D7D51">
        <w:rPr>
          <w:rStyle w:val="ECCParagraph"/>
        </w:rPr>
        <w:t>[5]</w:t>
      </w:r>
      <w:r w:rsidR="000D7D51">
        <w:rPr>
          <w:rStyle w:val="ECCParagraph"/>
        </w:rPr>
        <w:fldChar w:fldCharType="end"/>
      </w:r>
      <w:r w:rsidRPr="00DD2C50">
        <w:rPr>
          <w:rStyle w:val="ECCParagraph"/>
        </w:rPr>
        <w:t xml:space="preserve"> was used to this effect. The size of protection areas around FS stations needs to be determined on a case-by-case basis to take into account actual FSS, FS parameters and surrounding terrain. An example is given in section </w:t>
      </w:r>
      <w:r w:rsidRPr="00AD278F">
        <w:rPr>
          <w:rStyle w:val="ECCParagraph"/>
        </w:rPr>
        <w:fldChar w:fldCharType="begin"/>
      </w:r>
      <w:r w:rsidRPr="00DD2C50">
        <w:rPr>
          <w:rStyle w:val="ECCParagraph"/>
        </w:rPr>
        <w:instrText xml:space="preserve"> REF _Ref476053442 \r \h  \* MERGEFORMAT </w:instrText>
      </w:r>
      <w:r w:rsidRPr="00AD278F">
        <w:rPr>
          <w:rStyle w:val="ECCParagraph"/>
        </w:rPr>
      </w:r>
      <w:r w:rsidRPr="00AD278F">
        <w:rPr>
          <w:rStyle w:val="ECCParagraph"/>
        </w:rPr>
        <w:fldChar w:fldCharType="separate"/>
      </w:r>
      <w:r w:rsidRPr="00F60E71">
        <w:rPr>
          <w:rStyle w:val="ECCParagraph"/>
          <w:cs/>
        </w:rPr>
        <w:t>‎</w:t>
      </w:r>
      <w:r w:rsidR="002C27EA">
        <w:rPr>
          <w:rStyle w:val="ECCParagraph"/>
          <w:cs/>
        </w:rPr>
        <w:fldChar w:fldCharType="begin"/>
      </w:r>
      <w:r w:rsidR="002C27EA">
        <w:rPr>
          <w:rStyle w:val="ECCParagraph"/>
        </w:rPr>
        <w:instrText xml:space="preserve"> </w:instrText>
      </w:r>
      <w:r w:rsidR="002C27EA">
        <w:rPr>
          <w:rStyle w:val="ECCParagraph"/>
          <w:cs/>
        </w:rPr>
        <w:instrText>REF _Ref476053442 \r \h</w:instrText>
      </w:r>
      <w:r w:rsidR="002C27EA">
        <w:rPr>
          <w:rStyle w:val="ECCParagraph"/>
        </w:rPr>
        <w:instrText xml:space="preserve"> </w:instrText>
      </w:r>
      <w:r w:rsidR="002C27EA">
        <w:rPr>
          <w:rStyle w:val="ECCParagraph"/>
          <w:cs/>
        </w:rPr>
      </w:r>
      <w:r w:rsidR="002C27EA">
        <w:rPr>
          <w:rStyle w:val="ECCParagraph"/>
          <w:cs/>
        </w:rPr>
        <w:fldChar w:fldCharType="separate"/>
      </w:r>
      <w:r w:rsidR="002C27EA">
        <w:rPr>
          <w:rStyle w:val="ECCParagraph"/>
        </w:rPr>
        <w:t>A1.5.1.2</w:t>
      </w:r>
      <w:r w:rsidR="002C27EA">
        <w:rPr>
          <w:rStyle w:val="ECCParagraph"/>
          <w:cs/>
        </w:rPr>
        <w:fldChar w:fldCharType="end"/>
      </w:r>
      <w:r w:rsidRPr="00AD278F">
        <w:rPr>
          <w:rStyle w:val="ECCParagraph"/>
        </w:rPr>
        <w:fldChar w:fldCharType="end"/>
      </w:r>
      <w:r w:rsidRPr="00DD2C50">
        <w:rPr>
          <w:rStyle w:val="ECCParagraph"/>
        </w:rPr>
        <w:t xml:space="preserve"> for the FS station in </w:t>
      </w:r>
      <w:r w:rsidRPr="00AD278F">
        <w:rPr>
          <w:rStyle w:val="ECCParagraph"/>
        </w:rPr>
        <w:fldChar w:fldCharType="begin"/>
      </w:r>
      <w:r w:rsidRPr="00DD2C50">
        <w:rPr>
          <w:rStyle w:val="ECCParagraph"/>
        </w:rPr>
        <w:instrText xml:space="preserve"> REF _Ref475965166 \h  \* MERGEFORMAT </w:instrText>
      </w:r>
      <w:r w:rsidRPr="00AD278F">
        <w:rPr>
          <w:rStyle w:val="ECCParagraph"/>
        </w:rPr>
      </w:r>
      <w:r w:rsidRPr="00AD278F">
        <w:rPr>
          <w:rStyle w:val="ECCParagraph"/>
        </w:rPr>
        <w:fldChar w:fldCharType="separate"/>
      </w:r>
      <w:r w:rsidRPr="005137AD">
        <w:rPr>
          <w:rStyle w:val="ECCParagraph"/>
        </w:rPr>
        <w:t>Table 3</w:t>
      </w:r>
      <w:r w:rsidRPr="00AD278F">
        <w:rPr>
          <w:rStyle w:val="ECCParagraph"/>
        </w:rPr>
        <w:fldChar w:fldCharType="end"/>
      </w:r>
      <w:r w:rsidRPr="00DD2C50">
        <w:rPr>
          <w:rStyle w:val="ECCParagraph"/>
        </w:rPr>
        <w:t>. Considering a higher antenna gain would lead to a larger distance in-axis, but with a narrower area, whereas the consideration of a lower antenna gain would lead to a smaller distance in-axis, but widening the overall area.</w:t>
      </w:r>
    </w:p>
    <w:p w:rsidR="00B74B67" w:rsidRPr="000D7D51" w:rsidRDefault="00B74B67" w:rsidP="00DB0902">
      <w:pPr>
        <w:pStyle w:val="ECCAnnexheading4"/>
      </w:pPr>
      <w:bookmarkStart w:id="464" w:name="_Ref476053442"/>
      <w:bookmarkStart w:id="465" w:name="_Toc477331926"/>
      <w:bookmarkStart w:id="466" w:name="_Toc504563317"/>
      <w:bookmarkStart w:id="467" w:name="_Toc505080026"/>
      <w:bookmarkStart w:id="468" w:name="_Toc536700412"/>
      <w:r w:rsidRPr="006B419D">
        <w:t>Results</w:t>
      </w:r>
      <w:bookmarkEnd w:id="464"/>
      <w:bookmarkEnd w:id="465"/>
      <w:bookmarkEnd w:id="466"/>
      <w:bookmarkEnd w:id="467"/>
      <w:bookmarkEnd w:id="468"/>
    </w:p>
    <w:p w:rsidR="00B74B67" w:rsidRPr="00CD312E" w:rsidRDefault="00B74B67" w:rsidP="00B74B67">
      <w:pPr>
        <w:rPr>
          <w:rStyle w:val="ECCParagraph"/>
        </w:rPr>
      </w:pPr>
      <w:r w:rsidRPr="00DD2C50">
        <w:rPr>
          <w:rStyle w:val="ECCParagraph"/>
        </w:rPr>
        <w:t xml:space="preserve">For the FS system in </w:t>
      </w:r>
      <w:r w:rsidRPr="00AD278F">
        <w:rPr>
          <w:rStyle w:val="ECCParagraph"/>
        </w:rPr>
        <w:fldChar w:fldCharType="begin"/>
      </w:r>
      <w:r w:rsidRPr="00DD2C50">
        <w:rPr>
          <w:rStyle w:val="ECCParagraph"/>
        </w:rPr>
        <w:instrText xml:space="preserve"> REF _Ref475965166 \h  \* MERGEFORMAT </w:instrText>
      </w:r>
      <w:r w:rsidRPr="00AD278F">
        <w:rPr>
          <w:rStyle w:val="ECCParagraph"/>
        </w:rPr>
      </w:r>
      <w:r w:rsidRPr="00AD278F">
        <w:rPr>
          <w:rStyle w:val="ECCParagraph"/>
        </w:rPr>
        <w:fldChar w:fldCharType="separate"/>
      </w:r>
      <w:r w:rsidRPr="005137AD">
        <w:rPr>
          <w:rStyle w:val="ECCParagraph"/>
        </w:rPr>
        <w:t>Table 3</w:t>
      </w:r>
      <w:r w:rsidRPr="00AD278F">
        <w:rPr>
          <w:rStyle w:val="ECCParagraph"/>
        </w:rPr>
        <w:fldChar w:fldCharType="end"/>
      </w:r>
      <w:r w:rsidRPr="00DD2C50">
        <w:rPr>
          <w:rStyle w:val="ECCParagraph"/>
        </w:rPr>
        <w:t xml:space="preserve">, the propagation loss required is 148 dB, with a percentage of time of either 0.0119% or 0.00027% depending on the considered short-term protection criterion (see section </w:t>
      </w:r>
      <w:r w:rsidRPr="00AD278F">
        <w:rPr>
          <w:rStyle w:val="ECCParagraph"/>
        </w:rPr>
        <w:fldChar w:fldCharType="begin"/>
      </w:r>
      <w:r w:rsidRPr="00DD2C50">
        <w:rPr>
          <w:rStyle w:val="ECCParagraph"/>
        </w:rPr>
        <w:instrText xml:space="preserve"> REF _Ref493152998 \r \h  \* MERGEFORMAT </w:instrText>
      </w:r>
      <w:r w:rsidRPr="00AD278F">
        <w:rPr>
          <w:rStyle w:val="ECCParagraph"/>
        </w:rPr>
      </w:r>
      <w:r w:rsidRPr="00AD278F">
        <w:rPr>
          <w:rStyle w:val="ECCParagraph"/>
        </w:rPr>
        <w:fldChar w:fldCharType="separate"/>
      </w:r>
      <w:r>
        <w:rPr>
          <w:rStyle w:val="ECCParagraph"/>
        </w:rPr>
        <w:t>4.1.2</w:t>
      </w:r>
      <w:r w:rsidRPr="00AD278F">
        <w:rPr>
          <w:rStyle w:val="ECCParagraph"/>
        </w:rPr>
        <w:fldChar w:fldCharType="end"/>
      </w:r>
      <w:r w:rsidRPr="00DD2C50">
        <w:rPr>
          <w:rStyle w:val="ECCParagraph"/>
        </w:rPr>
        <w:t xml:space="preserve">). </w:t>
      </w:r>
    </w:p>
    <w:p w:rsidR="00B74B67" w:rsidRPr="00DD2C50" w:rsidRDefault="00B74B67" w:rsidP="00B74B67">
      <w:pPr>
        <w:rPr>
          <w:rStyle w:val="ECCParagraph"/>
        </w:rPr>
      </w:pPr>
      <w:r w:rsidRPr="00DD2C50">
        <w:rPr>
          <w:rStyle w:val="ECCParagraph"/>
        </w:rPr>
        <w:t>The minimum propagation loss becomes 177 dB with a percentage of time of 20% with regard to the long-term protection criterion.</w:t>
      </w:r>
    </w:p>
    <w:p w:rsidR="00B74B67" w:rsidRPr="00DD2C50" w:rsidRDefault="00B74B67" w:rsidP="00B74B67">
      <w:r w:rsidRPr="00AD278F">
        <w:rPr>
          <w:rStyle w:val="ECCParagraph"/>
        </w:rPr>
        <w:fldChar w:fldCharType="begin"/>
      </w:r>
      <w:r w:rsidRPr="00DD2C50">
        <w:rPr>
          <w:rStyle w:val="ECCParagraph"/>
        </w:rPr>
        <w:instrText xml:space="preserve"> REF _Ref467137309 \h  \* MERGEFORMAT </w:instrText>
      </w:r>
      <w:r w:rsidRPr="00AD278F">
        <w:rPr>
          <w:rStyle w:val="ECCParagraph"/>
        </w:rPr>
      </w:r>
      <w:r w:rsidRPr="00AD278F">
        <w:rPr>
          <w:rStyle w:val="ECCParagraph"/>
        </w:rPr>
        <w:fldChar w:fldCharType="separate"/>
      </w:r>
      <w:r w:rsidRPr="00CD312E">
        <w:t xml:space="preserve">Figure </w:t>
      </w:r>
      <w:r>
        <w:rPr>
          <w:noProof/>
        </w:rPr>
        <w:t>18</w:t>
      </w:r>
      <w:r w:rsidRPr="00AD278F">
        <w:rPr>
          <w:rStyle w:val="ECCParagraph"/>
        </w:rPr>
        <w:fldChar w:fldCharType="end"/>
      </w:r>
      <w:r w:rsidRPr="00DD2C50">
        <w:rPr>
          <w:rStyle w:val="ECCParagraph"/>
        </w:rPr>
        <w:t xml:space="preserve"> shows the propagation loss calculated using the Recommendation ITU-R P.452-14 as a function of the separation distance. The receiver location is in United Kingdom (-1° longitude and 52° latitude)</w:t>
      </w:r>
      <w:r w:rsidRPr="00DD2C50">
        <w:t>.</w:t>
      </w:r>
    </w:p>
    <w:p w:rsidR="00B74B67" w:rsidRPr="00DD2C50" w:rsidRDefault="00B74B67" w:rsidP="00B74B67">
      <w:r w:rsidRPr="00010770">
        <w:rPr>
          <w:noProof/>
          <w:lang w:val="da-DK" w:eastAsia="da-DK"/>
        </w:rPr>
        <w:lastRenderedPageBreak/>
        <w:drawing>
          <wp:inline distT="0" distB="0" distL="0" distR="0" wp14:anchorId="5347424C" wp14:editId="6FC736B2">
            <wp:extent cx="6120765" cy="2842260"/>
            <wp:effectExtent l="0" t="0" r="0" b="0"/>
            <wp:docPr id="308"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ropagation loss fixed.jpg"/>
                    <pic:cNvPicPr/>
                  </pic:nvPicPr>
                  <pic:blipFill>
                    <a:blip r:embed="rId26"/>
                    <a:stretch>
                      <a:fillRect/>
                    </a:stretch>
                  </pic:blipFill>
                  <pic:spPr>
                    <a:xfrm>
                      <a:off x="0" y="0"/>
                      <a:ext cx="6120765" cy="2842260"/>
                    </a:xfrm>
                    <a:prstGeom prst="rect">
                      <a:avLst/>
                    </a:prstGeom>
                  </pic:spPr>
                </pic:pic>
              </a:graphicData>
            </a:graphic>
          </wp:inline>
        </w:drawing>
      </w:r>
    </w:p>
    <w:p w:rsidR="00B74B67" w:rsidRPr="00CD312E" w:rsidRDefault="00B74B67" w:rsidP="00B74B67">
      <w:pPr>
        <w:pStyle w:val="Caption"/>
        <w:rPr>
          <w:lang w:val="en-GB"/>
        </w:rPr>
      </w:pPr>
      <w:bookmarkStart w:id="469" w:name="_Ref467137309"/>
      <w:r w:rsidRPr="00CD312E">
        <w:rPr>
          <w:lang w:val="en-GB"/>
        </w:rPr>
        <w:t xml:space="preserve">Figure </w:t>
      </w:r>
      <w:r w:rsidRPr="005137AD">
        <w:rPr>
          <w:lang w:val="en-GB"/>
        </w:rPr>
        <w:fldChar w:fldCharType="begin"/>
      </w:r>
      <w:r w:rsidRPr="00CD312E">
        <w:rPr>
          <w:lang w:val="en-GB"/>
        </w:rPr>
        <w:instrText xml:space="preserve"> SEQ Figure \* ARABIC </w:instrText>
      </w:r>
      <w:r w:rsidRPr="005137AD">
        <w:rPr>
          <w:lang w:val="en-GB"/>
        </w:rPr>
        <w:fldChar w:fldCharType="separate"/>
      </w:r>
      <w:r>
        <w:rPr>
          <w:noProof/>
          <w:lang w:val="en-GB"/>
        </w:rPr>
        <w:t>18</w:t>
      </w:r>
      <w:r w:rsidRPr="005137AD">
        <w:rPr>
          <w:lang w:val="en-GB"/>
        </w:rPr>
        <w:fldChar w:fldCharType="end"/>
      </w:r>
      <w:bookmarkEnd w:id="469"/>
      <w:r w:rsidRPr="00CD312E">
        <w:rPr>
          <w:lang w:val="en-GB"/>
        </w:rPr>
        <w:t>: Recommendation ITU-R P.452 Propagation loss over flat terrain</w:t>
      </w:r>
    </w:p>
    <w:p w:rsidR="00B74B67" w:rsidRPr="00CD312E" w:rsidRDefault="00B74B67" w:rsidP="00B74B67">
      <w:pPr>
        <w:rPr>
          <w:rStyle w:val="ECCParagraph"/>
        </w:rPr>
      </w:pPr>
      <w:r w:rsidRPr="00DD2C50">
        <w:rPr>
          <w:rStyle w:val="ECCParagraph"/>
        </w:rPr>
        <w:t xml:space="preserve">The distance corresponding to a 148 dB loss for short-term is in the order of 58 km and 77 km for the percentages of time 0.0119% or 0.00027%, respectively. The distance corresponding to a 177 dB loss for long-term is in the order of 58 km. This would be in the axis of the FS receiver. However, off-axis, the antenna gain decreases rapidly, and so is the required propagation loss, and the separation distance, as shown in </w:t>
      </w:r>
      <w:r w:rsidRPr="00AD278F">
        <w:rPr>
          <w:rStyle w:val="ECCParagraph"/>
        </w:rPr>
        <w:fldChar w:fldCharType="begin"/>
      </w:r>
      <w:r w:rsidRPr="00DD2C50">
        <w:rPr>
          <w:rStyle w:val="ECCParagraph"/>
        </w:rPr>
        <w:instrText xml:space="preserve"> REF _Ref467137333 \h  \* MERGEFORMAT </w:instrText>
      </w:r>
      <w:r w:rsidRPr="00AD278F">
        <w:rPr>
          <w:rStyle w:val="ECCParagraph"/>
        </w:rPr>
      </w:r>
      <w:r w:rsidRPr="00AD278F">
        <w:rPr>
          <w:rStyle w:val="ECCParagraph"/>
        </w:rPr>
        <w:fldChar w:fldCharType="separate"/>
      </w:r>
      <w:r w:rsidRPr="00CD312E">
        <w:t xml:space="preserve">Figure </w:t>
      </w:r>
      <w:r>
        <w:rPr>
          <w:noProof/>
        </w:rPr>
        <w:t>20</w:t>
      </w:r>
      <w:r w:rsidRPr="00AD278F">
        <w:rPr>
          <w:rStyle w:val="ECCParagraph"/>
        </w:rPr>
        <w:fldChar w:fldCharType="end"/>
      </w:r>
      <w:r w:rsidRPr="00DD2C50">
        <w:rPr>
          <w:rStyle w:val="ECCParagraph"/>
        </w:rPr>
        <w:t xml:space="preserve"> for a FS station pointing North. </w:t>
      </w:r>
    </w:p>
    <w:p w:rsidR="00B74B67" w:rsidRPr="00DD2C50" w:rsidRDefault="00B74B67" w:rsidP="00B74B67">
      <w:pPr>
        <w:rPr>
          <w:rStyle w:val="ECCParagraph"/>
        </w:rPr>
      </w:pPr>
      <w:r w:rsidRPr="00AD278F">
        <w:rPr>
          <w:rStyle w:val="ECCParagraph"/>
        </w:rPr>
        <w:fldChar w:fldCharType="begin"/>
      </w:r>
      <w:r w:rsidRPr="00DD2C50">
        <w:rPr>
          <w:rStyle w:val="ECCParagraph"/>
        </w:rPr>
        <w:instrText xml:space="preserve"> REF _Ref467137333 \h  \* MERGEFORMAT </w:instrText>
      </w:r>
      <w:r w:rsidRPr="00AD278F">
        <w:rPr>
          <w:rStyle w:val="ECCParagraph"/>
        </w:rPr>
      </w:r>
      <w:r w:rsidRPr="00AD278F">
        <w:rPr>
          <w:rStyle w:val="ECCParagraph"/>
        </w:rPr>
        <w:fldChar w:fldCharType="separate"/>
      </w:r>
      <w:r w:rsidRPr="00CD312E">
        <w:t xml:space="preserve">Figure </w:t>
      </w:r>
      <w:r>
        <w:rPr>
          <w:noProof/>
        </w:rPr>
        <w:t>20</w:t>
      </w:r>
      <w:r w:rsidRPr="00AD278F">
        <w:rPr>
          <w:rStyle w:val="ECCParagraph"/>
        </w:rPr>
        <w:fldChar w:fldCharType="end"/>
      </w:r>
      <w:r w:rsidRPr="00DD2C50">
        <w:rPr>
          <w:rStyle w:val="ECCParagraph"/>
        </w:rPr>
        <w:t xml:space="preserve"> also shows the separation distance for the same FS station located in United Kingdom, taking into account actual terrain elevation. The maximum distance is reduced to 11 km instead of 77 km but at the same time the angle of interference is widened due to terrain clutter and reflections.</w:t>
      </w:r>
    </w:p>
    <w:p w:rsidR="00B74B67" w:rsidRPr="005137AD" w:rsidRDefault="00B74B67" w:rsidP="00B74B67">
      <w:pPr>
        <w:pStyle w:val="Caption"/>
        <w:rPr>
          <w:lang w:val="en-GB"/>
        </w:rPr>
      </w:pPr>
    </w:p>
    <w:p w:rsidR="00B74B67" w:rsidRDefault="00B74B67" w:rsidP="00B74B67">
      <w:pPr>
        <w:pStyle w:val="Caption"/>
      </w:pPr>
      <w:r w:rsidRPr="009645E0">
        <w:rPr>
          <w:noProof/>
          <w:lang w:eastAsia="da-DK"/>
        </w:rPr>
        <w:drawing>
          <wp:inline distT="0" distB="0" distL="0" distR="0" wp14:anchorId="488A49BE" wp14:editId="7C3BDA42">
            <wp:extent cx="6120765" cy="284226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contour 0.0119.jpg"/>
                    <pic:cNvPicPr/>
                  </pic:nvPicPr>
                  <pic:blipFill>
                    <a:blip r:embed="rId27"/>
                    <a:stretch>
                      <a:fillRect/>
                    </a:stretch>
                  </pic:blipFill>
                  <pic:spPr>
                    <a:xfrm>
                      <a:off x="0" y="0"/>
                      <a:ext cx="6120765" cy="2842260"/>
                    </a:xfrm>
                    <a:prstGeom prst="rect">
                      <a:avLst/>
                    </a:prstGeom>
                  </pic:spPr>
                </pic:pic>
              </a:graphicData>
            </a:graphic>
          </wp:inline>
        </w:drawing>
      </w:r>
    </w:p>
    <w:p w:rsidR="00B74B67" w:rsidRPr="00CD312E" w:rsidRDefault="00B74B67" w:rsidP="00B74B67">
      <w:pPr>
        <w:pStyle w:val="Caption"/>
        <w:rPr>
          <w:lang w:val="en-GB"/>
        </w:rPr>
      </w:pPr>
      <w:r w:rsidRPr="00CD312E">
        <w:rPr>
          <w:lang w:val="en-GB"/>
        </w:rPr>
        <w:t xml:space="preserve">Figure </w:t>
      </w:r>
      <w:r w:rsidRPr="005137AD">
        <w:rPr>
          <w:lang w:val="en-GB"/>
        </w:rPr>
        <w:fldChar w:fldCharType="begin"/>
      </w:r>
      <w:r w:rsidRPr="00CD312E">
        <w:rPr>
          <w:lang w:val="en-GB"/>
        </w:rPr>
        <w:instrText xml:space="preserve"> SEQ Figure \* ARABIC </w:instrText>
      </w:r>
      <w:r w:rsidRPr="005137AD">
        <w:rPr>
          <w:lang w:val="en-GB"/>
        </w:rPr>
        <w:fldChar w:fldCharType="separate"/>
      </w:r>
      <w:r>
        <w:rPr>
          <w:noProof/>
          <w:lang w:val="en-GB"/>
        </w:rPr>
        <w:t>19</w:t>
      </w:r>
      <w:r w:rsidRPr="005137AD">
        <w:rPr>
          <w:lang w:val="en-GB"/>
        </w:rPr>
        <w:fldChar w:fldCharType="end"/>
      </w:r>
      <w:r w:rsidRPr="00CD312E">
        <w:rPr>
          <w:lang w:val="en-GB"/>
        </w:rPr>
        <w:t>: Protection contour for a percentage of time of 0.0119%</w:t>
      </w:r>
    </w:p>
    <w:p w:rsidR="00B74B67" w:rsidRPr="00DD2C50" w:rsidRDefault="00B74B67" w:rsidP="00B74B67"/>
    <w:p w:rsidR="00B74B67" w:rsidRPr="00DD2C50" w:rsidRDefault="00B74B67" w:rsidP="00B74B67">
      <w:r w:rsidRPr="00010770">
        <w:rPr>
          <w:noProof/>
          <w:lang w:val="da-DK" w:eastAsia="da-DK"/>
        </w:rPr>
        <w:lastRenderedPageBreak/>
        <w:drawing>
          <wp:inline distT="0" distB="0" distL="0" distR="0" wp14:anchorId="1F3106D2" wp14:editId="36DF6EE5">
            <wp:extent cx="6120765" cy="2842260"/>
            <wp:effectExtent l="0" t="0" r="0" b="0"/>
            <wp:docPr id="312"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istance Fixed FSS.jpg"/>
                    <pic:cNvPicPr/>
                  </pic:nvPicPr>
                  <pic:blipFill>
                    <a:blip r:embed="rId28" cstate="print">
                      <a:extLst>
                        <a:ext uri="{28A0092B-C50C-407E-A947-70E740481C1C}">
                          <a14:useLocalDpi xmlns:a14="http://schemas.microsoft.com/office/drawing/2010/main"/>
                        </a:ext>
                      </a:extLst>
                    </a:blip>
                    <a:stretch>
                      <a:fillRect/>
                    </a:stretch>
                  </pic:blipFill>
                  <pic:spPr>
                    <a:xfrm>
                      <a:off x="0" y="0"/>
                      <a:ext cx="6120765" cy="2842260"/>
                    </a:xfrm>
                    <a:prstGeom prst="rect">
                      <a:avLst/>
                    </a:prstGeom>
                  </pic:spPr>
                </pic:pic>
              </a:graphicData>
            </a:graphic>
          </wp:inline>
        </w:drawing>
      </w:r>
    </w:p>
    <w:p w:rsidR="00B74B67" w:rsidRPr="00CD312E" w:rsidRDefault="00B74B67" w:rsidP="00B74B67">
      <w:pPr>
        <w:pStyle w:val="Caption"/>
        <w:rPr>
          <w:lang w:val="en-GB"/>
        </w:rPr>
      </w:pPr>
      <w:bookmarkStart w:id="470" w:name="_Ref467137333"/>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20</w:t>
      </w:r>
      <w:r w:rsidRPr="00AA543F">
        <w:rPr>
          <w:lang w:val="en-GB"/>
        </w:rPr>
        <w:fldChar w:fldCharType="end"/>
      </w:r>
      <w:bookmarkEnd w:id="470"/>
      <w:r w:rsidRPr="00CD312E">
        <w:rPr>
          <w:lang w:val="en-GB"/>
        </w:rPr>
        <w:t>: Protection contour for a percentage of time of 0.00027%</w:t>
      </w:r>
    </w:p>
    <w:p w:rsidR="00B74B67" w:rsidRPr="000D7D51" w:rsidRDefault="00B74B67" w:rsidP="00DB0902">
      <w:pPr>
        <w:pStyle w:val="ECCAnnexheading4"/>
      </w:pPr>
      <w:bookmarkStart w:id="471" w:name="_Toc504563318"/>
      <w:bookmarkStart w:id="472" w:name="_Toc505080027"/>
      <w:bookmarkStart w:id="473" w:name="_Toc536700413"/>
      <w:r w:rsidRPr="000D7D51">
        <w:t>Conclusions</w:t>
      </w:r>
      <w:bookmarkEnd w:id="471"/>
      <w:bookmarkEnd w:id="472"/>
      <w:bookmarkEnd w:id="473"/>
    </w:p>
    <w:p w:rsidR="00B74B67" w:rsidRPr="00CD312E" w:rsidRDefault="00B74B67" w:rsidP="00B74B67">
      <w:pPr>
        <w:rPr>
          <w:rStyle w:val="ECCParagraph"/>
        </w:rPr>
      </w:pPr>
      <w:r w:rsidRPr="00DD2C50">
        <w:rPr>
          <w:rStyle w:val="ECCParagraph"/>
        </w:rPr>
        <w:t>The studies have shown that the protection of FS stations in the band 14.25-14.5 GHz from NGSO FSS Earth stations transmitting in the same band requires the establishment of protection zones around the FS stations. In order to avoid large protection zones determined from typical FS parameters, more accurate calculations can be performed by taking into account the real characteristics of both FS and FSS stations, including the frequency channel, as well as its geographical locations; this implies however a case by case analysis. If such approach is considered, then sharing can be achieved between the FS and any NGSO satellite system because the protection zones would be computed by utilising the real FS stations characteristics. The typical size of these protection zones has been determined to be for the OneWeb system in the order of 58 to 77 km in a 37 dBi gain of the FS station in the main beam direction (assuming smooth Earth and an FSS terminals with an e.i.r.p. towards the horizon of -20 dBW</w:t>
      </w:r>
      <w:proofErr w:type="gramStart"/>
      <w:r w:rsidRPr="00DD2C50">
        <w:rPr>
          <w:rStyle w:val="ECCParagraph"/>
        </w:rPr>
        <w:t>/(</w:t>
      </w:r>
      <w:proofErr w:type="gramEnd"/>
      <w:r w:rsidRPr="00DD2C50">
        <w:rPr>
          <w:rStyle w:val="ECCParagraph"/>
        </w:rPr>
        <w:t xml:space="preserve">40 kHz)), but decreases rapidly down to 11 km outside the main beam direction of the FS station, under the same assumptions. </w:t>
      </w:r>
    </w:p>
    <w:p w:rsidR="00B74B67" w:rsidRPr="00DD2C50" w:rsidRDefault="00B74B67" w:rsidP="00B74B67">
      <w:pPr>
        <w:rPr>
          <w:rStyle w:val="ECCParagraph"/>
        </w:rPr>
      </w:pPr>
      <w:r w:rsidRPr="00DD2C50">
        <w:rPr>
          <w:rStyle w:val="ECCParagraph"/>
        </w:rPr>
        <w:t>When establishing compatibility with fixed links with known locations deployed within an administration,</w:t>
      </w:r>
      <w:r w:rsidRPr="00DD2C50" w:rsidDel="00916958">
        <w:rPr>
          <w:rStyle w:val="ECCParagraph"/>
        </w:rPr>
        <w:t xml:space="preserve"> </w:t>
      </w:r>
      <w:r w:rsidRPr="00DD2C50">
        <w:rPr>
          <w:rStyle w:val="ECCParagraph"/>
        </w:rPr>
        <w:t>the NGSO satellite system will initially identify the protection zones for all fixed link receiving stations using the methodology given above. If an administration has deployed fixed links in the band 14.25-14.5 GHz and the specific locations of fixed links cannot be provided, then the protection zones could be established as the whole territory of the administration. In both cases, the protection zone may extend beyond the national territory into the territories of neighbouring administrations.</w:t>
      </w:r>
    </w:p>
    <w:p w:rsidR="00B74B67" w:rsidRPr="00DD2C50" w:rsidRDefault="00B74B67" w:rsidP="00B74B67">
      <w:pPr>
        <w:rPr>
          <w:rStyle w:val="ECCParagraph"/>
        </w:rPr>
      </w:pPr>
      <w:r w:rsidRPr="00DD2C50">
        <w:rPr>
          <w:rStyle w:val="ECCParagraph"/>
        </w:rPr>
        <w:t xml:space="preserve">The OneWeb NGSO satellite system will then be able to deploy the "control of emission" function, stipulated in the </w:t>
      </w:r>
      <w:r w:rsidR="00B278AC">
        <w:rPr>
          <w:rStyle w:val="ECCParagraph"/>
        </w:rPr>
        <w:t xml:space="preserve">ETSI EN </w:t>
      </w:r>
      <w:r w:rsidRPr="00DD2C50">
        <w:rPr>
          <w:rStyle w:val="ECCParagraph"/>
        </w:rPr>
        <w:t xml:space="preserve">303 980 </w:t>
      </w:r>
      <w:r w:rsidRPr="00AD278F">
        <w:rPr>
          <w:rStyle w:val="ECCParagraph"/>
        </w:rPr>
        <w:fldChar w:fldCharType="begin"/>
      </w:r>
      <w:r w:rsidRPr="00DD2C50">
        <w:rPr>
          <w:rStyle w:val="ECCParagraph"/>
        </w:rPr>
        <w:instrText xml:space="preserve"> REF _Ref493153256 \r \h  \* MERGEFORMAT </w:instrText>
      </w:r>
      <w:r w:rsidRPr="00AD278F">
        <w:rPr>
          <w:rStyle w:val="ECCParagraph"/>
        </w:rPr>
      </w:r>
      <w:r w:rsidRPr="00AD278F">
        <w:rPr>
          <w:rStyle w:val="ECCParagraph"/>
        </w:rPr>
        <w:fldChar w:fldCharType="separate"/>
      </w:r>
      <w:r w:rsidR="005101EF">
        <w:rPr>
          <w:rStyle w:val="ECCParagraph"/>
        </w:rPr>
        <w:t>[1]</w:t>
      </w:r>
      <w:r w:rsidRPr="00AD278F">
        <w:rPr>
          <w:rStyle w:val="ECCParagraph"/>
        </w:rPr>
        <w:fldChar w:fldCharType="end"/>
      </w:r>
      <w:r w:rsidRPr="00DD2C50">
        <w:rPr>
          <w:rStyle w:val="ECCParagraph"/>
        </w:rPr>
        <w:t xml:space="preserve"> (see </w:t>
      </w:r>
      <w:r w:rsidR="00B278AC">
        <w:rPr>
          <w:rStyle w:val="ECCParagraph"/>
        </w:rPr>
        <w:t>s</w:t>
      </w:r>
      <w:r w:rsidRPr="00DD2C50">
        <w:rPr>
          <w:rStyle w:val="ECCParagraph"/>
        </w:rPr>
        <w:t xml:space="preserve">ection </w:t>
      </w:r>
      <w:r w:rsidRPr="00AD278F">
        <w:rPr>
          <w:rStyle w:val="ECCParagraph"/>
        </w:rPr>
        <w:fldChar w:fldCharType="begin"/>
      </w:r>
      <w:r w:rsidRPr="00DD2C50">
        <w:rPr>
          <w:rStyle w:val="ECCParagraph"/>
        </w:rPr>
        <w:instrText xml:space="preserve"> REF _Ref493153280 \r \h  \* MERGEFORMAT </w:instrText>
      </w:r>
      <w:r w:rsidRPr="00AD278F">
        <w:rPr>
          <w:rStyle w:val="ECCParagraph"/>
        </w:rPr>
      </w:r>
      <w:r w:rsidRPr="00AD278F">
        <w:rPr>
          <w:rStyle w:val="ECCParagraph"/>
        </w:rPr>
        <w:fldChar w:fldCharType="separate"/>
      </w:r>
      <w:r w:rsidR="002C27EA">
        <w:rPr>
          <w:rStyle w:val="ECCParagraph"/>
        </w:rPr>
        <w:t>A1.2.3</w:t>
      </w:r>
      <w:r w:rsidRPr="00AD278F">
        <w:rPr>
          <w:rStyle w:val="ECCParagraph"/>
        </w:rPr>
        <w:fldChar w:fldCharType="end"/>
      </w:r>
      <w:r w:rsidRPr="00DD2C50">
        <w:rPr>
          <w:rStyle w:val="ECCParagraph"/>
        </w:rPr>
        <w:t xml:space="preserve"> above) to ensure the suppression of relevant frequencies by fixed earth stations located within the protection zone. In this way, compatibility with the fixed service can be achieved.</w:t>
      </w:r>
    </w:p>
    <w:p w:rsidR="00B74B67" w:rsidRPr="00855950" w:rsidRDefault="00B74B67" w:rsidP="006B419D">
      <w:pPr>
        <w:pStyle w:val="ECCAnnexheading3"/>
      </w:pPr>
      <w:bookmarkStart w:id="474" w:name="_Toc477331927"/>
      <w:bookmarkStart w:id="475" w:name="_Toc504563319"/>
      <w:bookmarkStart w:id="476" w:name="_Toc505080028"/>
      <w:bookmarkStart w:id="477" w:name="_Toc536700414"/>
      <w:r w:rsidRPr="00855950">
        <w:t>Sharing with the Radio astronomy service in the 14.47-14.5 GHz band</w:t>
      </w:r>
      <w:bookmarkEnd w:id="474"/>
      <w:bookmarkEnd w:id="475"/>
      <w:bookmarkEnd w:id="476"/>
      <w:bookmarkEnd w:id="477"/>
    </w:p>
    <w:p w:rsidR="00B74B67" w:rsidRPr="00CD312E" w:rsidRDefault="00B74B67" w:rsidP="00B74B67">
      <w:pPr>
        <w:rPr>
          <w:rStyle w:val="ECCParagraph"/>
        </w:rPr>
      </w:pPr>
      <w:bookmarkStart w:id="478" w:name="_Toc477331928"/>
      <w:r w:rsidRPr="00DD2C50">
        <w:rPr>
          <w:rStyle w:val="ECCParagraph"/>
        </w:rPr>
        <w:t>From a technical point of view, the study contained in this section uses the same approach as one that would be conducted between co-primary services; nevertheless, it is reminded that the RAS allocation in this band has a secondary status.</w:t>
      </w:r>
    </w:p>
    <w:p w:rsidR="00B74B67" w:rsidRPr="000D7D51" w:rsidRDefault="00B74B67" w:rsidP="00DB0902">
      <w:pPr>
        <w:pStyle w:val="ECCAnnexheading4"/>
      </w:pPr>
      <w:bookmarkStart w:id="479" w:name="_Toc504563320"/>
      <w:bookmarkStart w:id="480" w:name="_Toc505080029"/>
      <w:bookmarkStart w:id="481" w:name="_Toc536700415"/>
      <w:r w:rsidRPr="000D7D51">
        <w:t>Methodology</w:t>
      </w:r>
      <w:bookmarkEnd w:id="478"/>
      <w:bookmarkEnd w:id="479"/>
      <w:bookmarkEnd w:id="480"/>
      <w:bookmarkEnd w:id="481"/>
    </w:p>
    <w:p w:rsidR="00B74B67" w:rsidRPr="00CD312E" w:rsidRDefault="00B74B67" w:rsidP="00B74B67">
      <w:pPr>
        <w:rPr>
          <w:rStyle w:val="ECCParagraph"/>
        </w:rPr>
      </w:pPr>
      <w:r w:rsidRPr="00DD2C50">
        <w:t xml:space="preserve">The methodology used in the study consists of determining an area around the RAS station where any single </w:t>
      </w:r>
      <w:r w:rsidRPr="00DD2C50">
        <w:rPr>
          <w:rStyle w:val="ECCParagraph"/>
        </w:rPr>
        <w:t xml:space="preserve">deployed FSS earth station will not be able to use the frequency channels overlapping with the frequencies </w:t>
      </w:r>
      <w:r w:rsidRPr="00DD2C50">
        <w:rPr>
          <w:rStyle w:val="ECCParagraph"/>
        </w:rPr>
        <w:lastRenderedPageBreak/>
        <w:t>observed by the RAS station in the 14.47-14.5 GHz band. This methodology does not take into account the effect of aggregate interference resulting from simultaneous operation of several FSS earth stations.</w:t>
      </w:r>
    </w:p>
    <w:p w:rsidR="00B74B67" w:rsidRPr="00DD2C50" w:rsidRDefault="00B74B67" w:rsidP="00B74B67">
      <w:pPr>
        <w:rPr>
          <w:rStyle w:val="ECCParagraph"/>
        </w:rPr>
      </w:pPr>
      <w:r w:rsidRPr="00DD2C50">
        <w:rPr>
          <w:rStyle w:val="ECCParagraph"/>
        </w:rPr>
        <w:t>The propagation loss needed in order to meet the RAS interference threshold is given by:</w:t>
      </w:r>
    </w:p>
    <w:p w:rsidR="00B74B67" w:rsidRPr="00AA543F" w:rsidRDefault="00B74B67" w:rsidP="00B74B67">
      <w:pPr>
        <w:pStyle w:val="ECCFiguregraphcentered"/>
        <w:rPr>
          <w:lang w:val="en-GB"/>
        </w:rPr>
      </w:pPr>
      <m:oMath>
        <m:r>
          <w:rPr>
            <w:rFonts w:ascii="Cambria Math" w:hAnsi="Cambria Math"/>
            <w:lang w:val="en-GB"/>
          </w:rPr>
          <m:t>Lp</m:t>
        </m:r>
        <m:r>
          <m:rPr>
            <m:sty m:val="p"/>
          </m:rPr>
          <w:rPr>
            <w:rFonts w:ascii="Cambria Math" w:hAnsi="Cambria Math"/>
            <w:lang w:val="en-GB"/>
          </w:rPr>
          <m:t>=</m:t>
        </m:r>
        <m:r>
          <w:rPr>
            <w:rFonts w:ascii="Cambria Math" w:hAnsi="Cambria Math"/>
            <w:lang w:val="en-GB"/>
          </w:rPr>
          <m:t>e</m:t>
        </m:r>
        <m:r>
          <m:rPr>
            <m:sty m:val="p"/>
          </m:rPr>
          <w:rPr>
            <w:rFonts w:ascii="Cambria Math" w:hAnsi="Cambria Math"/>
            <w:lang w:val="en-GB"/>
          </w:rPr>
          <m:t>.</m:t>
        </m:r>
        <m:r>
          <w:rPr>
            <w:rFonts w:ascii="Cambria Math" w:hAnsi="Cambria Math"/>
            <w:lang w:val="en-GB"/>
          </w:rPr>
          <m:t>i</m:t>
        </m:r>
        <m:r>
          <m:rPr>
            <m:sty m:val="p"/>
          </m:rPr>
          <w:rPr>
            <w:rFonts w:ascii="Cambria Math" w:hAnsi="Cambria Math"/>
            <w:lang w:val="en-GB"/>
          </w:rPr>
          <m:t>.</m:t>
        </m:r>
        <m:r>
          <w:rPr>
            <w:rFonts w:ascii="Cambria Math" w:hAnsi="Cambria Math"/>
            <w:lang w:val="en-GB"/>
          </w:rPr>
          <m:t>r</m:t>
        </m:r>
        <m:r>
          <m:rPr>
            <m:sty m:val="p"/>
          </m:rPr>
          <w:rPr>
            <w:rFonts w:ascii="Cambria Math" w:hAnsi="Cambria Math"/>
            <w:lang w:val="en-GB"/>
          </w:rPr>
          <m:t>.</m:t>
        </m:r>
        <m:r>
          <w:rPr>
            <w:rFonts w:ascii="Cambria Math" w:hAnsi="Cambria Math"/>
            <w:lang w:val="en-GB"/>
          </w:rPr>
          <m:t>p</m:t>
        </m:r>
        <m:r>
          <m:rPr>
            <m:sty m:val="p"/>
          </m:rPr>
          <w:rPr>
            <w:rFonts w:ascii="Cambria Math" w:hAnsi="Cambria Math"/>
            <w:lang w:val="en-GB"/>
          </w:rPr>
          <m:t>. +</m:t>
        </m:r>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R</m:t>
            </m:r>
          </m:sub>
        </m:sSub>
        <m:r>
          <m:rPr>
            <m:sty m:val="p"/>
          </m:rPr>
          <w:rPr>
            <w:rFonts w:ascii="Cambria Math" w:hAnsi="Cambria Math"/>
            <w:lang w:val="en-GB"/>
          </w:rPr>
          <m:t>-</m:t>
        </m:r>
        <m:r>
          <w:rPr>
            <w:rFonts w:ascii="Cambria Math" w:hAnsi="Cambria Math"/>
            <w:lang w:val="en-GB"/>
          </w:rPr>
          <m:t>I</m:t>
        </m:r>
        <m:r>
          <m:rPr>
            <m:sty m:val="p"/>
          </m:rPr>
          <w:rPr>
            <w:rFonts w:ascii="Cambria Math" w:hAnsi="Cambria Math"/>
            <w:lang w:val="en-GB"/>
          </w:rPr>
          <m:t>+10log⁡</m:t>
        </m:r>
        <m:d>
          <m:dPr>
            <m:ctrlPr>
              <w:rPr>
                <w:rFonts w:ascii="Cambria Math" w:hAnsi="Cambria Math"/>
                <w:lang w:val="en-GB"/>
              </w:rPr>
            </m:ctrlPr>
          </m:dPr>
          <m:e>
            <m:f>
              <m:fPr>
                <m:ctrlPr>
                  <w:rPr>
                    <w:rFonts w:ascii="Cambria Math" w:hAnsi="Cambria Math"/>
                    <w:lang w:val="en-GB"/>
                  </w:rPr>
                </m:ctrlPr>
              </m:fPr>
              <m:num>
                <m:r>
                  <w:rPr>
                    <w:rFonts w:ascii="Cambria Math" w:hAnsi="Cambria Math"/>
                    <w:lang w:val="en-GB"/>
                  </w:rPr>
                  <m:t>B</m:t>
                </m:r>
              </m:num>
              <m:den>
                <m:r>
                  <m:rPr>
                    <m:sty m:val="p"/>
                  </m:rPr>
                  <w:rPr>
                    <w:rFonts w:ascii="Cambria Math" w:hAnsi="Cambria Math"/>
                    <w:lang w:val="en-GB"/>
                  </w:rPr>
                  <m:t>40</m:t>
                </m:r>
              </m:den>
            </m:f>
          </m:e>
        </m:d>
      </m:oMath>
      <w:r w:rsidRPr="00AA543F">
        <w:rPr>
          <w:lang w:val="en-GB"/>
        </w:rPr>
        <w:tab/>
      </w:r>
      <w:r w:rsidRPr="00AA543F">
        <w:rPr>
          <w:lang w:val="en-GB"/>
        </w:rPr>
        <w:tab/>
      </w:r>
      <w:r w:rsidRPr="00AA543F">
        <w:rPr>
          <w:lang w:val="en-GB"/>
        </w:rPr>
        <w:tab/>
      </w:r>
      <w:r w:rsidRPr="00AA543F">
        <w:rPr>
          <w:lang w:val="en-GB"/>
        </w:rPr>
        <w:tab/>
      </w:r>
      <w:r w:rsidRPr="00AA543F">
        <w:rPr>
          <w:lang w:val="en-GB"/>
        </w:rPr>
        <w:tab/>
      </w:r>
      <w:r w:rsidRPr="00AA543F">
        <w:rPr>
          <w:lang w:val="en-GB"/>
        </w:rPr>
        <w:tab/>
        <w:t>(5)</w:t>
      </w:r>
    </w:p>
    <w:p w:rsidR="00B74B67" w:rsidRPr="00DD2C50" w:rsidRDefault="00B74B67" w:rsidP="00B74B67">
      <w:r w:rsidRPr="00DD2C50">
        <w:t>Where</w:t>
      </w:r>
      <w:r>
        <w:t>:</w:t>
      </w:r>
    </w:p>
    <w:p w:rsidR="00B74B67" w:rsidRPr="00DD2C50" w:rsidRDefault="00B74B67" w:rsidP="00B74B67">
      <w:pPr>
        <w:pStyle w:val="ECCBulletsLv1"/>
      </w:pPr>
      <w:proofErr w:type="spellStart"/>
      <w:r w:rsidRPr="00DD2C50">
        <w:t>Lp</w:t>
      </w:r>
      <w:proofErr w:type="spellEnd"/>
      <w:r w:rsidRPr="00DD2C50">
        <w:t>:</w:t>
      </w:r>
      <w:r w:rsidRPr="00DD2C50">
        <w:tab/>
        <w:t>Propagation loss required (dB);</w:t>
      </w:r>
    </w:p>
    <w:p w:rsidR="00B74B67" w:rsidRPr="00DD2C50" w:rsidRDefault="00B74B67" w:rsidP="00B74B67">
      <w:pPr>
        <w:pStyle w:val="ECCBulletsLv1"/>
      </w:pPr>
      <w:r w:rsidRPr="00DD2C50">
        <w:t xml:space="preserve">e.i.r.p.: </w:t>
      </w:r>
      <w:r w:rsidRPr="00DD2C50">
        <w:tab/>
        <w:t>FSS ES e.i.r.p. towards the horizon (dBW/(40 kHz));</w:t>
      </w:r>
    </w:p>
    <w:p w:rsidR="00B74B67" w:rsidRPr="00DD2C50" w:rsidRDefault="00B74B67" w:rsidP="00B74B67">
      <w:pPr>
        <w:pStyle w:val="ECCBulletsLv1"/>
      </w:pPr>
      <w:r w:rsidRPr="00DD2C50">
        <w:t>G</w:t>
      </w:r>
      <w:r w:rsidRPr="00DD2C50">
        <w:rPr>
          <w:rStyle w:val="ECCHLsubscript"/>
        </w:rPr>
        <w:t>R</w:t>
      </w:r>
      <w:r w:rsidRPr="00DD2C50">
        <w:t>:</w:t>
      </w:r>
      <w:r w:rsidRPr="00DD2C50">
        <w:tab/>
        <w:t>RAS antenna gain towards the FSS earth station (0 dBi);</w:t>
      </w:r>
    </w:p>
    <w:p w:rsidR="00B74B67" w:rsidRPr="00DD2C50" w:rsidRDefault="00B74B67" w:rsidP="00B74B67">
      <w:pPr>
        <w:pStyle w:val="ECCBulletsLv1"/>
      </w:pPr>
      <w:r w:rsidRPr="00DD2C50">
        <w:t>I:</w:t>
      </w:r>
      <w:r w:rsidRPr="00DD2C50">
        <w:tab/>
      </w:r>
      <w:r w:rsidRPr="00DD2C50">
        <w:tab/>
        <w:t>RAS interference threshold (dB);</w:t>
      </w:r>
    </w:p>
    <w:p w:rsidR="00B74B67" w:rsidRPr="00DD2C50" w:rsidRDefault="00B74B67" w:rsidP="00B74B67">
      <w:pPr>
        <w:pStyle w:val="ECCBulletsLv1"/>
      </w:pPr>
      <w:r w:rsidRPr="00DD2C50">
        <w:t>B:</w:t>
      </w:r>
      <w:r w:rsidRPr="00DD2C50">
        <w:tab/>
      </w:r>
      <w:r w:rsidRPr="00DD2C50">
        <w:tab/>
        <w:t>RAS reference bandwidth considered (150 kHz).</w:t>
      </w:r>
    </w:p>
    <w:p w:rsidR="00B74B67" w:rsidRPr="00DD2C50" w:rsidRDefault="00B74B67" w:rsidP="00B74B67">
      <w:pPr>
        <w:rPr>
          <w:rStyle w:val="ECCParagraph"/>
        </w:rPr>
      </w:pPr>
      <w:r w:rsidRPr="00DD2C50">
        <w:rPr>
          <w:rStyle w:val="ECCParagraph"/>
        </w:rPr>
        <w:t xml:space="preserve">This simplifies to </w:t>
      </w:r>
    </w:p>
    <w:p w:rsidR="00B74B67" w:rsidRPr="00AA543F" w:rsidRDefault="00B74B67" w:rsidP="00B74B67">
      <w:pPr>
        <w:pStyle w:val="ECCFiguregraphcentered"/>
        <w:rPr>
          <w:lang w:val="en-GB"/>
        </w:rPr>
      </w:pPr>
      <m:oMath>
        <m:r>
          <w:rPr>
            <w:rFonts w:ascii="Cambria Math" w:hAnsi="Cambria Math"/>
            <w:lang w:val="en-GB"/>
          </w:rPr>
          <m:t>Lp</m:t>
        </m:r>
        <m:r>
          <m:rPr>
            <m:sty m:val="p"/>
          </m:rPr>
          <w:rPr>
            <w:rFonts w:ascii="Cambria Math" w:hAnsi="Cambria Math"/>
            <w:lang w:val="en-GB"/>
          </w:rPr>
          <m:t>=e.i.r.p.+219.7</m:t>
        </m:r>
      </m:oMath>
      <w:r w:rsidRPr="00AA543F">
        <w:rPr>
          <w:lang w:val="en-GB"/>
        </w:rPr>
        <w:tab/>
      </w:r>
      <w:r w:rsidRPr="00AA543F">
        <w:rPr>
          <w:lang w:val="en-GB"/>
        </w:rPr>
        <w:tab/>
      </w:r>
      <w:r w:rsidRPr="00AA543F">
        <w:rPr>
          <w:lang w:val="en-GB"/>
        </w:rPr>
        <w:tab/>
      </w:r>
      <w:r w:rsidRPr="00AA543F">
        <w:rPr>
          <w:lang w:val="en-GB"/>
        </w:rPr>
        <w:tab/>
      </w:r>
      <w:r w:rsidRPr="00AA543F">
        <w:rPr>
          <w:lang w:val="en-GB"/>
        </w:rPr>
        <w:tab/>
      </w:r>
      <w:r w:rsidRPr="00AA543F">
        <w:rPr>
          <w:lang w:val="en-GB"/>
        </w:rPr>
        <w:tab/>
      </w:r>
      <w:r w:rsidRPr="00AA543F">
        <w:rPr>
          <w:lang w:val="en-GB"/>
        </w:rPr>
        <w:tab/>
        <w:t>(6)</w:t>
      </w:r>
    </w:p>
    <w:p w:rsidR="00B74B67" w:rsidRPr="00CD312E" w:rsidRDefault="00B74B67" w:rsidP="00B74B67">
      <w:pPr>
        <w:rPr>
          <w:rStyle w:val="ECCParagraph"/>
        </w:rPr>
      </w:pPr>
      <w:r w:rsidRPr="00DD2C50">
        <w:rPr>
          <w:rStyle w:val="ECCParagraph"/>
        </w:rPr>
        <w:t>With a -20 dBW</w:t>
      </w:r>
      <w:proofErr w:type="gramStart"/>
      <w:r w:rsidRPr="00DD2C50">
        <w:rPr>
          <w:rStyle w:val="ECCParagraph"/>
        </w:rPr>
        <w:t>/(</w:t>
      </w:r>
      <w:proofErr w:type="gramEnd"/>
      <w:r w:rsidRPr="00DD2C50">
        <w:rPr>
          <w:rStyle w:val="ECCParagraph"/>
        </w:rPr>
        <w:t>40 kHz) e.i.r.p., this roughly leads to a required propagation loss of 200 dB, with an associated percentage of 2% of time.</w:t>
      </w:r>
    </w:p>
    <w:p w:rsidR="00B74B67" w:rsidRPr="00DD2C50" w:rsidRDefault="00B74B67" w:rsidP="00B74B67">
      <w:pPr>
        <w:rPr>
          <w:rStyle w:val="ECCParagraph"/>
        </w:rPr>
      </w:pPr>
      <w:r w:rsidRPr="00DD2C50">
        <w:rPr>
          <w:rStyle w:val="ECCParagraph"/>
        </w:rPr>
        <w:t>Once the required propagation loss is known, the corresponding separation distance can be determined using a propagation model, in which case Recommendation ITU-R P.452-14</w:t>
      </w:r>
      <w:r w:rsidR="000D7D51">
        <w:rPr>
          <w:rStyle w:val="ECCParagraph"/>
        </w:rPr>
        <w:t xml:space="preserve"> </w:t>
      </w:r>
      <w:r w:rsidR="000D7D51">
        <w:rPr>
          <w:rStyle w:val="ECCParagraph"/>
        </w:rPr>
        <w:fldChar w:fldCharType="begin"/>
      </w:r>
      <w:r w:rsidR="000D7D51">
        <w:rPr>
          <w:rStyle w:val="ECCParagraph"/>
        </w:rPr>
        <w:instrText xml:space="preserve"> REF _Ref536697612 \r \h </w:instrText>
      </w:r>
      <w:r w:rsidR="000D7D51">
        <w:rPr>
          <w:rStyle w:val="ECCParagraph"/>
        </w:rPr>
      </w:r>
      <w:r w:rsidR="000D7D51">
        <w:rPr>
          <w:rStyle w:val="ECCParagraph"/>
        </w:rPr>
        <w:fldChar w:fldCharType="separate"/>
      </w:r>
      <w:r w:rsidR="000D7D51">
        <w:rPr>
          <w:rStyle w:val="ECCParagraph"/>
        </w:rPr>
        <w:t>[5]</w:t>
      </w:r>
      <w:r w:rsidR="000D7D51">
        <w:rPr>
          <w:rStyle w:val="ECCParagraph"/>
        </w:rPr>
        <w:fldChar w:fldCharType="end"/>
      </w:r>
      <w:r w:rsidR="002C27EA">
        <w:rPr>
          <w:rStyle w:val="ECCParagraph"/>
        </w:rPr>
        <w:t xml:space="preserve"> </w:t>
      </w:r>
      <w:r w:rsidRPr="00DD2C50">
        <w:rPr>
          <w:rStyle w:val="ECCParagraph"/>
        </w:rPr>
        <w:t>was used to this effect.</w:t>
      </w:r>
    </w:p>
    <w:p w:rsidR="00B74B67" w:rsidRPr="00DD2C50" w:rsidRDefault="00B74B67" w:rsidP="00B74B67">
      <w:pPr>
        <w:rPr>
          <w:rStyle w:val="ECCParagraph"/>
        </w:rPr>
      </w:pPr>
      <w:r w:rsidRPr="00DD2C50">
        <w:rPr>
          <w:rStyle w:val="ECCParagraph"/>
        </w:rPr>
        <w:t>The size of protection areas around RAS stations varies significantly and needs to be determined on a case-by-case basis to take into account actual FSS and RAS parameters and surrounding terrain by the administration where the RAS station operates.</w:t>
      </w:r>
    </w:p>
    <w:p w:rsidR="00B74B67" w:rsidRPr="004C1CFC" w:rsidRDefault="00B74B67" w:rsidP="00DB0902">
      <w:pPr>
        <w:pStyle w:val="ECCAnnexheading4"/>
      </w:pPr>
      <w:bookmarkStart w:id="482" w:name="_Toc504563321"/>
      <w:bookmarkStart w:id="483" w:name="_Toc505080030"/>
      <w:bookmarkStart w:id="484" w:name="_Toc536700416"/>
      <w:r w:rsidRPr="004C1CFC">
        <w:t>Results</w:t>
      </w:r>
      <w:bookmarkEnd w:id="482"/>
      <w:bookmarkEnd w:id="483"/>
      <w:bookmarkEnd w:id="484"/>
      <w:r w:rsidRPr="004C1CFC">
        <w:tab/>
      </w:r>
    </w:p>
    <w:p w:rsidR="00B74B67" w:rsidRPr="00CD312E" w:rsidRDefault="00B74B67" w:rsidP="00B74B67">
      <w:pPr>
        <w:rPr>
          <w:rStyle w:val="ECCParagraph"/>
        </w:rPr>
      </w:pPr>
      <w:r w:rsidRPr="00AD278F">
        <w:rPr>
          <w:rStyle w:val="ECCParagraph"/>
        </w:rPr>
        <w:fldChar w:fldCharType="begin"/>
      </w:r>
      <w:r w:rsidRPr="00DD2C50">
        <w:rPr>
          <w:rStyle w:val="ECCParagraph"/>
        </w:rPr>
        <w:instrText xml:space="preserve"> REF _Ref467137387 \h  \* MERGEFORMAT </w:instrText>
      </w:r>
      <w:r w:rsidRPr="00AD278F">
        <w:rPr>
          <w:rStyle w:val="ECCParagraph"/>
        </w:rPr>
      </w:r>
      <w:r w:rsidRPr="00AD278F">
        <w:rPr>
          <w:rStyle w:val="ECCParagraph"/>
        </w:rPr>
        <w:fldChar w:fldCharType="separate"/>
      </w:r>
      <w:r w:rsidRPr="00CD312E">
        <w:t xml:space="preserve">Figure </w:t>
      </w:r>
      <w:r>
        <w:rPr>
          <w:noProof/>
        </w:rPr>
        <w:t>21</w:t>
      </w:r>
      <w:r w:rsidRPr="00AD278F">
        <w:rPr>
          <w:rStyle w:val="ECCParagraph"/>
        </w:rPr>
        <w:fldChar w:fldCharType="end"/>
      </w:r>
      <w:r w:rsidRPr="00DD2C50">
        <w:rPr>
          <w:rStyle w:val="ECCParagraph"/>
        </w:rPr>
        <w:t xml:space="preserve"> shows the propagation loss calculated using Recommendation ITU-R P.452-14 function of the separation distance, for the RAS location at Effelsberg (Germany).</w:t>
      </w:r>
    </w:p>
    <w:p w:rsidR="00B74B67" w:rsidRPr="00DD2C50" w:rsidRDefault="00B74B67" w:rsidP="00B74B67">
      <w:r w:rsidRPr="00010770">
        <w:rPr>
          <w:noProof/>
          <w:lang w:val="da-DK" w:eastAsia="da-DK"/>
        </w:rPr>
        <w:drawing>
          <wp:inline distT="0" distB="0" distL="0" distR="0" wp14:anchorId="34AE2168" wp14:editId="174460EF">
            <wp:extent cx="5436705" cy="2524537"/>
            <wp:effectExtent l="0" t="0" r="0" b="9525"/>
            <wp:docPr id="31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452flat RAS.jpg"/>
                    <pic:cNvPicPr/>
                  </pic:nvPicPr>
                  <pic:blipFill>
                    <a:blip r:embed="rId29" cstate="email">
                      <a:extLst>
                        <a:ext uri="{28A0092B-C50C-407E-A947-70E740481C1C}">
                          <a14:useLocalDpi xmlns:a14="http://schemas.microsoft.com/office/drawing/2010/main" val="0"/>
                        </a:ext>
                      </a:extLst>
                    </a:blip>
                    <a:stretch>
                      <a:fillRect/>
                    </a:stretch>
                  </pic:blipFill>
                  <pic:spPr>
                    <a:xfrm>
                      <a:off x="0" y="0"/>
                      <a:ext cx="5447922" cy="2529746"/>
                    </a:xfrm>
                    <a:prstGeom prst="rect">
                      <a:avLst/>
                    </a:prstGeom>
                  </pic:spPr>
                </pic:pic>
              </a:graphicData>
            </a:graphic>
          </wp:inline>
        </w:drawing>
      </w:r>
    </w:p>
    <w:p w:rsidR="00B74B67" w:rsidRPr="00CD312E" w:rsidRDefault="00B74B67" w:rsidP="00B74B67">
      <w:pPr>
        <w:pStyle w:val="Caption"/>
        <w:rPr>
          <w:lang w:val="en-GB"/>
        </w:rPr>
      </w:pPr>
      <w:bookmarkStart w:id="485" w:name="_Ref467137387"/>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21</w:t>
      </w:r>
      <w:r w:rsidRPr="00AA543F">
        <w:rPr>
          <w:lang w:val="en-GB"/>
        </w:rPr>
        <w:fldChar w:fldCharType="end"/>
      </w:r>
      <w:bookmarkEnd w:id="485"/>
      <w:r w:rsidRPr="00CD312E">
        <w:rPr>
          <w:lang w:val="en-GB"/>
        </w:rPr>
        <w:t>: Recommendation ITU-R P.452 Propagation loss over flat terrain</w:t>
      </w:r>
    </w:p>
    <w:p w:rsidR="00B74B67" w:rsidRPr="00CD312E" w:rsidRDefault="00B74B67" w:rsidP="00B74B67">
      <w:pPr>
        <w:rPr>
          <w:rStyle w:val="ECCParagraph"/>
        </w:rPr>
      </w:pPr>
      <w:r w:rsidRPr="00DD2C50">
        <w:rPr>
          <w:rStyle w:val="ECCParagraph"/>
        </w:rPr>
        <w:t xml:space="preserve">The distance corresponding to a 200 dB loss is in the order of 184 km. </w:t>
      </w:r>
    </w:p>
    <w:p w:rsidR="00B74B67" w:rsidRPr="00DD2C50" w:rsidRDefault="00B74B67" w:rsidP="00B74B67">
      <w:pPr>
        <w:rPr>
          <w:rStyle w:val="ECCParagraph"/>
        </w:rPr>
      </w:pPr>
      <w:r w:rsidRPr="00DD2C50">
        <w:rPr>
          <w:rStyle w:val="ECCParagraph"/>
        </w:rPr>
        <w:t xml:space="preserve">Using a similar approach, the next figures show the separation distances for the RAS stations in </w:t>
      </w:r>
      <w:r w:rsidRPr="00AD278F">
        <w:rPr>
          <w:rStyle w:val="ECCParagraph"/>
        </w:rPr>
        <w:fldChar w:fldCharType="begin"/>
      </w:r>
      <w:r w:rsidRPr="00DD2C50">
        <w:rPr>
          <w:rStyle w:val="ECCParagraph"/>
        </w:rPr>
        <w:instrText xml:space="preserve"> REF _Ref467664874 \h  \* MERGEFORMAT </w:instrText>
      </w:r>
      <w:r w:rsidRPr="00AD278F">
        <w:rPr>
          <w:rStyle w:val="ECCParagraph"/>
        </w:rPr>
      </w:r>
      <w:r w:rsidRPr="00AD278F">
        <w:rPr>
          <w:rStyle w:val="ECCParagraph"/>
        </w:rPr>
        <w:fldChar w:fldCharType="separate"/>
      </w:r>
      <w:r w:rsidRPr="00293F2C">
        <w:rPr>
          <w:rStyle w:val="ECCParagraph"/>
        </w:rPr>
        <w:t>Table 7</w:t>
      </w:r>
      <w:r w:rsidRPr="00AD278F">
        <w:rPr>
          <w:rStyle w:val="ECCParagraph"/>
        </w:rPr>
        <w:fldChar w:fldCharType="end"/>
      </w:r>
      <w:r w:rsidRPr="00DD2C50">
        <w:rPr>
          <w:rStyle w:val="ECCParagraph"/>
        </w:rPr>
        <w:t xml:space="preserve">, taking into account the actual terrain profile. </w:t>
      </w:r>
    </w:p>
    <w:p w:rsidR="00B74B67" w:rsidRPr="00DD2C50" w:rsidRDefault="00B74B67" w:rsidP="00B74B67">
      <w:r w:rsidRPr="00010770">
        <w:rPr>
          <w:noProof/>
          <w:lang w:val="da-DK" w:eastAsia="da-DK"/>
        </w:rPr>
        <w:lastRenderedPageBreak/>
        <w:drawing>
          <wp:inline distT="0" distB="0" distL="0" distR="0" wp14:anchorId="3547759C" wp14:editId="1177B1C6">
            <wp:extent cx="5977890" cy="5996960"/>
            <wp:effectExtent l="0" t="0" r="3810" b="3810"/>
            <wp:docPr id="31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ffelsberg terrain.jpg"/>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6030882" cy="6050121"/>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AA543F" w:rsidRDefault="00B74B67" w:rsidP="00B74B67">
      <w:pPr>
        <w:pStyle w:val="Caption"/>
        <w:rPr>
          <w:lang w:val="en-GB"/>
        </w:rPr>
      </w:pPr>
      <w:r w:rsidRPr="00AA543F">
        <w:rPr>
          <w:lang w:val="en-GB"/>
        </w:rPr>
        <w:t xml:space="preserve">Figure </w:t>
      </w:r>
      <w:r w:rsidRPr="00AA543F">
        <w:rPr>
          <w:lang w:val="en-GB"/>
        </w:rPr>
        <w:fldChar w:fldCharType="begin"/>
      </w:r>
      <w:r w:rsidRPr="00AA543F">
        <w:rPr>
          <w:lang w:val="en-GB"/>
        </w:rPr>
        <w:instrText xml:space="preserve"> SEQ Figure \* ARABIC </w:instrText>
      </w:r>
      <w:r w:rsidRPr="00AA543F">
        <w:rPr>
          <w:lang w:val="en-GB"/>
        </w:rPr>
        <w:fldChar w:fldCharType="separate"/>
      </w:r>
      <w:r>
        <w:rPr>
          <w:noProof/>
          <w:lang w:val="en-GB"/>
        </w:rPr>
        <w:t>22</w:t>
      </w:r>
      <w:r w:rsidRPr="00AA543F">
        <w:rPr>
          <w:lang w:val="en-GB"/>
        </w:rPr>
        <w:fldChar w:fldCharType="end"/>
      </w:r>
      <w:r w:rsidRPr="00AA543F">
        <w:rPr>
          <w:lang w:val="en-GB"/>
        </w:rPr>
        <w:t>: Effelsberg, Germany - max 152 km</w:t>
      </w:r>
    </w:p>
    <w:p w:rsidR="00B74B67" w:rsidRPr="00DD2C50" w:rsidRDefault="00B74B67" w:rsidP="00B74B67">
      <w:r w:rsidRPr="00DD2C50">
        <w:br w:type="page"/>
      </w:r>
    </w:p>
    <w:p w:rsidR="00B74B67" w:rsidRPr="00DD2C50" w:rsidRDefault="00B74B67" w:rsidP="00B74B67">
      <w:r w:rsidRPr="00010770">
        <w:rPr>
          <w:noProof/>
          <w:lang w:val="da-DK" w:eastAsia="da-DK"/>
        </w:rPr>
        <w:lastRenderedPageBreak/>
        <w:drawing>
          <wp:inline distT="0" distB="0" distL="0" distR="0" wp14:anchorId="37EBB313" wp14:editId="6841B7F1">
            <wp:extent cx="6126480" cy="6290636"/>
            <wp:effectExtent l="0" t="0" r="7620" b="0"/>
            <wp:docPr id="31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dicina.jpg"/>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6163324" cy="6328467"/>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AA543F" w:rsidRDefault="00B74B67" w:rsidP="00B74B67">
      <w:pPr>
        <w:pStyle w:val="Caption"/>
        <w:rPr>
          <w:lang w:val="en-GB"/>
        </w:rPr>
      </w:pPr>
      <w:bookmarkStart w:id="486" w:name="_Ref467663843"/>
      <w:r w:rsidRPr="00AA543F">
        <w:rPr>
          <w:lang w:val="en-GB"/>
        </w:rPr>
        <w:t xml:space="preserve">Figure </w:t>
      </w:r>
      <w:r w:rsidRPr="00AA543F">
        <w:rPr>
          <w:lang w:val="en-GB"/>
        </w:rPr>
        <w:fldChar w:fldCharType="begin"/>
      </w:r>
      <w:r w:rsidRPr="00AA543F">
        <w:rPr>
          <w:lang w:val="en-GB"/>
        </w:rPr>
        <w:instrText xml:space="preserve"> SEQ Figure \* ARABIC </w:instrText>
      </w:r>
      <w:r w:rsidRPr="00AA543F">
        <w:rPr>
          <w:lang w:val="en-GB"/>
        </w:rPr>
        <w:fldChar w:fldCharType="separate"/>
      </w:r>
      <w:r>
        <w:rPr>
          <w:noProof/>
          <w:lang w:val="en-GB"/>
        </w:rPr>
        <w:t>23</w:t>
      </w:r>
      <w:r w:rsidRPr="00AA543F">
        <w:rPr>
          <w:lang w:val="en-GB"/>
        </w:rPr>
        <w:fldChar w:fldCharType="end"/>
      </w:r>
      <w:bookmarkEnd w:id="486"/>
      <w:r w:rsidRPr="00AA543F">
        <w:rPr>
          <w:lang w:val="en-GB"/>
        </w:rPr>
        <w:t>: Medicina, Italy - max 300 km</w:t>
      </w:r>
    </w:p>
    <w:p w:rsidR="00B74B67" w:rsidRPr="00DD2C50" w:rsidRDefault="00B74B67" w:rsidP="00B74B67">
      <w:r w:rsidRPr="00DD2C50">
        <w:br w:type="page"/>
      </w:r>
    </w:p>
    <w:p w:rsidR="00B74B67" w:rsidRPr="00DD2C50" w:rsidRDefault="00B74B67" w:rsidP="00B74B67">
      <w:r w:rsidRPr="00010770">
        <w:rPr>
          <w:noProof/>
          <w:lang w:val="da-DK" w:eastAsia="da-DK"/>
        </w:rPr>
        <w:lastRenderedPageBreak/>
        <w:drawing>
          <wp:inline distT="0" distB="0" distL="0" distR="0" wp14:anchorId="3C3A82CD" wp14:editId="2BB8BBAE">
            <wp:extent cx="5989320" cy="6531736"/>
            <wp:effectExtent l="0" t="0" r="0" b="2540"/>
            <wp:docPr id="6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lyazin.jpg"/>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6018065" cy="6563085"/>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AA543F" w:rsidRDefault="00B74B67" w:rsidP="00B74B67">
      <w:pPr>
        <w:pStyle w:val="Caption"/>
        <w:rPr>
          <w:lang w:val="en-GB"/>
        </w:rPr>
      </w:pPr>
      <w:r w:rsidRPr="00AA543F">
        <w:rPr>
          <w:lang w:val="en-GB"/>
        </w:rPr>
        <w:t xml:space="preserve">Figure </w:t>
      </w:r>
      <w:r w:rsidRPr="00AA543F">
        <w:fldChar w:fldCharType="begin"/>
      </w:r>
      <w:r w:rsidRPr="00AA543F">
        <w:rPr>
          <w:lang w:val="en-GB"/>
        </w:rPr>
        <w:instrText xml:space="preserve"> SEQ Figure \* ARABIC </w:instrText>
      </w:r>
      <w:r w:rsidRPr="00AA543F">
        <w:fldChar w:fldCharType="separate"/>
      </w:r>
      <w:r>
        <w:rPr>
          <w:noProof/>
          <w:lang w:val="en-GB"/>
        </w:rPr>
        <w:t>24</w:t>
      </w:r>
      <w:r w:rsidRPr="00AA543F">
        <w:fldChar w:fldCharType="end"/>
      </w:r>
      <w:r w:rsidRPr="00AA543F">
        <w:rPr>
          <w:lang w:val="en-GB"/>
        </w:rPr>
        <w:t>: Kalyazin, Russia - max 200 km</w:t>
      </w:r>
    </w:p>
    <w:p w:rsidR="00B74B67" w:rsidRPr="00DD2C50" w:rsidRDefault="00B74B67" w:rsidP="00B74B67">
      <w:r w:rsidRPr="00DD2C50">
        <w:br w:type="page"/>
      </w:r>
    </w:p>
    <w:p w:rsidR="00B74B67" w:rsidRPr="00DD2C50" w:rsidRDefault="00B74B67" w:rsidP="00B74B67">
      <w:r w:rsidRPr="00010770">
        <w:rPr>
          <w:noProof/>
          <w:lang w:val="da-DK" w:eastAsia="da-DK"/>
        </w:rPr>
        <w:lastRenderedPageBreak/>
        <w:drawing>
          <wp:inline distT="0" distB="0" distL="0" distR="0" wp14:anchorId="6904C771" wp14:editId="776433F5">
            <wp:extent cx="6038850" cy="6469147"/>
            <wp:effectExtent l="0" t="0" r="0" b="8255"/>
            <wp:docPr id="6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uschino.jpg"/>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6072478" cy="6505171"/>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AA543F" w:rsidRDefault="00B74B67" w:rsidP="00B74B67">
      <w:pPr>
        <w:pStyle w:val="Caption"/>
        <w:rPr>
          <w:lang w:val="en-GB"/>
        </w:rPr>
      </w:pPr>
      <w:r w:rsidRPr="00AA543F">
        <w:rPr>
          <w:lang w:val="en-GB"/>
        </w:rPr>
        <w:t xml:space="preserve">Figure </w:t>
      </w:r>
      <w:r w:rsidRPr="00AA543F">
        <w:rPr>
          <w:lang w:val="en-GB"/>
        </w:rPr>
        <w:fldChar w:fldCharType="begin"/>
      </w:r>
      <w:r w:rsidRPr="00AA543F">
        <w:rPr>
          <w:lang w:val="en-GB"/>
        </w:rPr>
        <w:instrText xml:space="preserve"> SEQ Figure \* ARABIC </w:instrText>
      </w:r>
      <w:r w:rsidRPr="00AA543F">
        <w:rPr>
          <w:lang w:val="en-GB"/>
        </w:rPr>
        <w:fldChar w:fldCharType="separate"/>
      </w:r>
      <w:r>
        <w:rPr>
          <w:noProof/>
          <w:lang w:val="en-GB"/>
        </w:rPr>
        <w:t>25</w:t>
      </w:r>
      <w:r w:rsidRPr="00AA543F">
        <w:rPr>
          <w:lang w:val="en-GB"/>
        </w:rPr>
        <w:fldChar w:fldCharType="end"/>
      </w:r>
      <w:r w:rsidRPr="00AA543F">
        <w:rPr>
          <w:lang w:val="en-GB"/>
        </w:rPr>
        <w:t xml:space="preserve">: </w:t>
      </w:r>
      <w:proofErr w:type="spellStart"/>
      <w:r w:rsidRPr="00AA543F">
        <w:rPr>
          <w:lang w:val="en-GB"/>
        </w:rPr>
        <w:t>Puschino</w:t>
      </w:r>
      <w:proofErr w:type="spellEnd"/>
      <w:r w:rsidRPr="00AA543F">
        <w:rPr>
          <w:lang w:val="en-GB"/>
        </w:rPr>
        <w:t>, Russia - max 220 km</w:t>
      </w:r>
    </w:p>
    <w:p w:rsidR="00B74B67" w:rsidRPr="00DD2C50" w:rsidRDefault="00B74B67" w:rsidP="00B74B67">
      <w:r w:rsidRPr="00DD2C50">
        <w:br w:type="page"/>
      </w:r>
    </w:p>
    <w:p w:rsidR="00B74B67" w:rsidRPr="00DD2C50" w:rsidRDefault="00B74B67" w:rsidP="00B74B67">
      <w:r w:rsidRPr="00010770">
        <w:rPr>
          <w:noProof/>
          <w:lang w:val="da-DK" w:eastAsia="da-DK"/>
        </w:rPr>
        <w:lastRenderedPageBreak/>
        <w:drawing>
          <wp:inline distT="0" distB="0" distL="0" distR="0" wp14:anchorId="5A2A2C26" wp14:editId="1EEC8818">
            <wp:extent cx="6004560" cy="6458217"/>
            <wp:effectExtent l="0" t="0" r="0" b="0"/>
            <wp:docPr id="7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anta Maria.jpg"/>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6036776" cy="6492867"/>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CD312E" w:rsidRDefault="00B74B67" w:rsidP="00B74B67">
      <w:pPr>
        <w:pStyle w:val="Caption"/>
        <w:rPr>
          <w:lang w:val="en-GB"/>
        </w:rPr>
      </w:pPr>
      <w:bookmarkStart w:id="487" w:name="_Ref467663859"/>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26</w:t>
      </w:r>
      <w:r w:rsidRPr="00AA543F">
        <w:rPr>
          <w:lang w:val="en-GB"/>
        </w:rPr>
        <w:fldChar w:fldCharType="end"/>
      </w:r>
      <w:bookmarkEnd w:id="487"/>
      <w:r w:rsidRPr="00CD312E">
        <w:rPr>
          <w:lang w:val="en-GB"/>
        </w:rPr>
        <w:t>: Santa Maria, Portugal – max 345 km, but over sea</w:t>
      </w:r>
    </w:p>
    <w:p w:rsidR="00B74B67" w:rsidRPr="00DD2C50" w:rsidRDefault="00B74B67" w:rsidP="00B74B67"/>
    <w:p w:rsidR="00B74B67" w:rsidRPr="00DD2C50" w:rsidRDefault="00B74B67" w:rsidP="00B74B67">
      <w:r w:rsidRPr="00DD2C50">
        <w:br w:type="page"/>
      </w:r>
    </w:p>
    <w:p w:rsidR="00B74B67" w:rsidRPr="00DD2C50" w:rsidRDefault="00B74B67" w:rsidP="00B74B67"/>
    <w:p w:rsidR="00B74B67" w:rsidRPr="00AA543F" w:rsidRDefault="00B74B67" w:rsidP="00B74B67">
      <w:pPr>
        <w:pStyle w:val="Caption"/>
        <w:rPr>
          <w:lang w:val="en-GB"/>
        </w:rPr>
      </w:pPr>
    </w:p>
    <w:p w:rsidR="00B74B67" w:rsidRPr="00AA543F" w:rsidRDefault="001F31F5" w:rsidP="00B74B67">
      <w:pPr>
        <w:pStyle w:val="Caption"/>
        <w:rPr>
          <w:lang w:val="en-GB"/>
        </w:rPr>
      </w:pPr>
      <w:bookmarkStart w:id="488" w:name="_Ref476825043"/>
      <w:r w:rsidRPr="005B0F2D">
        <w:rPr>
          <w:noProof/>
          <w:lang w:eastAsia="da-DK"/>
        </w:rPr>
        <w:drawing>
          <wp:inline distT="0" distB="0" distL="0" distR="0" wp14:anchorId="732DD5D6" wp14:editId="407159C5">
            <wp:extent cx="6029922" cy="6444000"/>
            <wp:effectExtent l="0" t="0" r="9525" b="0"/>
            <wp:docPr id="3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nsala.jpg"/>
                    <pic:cNvPicPr/>
                  </pic:nvPicPr>
                  <pic:blipFill rotWithShape="1">
                    <a:blip r:embed="rId35"/>
                    <a:srcRect t="11562" b="14279"/>
                    <a:stretch/>
                  </pic:blipFill>
                  <pic:spPr bwMode="auto">
                    <a:xfrm>
                      <a:off x="0" y="0"/>
                      <a:ext cx="6048375" cy="6463720"/>
                    </a:xfrm>
                    <a:prstGeom prst="rect">
                      <a:avLst/>
                    </a:prstGeom>
                    <a:ln>
                      <a:noFill/>
                    </a:ln>
                    <a:extLst>
                      <a:ext uri="{53640926-AAD7-44D8-BBD7-CCE9431645EC}">
                        <a14:shadowObscured xmlns:a14="http://schemas.microsoft.com/office/drawing/2010/main"/>
                      </a:ext>
                    </a:extLst>
                  </pic:spPr>
                </pic:pic>
              </a:graphicData>
            </a:graphic>
          </wp:inline>
        </w:drawing>
      </w:r>
      <w:r w:rsidR="00B74B67" w:rsidRPr="00AA543F">
        <w:rPr>
          <w:lang w:val="en-GB"/>
        </w:rPr>
        <w:t xml:space="preserve">Figure </w:t>
      </w:r>
      <w:r w:rsidR="00B74B67" w:rsidRPr="00AA543F">
        <w:rPr>
          <w:lang w:val="en-GB"/>
        </w:rPr>
        <w:fldChar w:fldCharType="begin"/>
      </w:r>
      <w:r w:rsidR="00B74B67" w:rsidRPr="00AA543F">
        <w:rPr>
          <w:lang w:val="en-GB"/>
        </w:rPr>
        <w:instrText xml:space="preserve"> SEQ Figure \* ARABIC </w:instrText>
      </w:r>
      <w:r w:rsidR="00B74B67" w:rsidRPr="00AA543F">
        <w:rPr>
          <w:lang w:val="en-GB"/>
        </w:rPr>
        <w:fldChar w:fldCharType="separate"/>
      </w:r>
      <w:r w:rsidR="00B74B67">
        <w:rPr>
          <w:noProof/>
          <w:lang w:val="en-GB"/>
        </w:rPr>
        <w:t>27</w:t>
      </w:r>
      <w:r w:rsidR="00B74B67" w:rsidRPr="00AA543F">
        <w:rPr>
          <w:lang w:val="en-GB"/>
        </w:rPr>
        <w:fldChar w:fldCharType="end"/>
      </w:r>
      <w:bookmarkEnd w:id="488"/>
      <w:r w:rsidR="00B74B67" w:rsidRPr="00AA543F">
        <w:rPr>
          <w:lang w:val="en-GB"/>
        </w:rPr>
        <w:t>: Onsala, Sweden – max 293 km</w:t>
      </w:r>
    </w:p>
    <w:p w:rsidR="00B74B67" w:rsidRPr="00DD2C50" w:rsidRDefault="00B74B67" w:rsidP="00B74B67"/>
    <w:p w:rsidR="00B74B67" w:rsidRPr="00DD2C50" w:rsidRDefault="00B74B67" w:rsidP="00B74B67">
      <w:r w:rsidRPr="00DD2C50">
        <w:br w:type="page"/>
      </w:r>
    </w:p>
    <w:p w:rsidR="00B74B67" w:rsidRPr="00DD2C50" w:rsidRDefault="00B74B67" w:rsidP="00B74B67">
      <w:r w:rsidRPr="00010770">
        <w:rPr>
          <w:noProof/>
          <w:lang w:val="da-DK" w:eastAsia="da-DK"/>
        </w:rPr>
        <w:lastRenderedPageBreak/>
        <w:drawing>
          <wp:inline distT="0" distB="0" distL="0" distR="0" wp14:anchorId="578DAB1D" wp14:editId="70EA5B7D">
            <wp:extent cx="6080760" cy="6477480"/>
            <wp:effectExtent l="0" t="0" r="0" b="0"/>
            <wp:docPr id="7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mbridge.jpg"/>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6113056" cy="6511883"/>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CD312E" w:rsidRDefault="00B74B67" w:rsidP="00B74B67">
      <w:pPr>
        <w:pStyle w:val="Caption"/>
        <w:rPr>
          <w:lang w:val="en-GB"/>
        </w:rPr>
      </w:pPr>
      <w:bookmarkStart w:id="489" w:name="_Ref467663872"/>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28</w:t>
      </w:r>
      <w:r w:rsidRPr="00AA543F">
        <w:rPr>
          <w:lang w:val="en-GB"/>
        </w:rPr>
        <w:fldChar w:fldCharType="end"/>
      </w:r>
      <w:bookmarkEnd w:id="489"/>
      <w:r w:rsidRPr="00CD312E">
        <w:rPr>
          <w:lang w:val="en-GB"/>
        </w:rPr>
        <w:t>: Cambridge, United Kingdom – max 235 km</w:t>
      </w:r>
    </w:p>
    <w:p w:rsidR="00B74B67" w:rsidRPr="00DD2C50" w:rsidRDefault="00B74B67" w:rsidP="00B74B67">
      <w:r w:rsidRPr="00010770">
        <w:rPr>
          <w:noProof/>
          <w:lang w:val="da-DK" w:eastAsia="da-DK"/>
        </w:rPr>
        <w:lastRenderedPageBreak/>
        <w:drawing>
          <wp:inline distT="0" distB="0" distL="0" distR="0" wp14:anchorId="69C4B016" wp14:editId="39A42890">
            <wp:extent cx="5990287" cy="5832000"/>
            <wp:effectExtent l="0" t="0" r="0" b="0"/>
            <wp:docPr id="7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Jodrell Bank contour.jpg"/>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6048375" cy="5888554"/>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CD312E" w:rsidRDefault="00B74B67" w:rsidP="00B74B67">
      <w:pPr>
        <w:pStyle w:val="Caption"/>
        <w:rPr>
          <w:lang w:val="en-GB"/>
        </w:rPr>
      </w:pPr>
      <w:bookmarkStart w:id="490" w:name="_Ref476825074"/>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29</w:t>
      </w:r>
      <w:r w:rsidRPr="00AA543F">
        <w:rPr>
          <w:lang w:val="en-GB"/>
        </w:rPr>
        <w:fldChar w:fldCharType="end"/>
      </w:r>
      <w:bookmarkEnd w:id="490"/>
      <w:r w:rsidRPr="00CD312E">
        <w:rPr>
          <w:lang w:val="en-GB"/>
        </w:rPr>
        <w:t>: Jodrell Bank, United Kingdom – max 223 km</w:t>
      </w:r>
    </w:p>
    <w:p w:rsidR="00B74B67" w:rsidRPr="004C1CFC" w:rsidRDefault="00B74B67" w:rsidP="00DB0902">
      <w:pPr>
        <w:pStyle w:val="ECCAnnexheading4"/>
      </w:pPr>
      <w:bookmarkStart w:id="491" w:name="_Toc477331930"/>
      <w:bookmarkStart w:id="492" w:name="_Toc504563322"/>
      <w:bookmarkStart w:id="493" w:name="_Toc505080031"/>
      <w:bookmarkStart w:id="494" w:name="_Toc536700417"/>
      <w:r w:rsidRPr="004C1CFC">
        <w:t>Conclusions</w:t>
      </w:r>
      <w:bookmarkEnd w:id="491"/>
      <w:bookmarkEnd w:id="492"/>
      <w:bookmarkEnd w:id="493"/>
      <w:bookmarkEnd w:id="494"/>
    </w:p>
    <w:p w:rsidR="00B74B67" w:rsidRPr="00CD312E" w:rsidRDefault="00B74B67" w:rsidP="00B74B67">
      <w:pPr>
        <w:rPr>
          <w:rStyle w:val="ECCParagraph"/>
        </w:rPr>
      </w:pPr>
      <w:r w:rsidRPr="00DD2C50">
        <w:rPr>
          <w:rStyle w:val="ECCParagraph"/>
        </w:rPr>
        <w:t xml:space="preserve">The protection of the RAS stations observing in the secondary RAS allocation in the band 14.47-14.5 GHz can be achieved through areas around such stations where any single NGSO FSS earth station will not be able to transmit on frequency channels overlapping with this frequency band (the aggregate effect of several earth stations was not assessed). </w:t>
      </w:r>
    </w:p>
    <w:p w:rsidR="00B74B67" w:rsidRPr="00DD2C50" w:rsidRDefault="00B74B67" w:rsidP="00B74B67">
      <w:pPr>
        <w:rPr>
          <w:rStyle w:val="ECCParagraph"/>
        </w:rPr>
      </w:pPr>
      <w:r w:rsidRPr="00DD2C50">
        <w:rPr>
          <w:rStyle w:val="ECCParagraph"/>
        </w:rPr>
        <w:t>The size of the areas has to be determined on a case-by-case basis taking into account the FSS and terrain characteristics. For OneWeb earth stations (with an e.i.r.p. towards the horizon of -20 dBW</w:t>
      </w:r>
      <w:proofErr w:type="gramStart"/>
      <w:r w:rsidRPr="00DD2C50">
        <w:rPr>
          <w:rStyle w:val="ECCParagraph"/>
        </w:rPr>
        <w:t>/(</w:t>
      </w:r>
      <w:proofErr w:type="gramEnd"/>
      <w:r w:rsidRPr="00DD2C50">
        <w:rPr>
          <w:rStyle w:val="ECCParagraph"/>
        </w:rPr>
        <w:t xml:space="preserve">40 kHz)), the maximum distance can be up to 340 km thus not limiting it to a national issue for some of these RAS stations. For other kind of NGSO Earth stations, the distances would be computed with the relevant e.i.r.p. levels towards the horizon. Notwithstanding the conclusions in this subsection, calculations could be performed on a case by case basis and taking into account the actual FSS characteristics in order to determine the required protection zone. </w:t>
      </w:r>
    </w:p>
    <w:p w:rsidR="00B74B67" w:rsidRPr="00DD2C50" w:rsidRDefault="00B74B67" w:rsidP="00B74B67">
      <w:pPr>
        <w:rPr>
          <w:rStyle w:val="ECCParagraph"/>
        </w:rPr>
      </w:pPr>
      <w:r w:rsidRPr="00DD2C50">
        <w:rPr>
          <w:rStyle w:val="ECCParagraph"/>
        </w:rPr>
        <w:t xml:space="preserve">When establishing compatibility with RAS observatories within an administration, the NGSO satellite system, could initially identify the protection zone for each of the RAS observatories using the methodology described </w:t>
      </w:r>
      <w:r w:rsidRPr="00DD2C50">
        <w:rPr>
          <w:rStyle w:val="ECCParagraph"/>
        </w:rPr>
        <w:lastRenderedPageBreak/>
        <w:t xml:space="preserve">in this section. It should be noted that the protection zone may extend beyond the national territory into the territories of neighbouring administrations. The OneWeb NGSO satellite system would be able to deploy the "control of emission" function stipulated in the </w:t>
      </w:r>
      <w:r w:rsidR="00B278AC">
        <w:rPr>
          <w:rStyle w:val="ECCParagraph"/>
        </w:rPr>
        <w:t xml:space="preserve">ETSI EN </w:t>
      </w:r>
      <w:r w:rsidRPr="00DD2C50">
        <w:rPr>
          <w:rStyle w:val="ECCParagraph"/>
        </w:rPr>
        <w:t xml:space="preserve">303 980 </w:t>
      </w:r>
      <w:r w:rsidRPr="00AD278F">
        <w:rPr>
          <w:rStyle w:val="ECCParagraph"/>
        </w:rPr>
        <w:fldChar w:fldCharType="begin"/>
      </w:r>
      <w:r w:rsidRPr="00DD2C50">
        <w:rPr>
          <w:rStyle w:val="ECCParagraph"/>
        </w:rPr>
        <w:instrText xml:space="preserve"> REF _Ref493153256 \r \h  \* MERGEFORMAT </w:instrText>
      </w:r>
      <w:r w:rsidRPr="00AD278F">
        <w:rPr>
          <w:rStyle w:val="ECCParagraph"/>
        </w:rPr>
      </w:r>
      <w:r w:rsidRPr="00AD278F">
        <w:rPr>
          <w:rStyle w:val="ECCParagraph"/>
        </w:rPr>
        <w:fldChar w:fldCharType="separate"/>
      </w:r>
      <w:r w:rsidR="005101EF">
        <w:rPr>
          <w:rStyle w:val="ECCParagraph"/>
        </w:rPr>
        <w:t>[1]</w:t>
      </w:r>
      <w:r w:rsidRPr="00AD278F">
        <w:rPr>
          <w:rStyle w:val="ECCParagraph"/>
        </w:rPr>
        <w:fldChar w:fldCharType="end"/>
      </w:r>
      <w:r w:rsidRPr="00DD2C50">
        <w:rPr>
          <w:rStyle w:val="ECCParagraph"/>
        </w:rPr>
        <w:t xml:space="preserve"> (see Section </w:t>
      </w:r>
      <w:r w:rsidRPr="00AD278F">
        <w:rPr>
          <w:rStyle w:val="ECCParagraph"/>
        </w:rPr>
        <w:fldChar w:fldCharType="begin"/>
      </w:r>
      <w:r w:rsidRPr="00DD2C50">
        <w:rPr>
          <w:rStyle w:val="ECCParagraph"/>
        </w:rPr>
        <w:instrText xml:space="preserve"> REF _Ref493154118 \r \h  \* MERGEFORMAT </w:instrText>
      </w:r>
      <w:r w:rsidRPr="00AD278F">
        <w:rPr>
          <w:rStyle w:val="ECCParagraph"/>
        </w:rPr>
      </w:r>
      <w:r w:rsidRPr="00AD278F">
        <w:rPr>
          <w:rStyle w:val="ECCParagraph"/>
        </w:rPr>
        <w:fldChar w:fldCharType="separate"/>
      </w:r>
      <w:r w:rsidR="005101EF">
        <w:rPr>
          <w:rStyle w:val="ECCParagraph"/>
        </w:rPr>
        <w:t>A1.2.2.1</w:t>
      </w:r>
      <w:r w:rsidRPr="00AD278F">
        <w:rPr>
          <w:rStyle w:val="ECCParagraph"/>
        </w:rPr>
        <w:fldChar w:fldCharType="end"/>
      </w:r>
      <w:r w:rsidRPr="00DD2C50">
        <w:rPr>
          <w:rStyle w:val="ECCParagraph"/>
        </w:rPr>
        <w:t xml:space="preserve"> above) to ensure the suppression of relevant frequencies used by RAS observatories located within the protection zone.</w:t>
      </w:r>
    </w:p>
    <w:p w:rsidR="00B74B67" w:rsidRPr="001F31F5" w:rsidRDefault="00B74B67" w:rsidP="007F0C29">
      <w:pPr>
        <w:pStyle w:val="ECCAnnexheading2"/>
      </w:pPr>
      <w:bookmarkStart w:id="495" w:name="_Toc477331931"/>
      <w:bookmarkStart w:id="496" w:name="_Ref493090129"/>
      <w:bookmarkStart w:id="497" w:name="_Ref493091072"/>
      <w:bookmarkStart w:id="498" w:name="_Toc504563323"/>
      <w:bookmarkStart w:id="499" w:name="_Toc505080032"/>
      <w:bookmarkStart w:id="500" w:name="_Toc536700418"/>
      <w:r w:rsidRPr="001F31F5">
        <w:t>Sharing between NGSO FSS ESIM and incumbent services in the band 14-14.5 GHz</w:t>
      </w:r>
      <w:bookmarkEnd w:id="495"/>
      <w:bookmarkEnd w:id="496"/>
      <w:bookmarkEnd w:id="497"/>
      <w:bookmarkEnd w:id="498"/>
      <w:bookmarkEnd w:id="499"/>
      <w:bookmarkEnd w:id="500"/>
    </w:p>
    <w:p w:rsidR="00B74B67" w:rsidRPr="00CD312E" w:rsidRDefault="00B74B67" w:rsidP="007F0C29">
      <w:pPr>
        <w:pStyle w:val="ECCAnnexheading3"/>
      </w:pPr>
      <w:bookmarkStart w:id="501" w:name="_Toc477331932"/>
      <w:bookmarkStart w:id="502" w:name="_Toc504563324"/>
      <w:bookmarkStart w:id="503" w:name="_Toc505080033"/>
      <w:bookmarkStart w:id="504" w:name="_Toc536700419"/>
      <w:r w:rsidRPr="00CD312E">
        <w:t>Sharing with FS in the band 14.25-14.5 GHz</w:t>
      </w:r>
      <w:bookmarkEnd w:id="501"/>
      <w:bookmarkEnd w:id="502"/>
      <w:bookmarkEnd w:id="503"/>
      <w:bookmarkEnd w:id="504"/>
    </w:p>
    <w:p w:rsidR="00B74B67" w:rsidRPr="00836B3A" w:rsidRDefault="00B74B67" w:rsidP="007F0C29">
      <w:pPr>
        <w:pStyle w:val="ECCAnnexheading4"/>
        <w:rPr>
          <w:rStyle w:val="ECCHLbold"/>
          <w:b w:val="0"/>
        </w:rPr>
      </w:pPr>
      <w:bookmarkStart w:id="505" w:name="_Toc477331933"/>
      <w:bookmarkStart w:id="506" w:name="_Toc504563325"/>
      <w:bookmarkStart w:id="507" w:name="_Toc505080034"/>
      <w:r w:rsidRPr="00836B3A">
        <w:rPr>
          <w:rStyle w:val="ECCHLbold"/>
          <w:b w:val="0"/>
        </w:rPr>
        <w:t>Land FSS ESIM</w:t>
      </w:r>
      <w:bookmarkEnd w:id="505"/>
      <w:bookmarkEnd w:id="506"/>
      <w:bookmarkEnd w:id="507"/>
    </w:p>
    <w:p w:rsidR="00B74B67" w:rsidRPr="007F0C29" w:rsidRDefault="00B74B67" w:rsidP="00095AD0">
      <w:pPr>
        <w:tabs>
          <w:tab w:val="left" w:pos="6194"/>
        </w:tabs>
        <w:rPr>
          <w:rStyle w:val="ECCHLbold"/>
        </w:rPr>
      </w:pPr>
      <w:bookmarkStart w:id="508" w:name="_Toc477331934"/>
      <w:bookmarkStart w:id="509" w:name="_Toc504563326"/>
      <w:bookmarkStart w:id="510" w:name="_Toc505080035"/>
      <w:r w:rsidRPr="007F0C29">
        <w:rPr>
          <w:rStyle w:val="ECCHLbold"/>
        </w:rPr>
        <w:t>Methodology</w:t>
      </w:r>
      <w:bookmarkEnd w:id="508"/>
      <w:bookmarkEnd w:id="509"/>
      <w:bookmarkEnd w:id="510"/>
    </w:p>
    <w:p w:rsidR="00B74B67" w:rsidRPr="00CD312E" w:rsidRDefault="00B74B67" w:rsidP="00B74B67">
      <w:pPr>
        <w:rPr>
          <w:rStyle w:val="ECCParagraph"/>
        </w:rPr>
      </w:pPr>
      <w:r w:rsidRPr="00DD2C50">
        <w:rPr>
          <w:rStyle w:val="ECCParagraph"/>
        </w:rPr>
        <w:t>The methodology would not differ much from the one used for fixed FSS earth stations. The earth station is moving, but since its location is known by the Network Control Facility (NCF) thanks to the use of a GPS receiver within the earth station, this latter should be able to switch off emissions on the frequencies used by the FS stations as soon as the ES enters in their vicinity.</w:t>
      </w:r>
    </w:p>
    <w:p w:rsidR="00B74B67" w:rsidRPr="00DD2C50" w:rsidRDefault="00B74B67" w:rsidP="00B74B67">
      <w:pPr>
        <w:rPr>
          <w:rStyle w:val="ECCParagraph"/>
        </w:rPr>
      </w:pPr>
      <w:r w:rsidRPr="00DD2C50">
        <w:rPr>
          <w:rStyle w:val="ECCParagraph"/>
        </w:rPr>
        <w:t xml:space="preserve">In order to ensure the most effective use of the available spectrum, the size of protection areas around FS stations is to be determined on a case-by-case basis, taking into account actual FS and FSS ES parameters as well as surrounding terrain. </w:t>
      </w:r>
      <w:r>
        <w:rPr>
          <w:rStyle w:val="ECCParagraph"/>
        </w:rPr>
        <w:t>The s</w:t>
      </w:r>
      <w:r w:rsidRPr="00DD2C50">
        <w:rPr>
          <w:rStyle w:val="ECCParagraph"/>
        </w:rPr>
        <w:t>ection</w:t>
      </w:r>
      <w:r>
        <w:rPr>
          <w:rStyle w:val="ECCParagraph"/>
        </w:rPr>
        <w:t xml:space="preserve"> below</w:t>
      </w:r>
      <w:r w:rsidRPr="00AD278F">
        <w:rPr>
          <w:rStyle w:val="ECCParagraph"/>
        </w:rPr>
        <w:fldChar w:fldCharType="begin"/>
      </w:r>
      <w:r w:rsidRPr="00DD2C50">
        <w:rPr>
          <w:rStyle w:val="ECCParagraph"/>
        </w:rPr>
        <w:instrText xml:space="preserve"> REF _Ref476055061 \r \h  \* MERGEFORMAT </w:instrText>
      </w:r>
      <w:r w:rsidRPr="00AD278F">
        <w:rPr>
          <w:rStyle w:val="ECCParagraph"/>
        </w:rPr>
      </w:r>
      <w:r w:rsidRPr="00AD278F">
        <w:rPr>
          <w:rStyle w:val="ECCParagraph"/>
        </w:rPr>
        <w:fldChar w:fldCharType="end"/>
      </w:r>
      <w:r w:rsidRPr="00DD2C50">
        <w:rPr>
          <w:rStyle w:val="ECCParagraph"/>
        </w:rPr>
        <w:t xml:space="preserve"> provides an example of determination of such area surrounding the FS station in </w:t>
      </w:r>
      <w:r w:rsidRPr="00AD278F">
        <w:rPr>
          <w:rStyle w:val="ECCParagraph"/>
        </w:rPr>
        <w:fldChar w:fldCharType="begin"/>
      </w:r>
      <w:r w:rsidRPr="00DD2C50">
        <w:rPr>
          <w:rStyle w:val="ECCParagraph"/>
        </w:rPr>
        <w:instrText xml:space="preserve"> REF _Ref475965166 \h  \* MERGEFORMAT </w:instrText>
      </w:r>
      <w:r w:rsidRPr="00AD278F">
        <w:rPr>
          <w:rStyle w:val="ECCParagraph"/>
        </w:rPr>
      </w:r>
      <w:r w:rsidRPr="00AD278F">
        <w:rPr>
          <w:rStyle w:val="ECCParagraph"/>
        </w:rPr>
        <w:fldChar w:fldCharType="separate"/>
      </w:r>
      <w:r w:rsidRPr="0087034C">
        <w:rPr>
          <w:rStyle w:val="ECCParagraph"/>
        </w:rPr>
        <w:t>Table 3</w:t>
      </w:r>
      <w:r w:rsidRPr="00AD278F">
        <w:rPr>
          <w:rStyle w:val="ECCParagraph"/>
        </w:rPr>
        <w:fldChar w:fldCharType="end"/>
      </w:r>
      <w:r w:rsidRPr="00DD2C50">
        <w:rPr>
          <w:rStyle w:val="ECCParagraph"/>
        </w:rPr>
        <w:t>.</w:t>
      </w:r>
    </w:p>
    <w:p w:rsidR="00B74B67" w:rsidRPr="007F0C29" w:rsidRDefault="00B74B67" w:rsidP="001F31F5">
      <w:pPr>
        <w:rPr>
          <w:rStyle w:val="ECCHLbold"/>
        </w:rPr>
      </w:pPr>
      <w:bookmarkStart w:id="511" w:name="_Ref476055061"/>
      <w:bookmarkStart w:id="512" w:name="_Toc477331935"/>
      <w:bookmarkStart w:id="513" w:name="_Toc504563327"/>
      <w:bookmarkStart w:id="514" w:name="_Toc505080036"/>
      <w:r w:rsidRPr="007F0C29">
        <w:rPr>
          <w:rStyle w:val="ECCHLbold"/>
        </w:rPr>
        <w:t>Results</w:t>
      </w:r>
      <w:bookmarkEnd w:id="511"/>
      <w:bookmarkEnd w:id="512"/>
      <w:bookmarkEnd w:id="513"/>
      <w:bookmarkEnd w:id="514"/>
    </w:p>
    <w:p w:rsidR="00B74B67" w:rsidRPr="00CD312E" w:rsidRDefault="00B74B67" w:rsidP="00B74B67">
      <w:pPr>
        <w:rPr>
          <w:rStyle w:val="ECCParagraph"/>
        </w:rPr>
      </w:pPr>
      <w:r w:rsidRPr="00DD2C50">
        <w:rPr>
          <w:rStyle w:val="ECCParagraph"/>
        </w:rPr>
        <w:t xml:space="preserve">For the FS system in </w:t>
      </w:r>
      <w:r w:rsidRPr="00AD278F">
        <w:rPr>
          <w:rStyle w:val="ECCParagraph"/>
        </w:rPr>
        <w:fldChar w:fldCharType="begin"/>
      </w:r>
      <w:r w:rsidRPr="00DD2C50">
        <w:rPr>
          <w:rStyle w:val="ECCParagraph"/>
        </w:rPr>
        <w:instrText xml:space="preserve"> REF _Ref475965166 \h  \* MERGEFORMAT </w:instrText>
      </w:r>
      <w:r w:rsidRPr="00AD278F">
        <w:rPr>
          <w:rStyle w:val="ECCParagraph"/>
        </w:rPr>
      </w:r>
      <w:r w:rsidRPr="00AD278F">
        <w:rPr>
          <w:rStyle w:val="ECCParagraph"/>
        </w:rPr>
        <w:fldChar w:fldCharType="separate"/>
      </w:r>
      <w:r w:rsidRPr="00CF7A73">
        <w:rPr>
          <w:rStyle w:val="ECCParagraph"/>
        </w:rPr>
        <w:t>Table 3</w:t>
      </w:r>
      <w:r w:rsidRPr="00AD278F">
        <w:rPr>
          <w:rStyle w:val="ECCParagraph"/>
        </w:rPr>
        <w:fldChar w:fldCharType="end"/>
      </w:r>
      <w:r w:rsidRPr="00DD2C50">
        <w:rPr>
          <w:rStyle w:val="ECCParagraph"/>
        </w:rPr>
        <w:t>, the propagation loss required is 135 dB with percentage of time of 0.0119% and 0.00027%, depending on which short-term protection criterion is considered. The required propagation loss becomes 164 dB with a percentage of time of 20% with regard to the long-term protection criterion.</w:t>
      </w:r>
    </w:p>
    <w:p w:rsidR="00B74B67" w:rsidRPr="00DD2C50" w:rsidRDefault="00B74B67" w:rsidP="00B74B67">
      <w:pPr>
        <w:rPr>
          <w:rStyle w:val="ECCParagraph"/>
        </w:rPr>
      </w:pPr>
      <w:r w:rsidRPr="006D13A6">
        <w:rPr>
          <w:rStyle w:val="ECCParagraph"/>
        </w:rPr>
        <w:fldChar w:fldCharType="begin"/>
      </w:r>
      <w:r w:rsidRPr="006D13A6">
        <w:rPr>
          <w:rStyle w:val="ECCParagraph"/>
        </w:rPr>
        <w:instrText xml:space="preserve"> REF _Ref467076605 \h </w:instrText>
      </w:r>
      <w:r>
        <w:rPr>
          <w:rStyle w:val="ECCParagraph"/>
        </w:rPr>
        <w:instrText xml:space="preserve"> \* MERGEFORMAT </w:instrText>
      </w:r>
      <w:r w:rsidRPr="006D13A6">
        <w:rPr>
          <w:rStyle w:val="ECCParagraph"/>
        </w:rPr>
      </w:r>
      <w:r w:rsidRPr="006D13A6">
        <w:rPr>
          <w:rStyle w:val="ECCParagraph"/>
        </w:rPr>
        <w:fldChar w:fldCharType="separate"/>
      </w:r>
      <w:r w:rsidRPr="006D13A6">
        <w:rPr>
          <w:rStyle w:val="ECCParagraph"/>
        </w:rPr>
        <w:t>Figure 30</w:t>
      </w:r>
      <w:r w:rsidRPr="006D13A6">
        <w:rPr>
          <w:rStyle w:val="ECCParagraph"/>
        </w:rPr>
        <w:fldChar w:fldCharType="end"/>
      </w:r>
      <w:r w:rsidRPr="00DD2C50">
        <w:rPr>
          <w:rStyle w:val="ECCParagraph"/>
        </w:rPr>
        <w:t xml:space="preserve"> shows the propagation loss calculated using ITU-R Recommendation P.452-14 </w:t>
      </w:r>
      <w:r w:rsidRPr="00AD278F">
        <w:rPr>
          <w:rStyle w:val="ECCParagraph"/>
        </w:rPr>
        <w:fldChar w:fldCharType="begin"/>
      </w:r>
      <w:r w:rsidRPr="00DD2C50">
        <w:rPr>
          <w:rStyle w:val="ECCParagraph"/>
        </w:rPr>
        <w:instrText xml:space="preserve"> REF _Ref493152950 \r \h  \* MERGEFORMAT </w:instrText>
      </w:r>
      <w:r w:rsidRPr="00AD278F">
        <w:rPr>
          <w:rStyle w:val="ECCParagraph"/>
        </w:rPr>
      </w:r>
      <w:r w:rsidRPr="00AD278F">
        <w:rPr>
          <w:rStyle w:val="ECCParagraph"/>
        </w:rPr>
        <w:fldChar w:fldCharType="separate"/>
      </w:r>
      <w:r w:rsidR="005101EF">
        <w:rPr>
          <w:rStyle w:val="ECCParagraph"/>
        </w:rPr>
        <w:t>[5]</w:t>
      </w:r>
      <w:r w:rsidRPr="00AD278F">
        <w:rPr>
          <w:rStyle w:val="ECCParagraph"/>
        </w:rPr>
        <w:fldChar w:fldCharType="end"/>
      </w:r>
      <w:r w:rsidRPr="00DD2C50">
        <w:rPr>
          <w:rStyle w:val="ECCParagraph"/>
        </w:rPr>
        <w:t xml:space="preserve"> function of the separation distance.</w:t>
      </w:r>
    </w:p>
    <w:p w:rsidR="00B74B67" w:rsidRPr="00DD2C50" w:rsidRDefault="00B74B67" w:rsidP="00B74B67">
      <w:r w:rsidRPr="00010770">
        <w:rPr>
          <w:noProof/>
          <w:lang w:val="da-DK" w:eastAsia="da-DK"/>
        </w:rPr>
        <w:drawing>
          <wp:inline distT="0" distB="0" distL="0" distR="0" wp14:anchorId="69B4FDB8" wp14:editId="5F765AC7">
            <wp:extent cx="6120765" cy="2842260"/>
            <wp:effectExtent l="0" t="0" r="0" b="0"/>
            <wp:docPr id="78"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ropagation loss ESIM.jpg"/>
                    <pic:cNvPicPr/>
                  </pic:nvPicPr>
                  <pic:blipFill>
                    <a:blip r:embed="rId38"/>
                    <a:stretch>
                      <a:fillRect/>
                    </a:stretch>
                  </pic:blipFill>
                  <pic:spPr>
                    <a:xfrm>
                      <a:off x="0" y="0"/>
                      <a:ext cx="6120765" cy="2842260"/>
                    </a:xfrm>
                    <a:prstGeom prst="rect">
                      <a:avLst/>
                    </a:prstGeom>
                  </pic:spPr>
                </pic:pic>
              </a:graphicData>
            </a:graphic>
          </wp:inline>
        </w:drawing>
      </w:r>
    </w:p>
    <w:p w:rsidR="00B74B67" w:rsidRPr="00CD312E" w:rsidRDefault="00B74B67" w:rsidP="00B74B67">
      <w:pPr>
        <w:pStyle w:val="Caption"/>
        <w:rPr>
          <w:lang w:val="en-GB"/>
        </w:rPr>
      </w:pPr>
      <w:bookmarkStart w:id="515" w:name="_Ref467076605"/>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30</w:t>
      </w:r>
      <w:r w:rsidRPr="00AA543F">
        <w:rPr>
          <w:lang w:val="en-GB"/>
        </w:rPr>
        <w:fldChar w:fldCharType="end"/>
      </w:r>
      <w:bookmarkEnd w:id="515"/>
      <w:r w:rsidRPr="00CD312E">
        <w:rPr>
          <w:lang w:val="en-GB"/>
        </w:rPr>
        <w:t>: Recommendation ITU-R P.452 Propagation loss over flat terrain</w:t>
      </w:r>
    </w:p>
    <w:p w:rsidR="00B74B67" w:rsidRPr="00CD312E" w:rsidRDefault="00B74B67" w:rsidP="00B74B67">
      <w:pPr>
        <w:rPr>
          <w:rStyle w:val="ECCParagraph"/>
        </w:rPr>
      </w:pPr>
      <w:r w:rsidRPr="00DD2C50">
        <w:rPr>
          <w:rStyle w:val="ECCParagraph"/>
        </w:rPr>
        <w:t xml:space="preserve">The distance corresponding to a 135 dB loss for short-term is in the order of 33 km and 23 km, for the percentages of time of 0.00027% and 0.0119%, respectively. The distance corresponding to a 164 dB loss for long-term is around 33 km. This would be in the axis of the FS receiver. However, off-axis, the antenna </w:t>
      </w:r>
      <w:r w:rsidRPr="00DD2C50">
        <w:rPr>
          <w:rStyle w:val="ECCParagraph"/>
        </w:rPr>
        <w:lastRenderedPageBreak/>
        <w:t xml:space="preserve">gain decreases rapidly, and so is the required propagation loss, and the separation distance, as shown in </w:t>
      </w:r>
      <w:r w:rsidRPr="00AD278F">
        <w:rPr>
          <w:rStyle w:val="ECCParagraph"/>
        </w:rPr>
        <w:fldChar w:fldCharType="begin"/>
      </w:r>
      <w:r w:rsidRPr="00DD2C50">
        <w:rPr>
          <w:rStyle w:val="ECCParagraph"/>
        </w:rPr>
        <w:instrText xml:space="preserve"> REF _Ref467662924 \h  \* MERGEFORMAT </w:instrText>
      </w:r>
      <w:r w:rsidRPr="00AD278F">
        <w:rPr>
          <w:rStyle w:val="ECCParagraph"/>
        </w:rPr>
      </w:r>
      <w:r w:rsidRPr="00AD278F">
        <w:rPr>
          <w:rStyle w:val="ECCParagraph"/>
        </w:rPr>
        <w:fldChar w:fldCharType="separate"/>
      </w:r>
      <w:r w:rsidRPr="00CD312E">
        <w:t xml:space="preserve">Figure </w:t>
      </w:r>
      <w:r>
        <w:rPr>
          <w:noProof/>
        </w:rPr>
        <w:t>31</w:t>
      </w:r>
      <w:r w:rsidRPr="00AD278F">
        <w:rPr>
          <w:rStyle w:val="ECCParagraph"/>
        </w:rPr>
        <w:fldChar w:fldCharType="end"/>
      </w:r>
      <w:r w:rsidRPr="00DD2C50">
        <w:rPr>
          <w:rStyle w:val="ECCParagraph"/>
        </w:rPr>
        <w:t xml:space="preserve"> for a FS station pointing North (blue curve). </w:t>
      </w:r>
      <w:r w:rsidRPr="00AD278F">
        <w:rPr>
          <w:rStyle w:val="ECCParagraph"/>
        </w:rPr>
        <w:fldChar w:fldCharType="begin"/>
      </w:r>
      <w:r w:rsidRPr="00DD2C50">
        <w:rPr>
          <w:rStyle w:val="ECCParagraph"/>
        </w:rPr>
        <w:instrText xml:space="preserve"> REF _Ref467662924 \h  \* MERGEFORMAT </w:instrText>
      </w:r>
      <w:r w:rsidRPr="00AD278F">
        <w:rPr>
          <w:rStyle w:val="ECCParagraph"/>
        </w:rPr>
      </w:r>
      <w:r w:rsidRPr="00AD278F">
        <w:rPr>
          <w:rStyle w:val="ECCParagraph"/>
        </w:rPr>
        <w:fldChar w:fldCharType="separate"/>
      </w:r>
      <w:r w:rsidRPr="00CD312E">
        <w:t xml:space="preserve">Figure </w:t>
      </w:r>
      <w:r>
        <w:rPr>
          <w:noProof/>
        </w:rPr>
        <w:t>31</w:t>
      </w:r>
      <w:r w:rsidRPr="00AD278F">
        <w:rPr>
          <w:rStyle w:val="ECCParagraph"/>
        </w:rPr>
        <w:fldChar w:fldCharType="end"/>
      </w:r>
      <w:r w:rsidRPr="00DD2C50">
        <w:rPr>
          <w:rStyle w:val="ECCParagraph"/>
        </w:rPr>
        <w:t xml:space="preserve"> also shows the exclusion area for the same FS station located in United Kingdom (-1° longitude and 52° latitude), taking into account actual terrain elevation (red curve). The maximum distance is reduced to 10 km but at the same time the angle of interference is widened due to terrain clutter and reflections.</w:t>
      </w:r>
    </w:p>
    <w:p w:rsidR="00B74B67" w:rsidRPr="00DD2C50" w:rsidRDefault="00B74B67" w:rsidP="00B74B67">
      <w:pPr>
        <w:rPr>
          <w:rStyle w:val="ECCParagraph"/>
        </w:rPr>
      </w:pPr>
      <w:r w:rsidRPr="00DD2C50">
        <w:rPr>
          <w:rStyle w:val="ECCParagraph"/>
        </w:rPr>
        <w:t>It should be noted that in this case the contour is driven by the long-term criterion and therefore does not vary with the percentage of time associated to the short-term.</w:t>
      </w:r>
    </w:p>
    <w:p w:rsidR="001F31F5" w:rsidRDefault="00B74B67" w:rsidP="00B74B67">
      <w:pPr>
        <w:pStyle w:val="Caption"/>
        <w:rPr>
          <w:lang w:val="en-GB"/>
        </w:rPr>
      </w:pPr>
      <w:r w:rsidRPr="000D79E3">
        <w:rPr>
          <w:noProof/>
          <w:lang w:eastAsia="da-DK"/>
        </w:rPr>
        <w:drawing>
          <wp:inline distT="0" distB="0" distL="0" distR="0" wp14:anchorId="5A856373" wp14:editId="4A4526D7">
            <wp:extent cx="4601817" cy="3901243"/>
            <wp:effectExtent l="19050" t="19050" r="27940" b="2349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S contour terrain ESIM.jpg"/>
                    <pic:cNvPicPr/>
                  </pic:nvPicPr>
                  <pic:blipFill rotWithShape="1">
                    <a:blip r:embed="rId39"/>
                    <a:srcRect l="24115" r="21110"/>
                    <a:stretch/>
                  </pic:blipFill>
                  <pic:spPr bwMode="auto">
                    <a:xfrm>
                      <a:off x="0" y="0"/>
                      <a:ext cx="4633684" cy="3928259"/>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516" w:name="_Ref467662924"/>
    </w:p>
    <w:p w:rsidR="00B74B67" w:rsidRPr="00CD312E" w:rsidRDefault="00B74B67" w:rsidP="00B74B67">
      <w:pPr>
        <w:pStyle w:val="Caption"/>
        <w:rPr>
          <w:lang w:val="en-GB"/>
        </w:rPr>
      </w:pPr>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31</w:t>
      </w:r>
      <w:r w:rsidRPr="00AA543F">
        <w:rPr>
          <w:lang w:val="en-GB"/>
        </w:rPr>
        <w:fldChar w:fldCharType="end"/>
      </w:r>
      <w:bookmarkEnd w:id="516"/>
      <w:r w:rsidRPr="00CD312E">
        <w:rPr>
          <w:lang w:val="en-GB"/>
        </w:rPr>
        <w:t>: Protection contour</w:t>
      </w:r>
      <w:bookmarkStart w:id="517" w:name="_Toc477331936"/>
      <w:r w:rsidRPr="00CD312E">
        <w:rPr>
          <w:lang w:val="en-GB"/>
        </w:rPr>
        <w:t>s</w:t>
      </w:r>
      <w:bookmarkEnd w:id="517"/>
    </w:p>
    <w:p w:rsidR="00B74B67" w:rsidRPr="00CD312E" w:rsidRDefault="00B74B67" w:rsidP="00B74B67">
      <w:pPr>
        <w:rPr>
          <w:rStyle w:val="ECCParagraph"/>
        </w:rPr>
      </w:pPr>
      <w:r w:rsidRPr="00DD2C50">
        <w:rPr>
          <w:rStyle w:val="ECCParagraph"/>
        </w:rPr>
        <w:t xml:space="preserve">Compatibility with fixed service stations in the band 14.25-14.5 GHz used in few CEPT countries can be achieved through the establishment of protection zones around the fixed service station in which the FSS earth stations would have to cease transmitting on frequency channels overlapping with the channel used by the FS station. This cessation of transmission should be automatically performed by the network control facility of the NGSO FSS satellite system, and this action can be assisted by the GPS receiver incorporated in the earth station. </w:t>
      </w:r>
    </w:p>
    <w:p w:rsidR="00B74B67" w:rsidRPr="00DD2C50" w:rsidRDefault="00B74B67" w:rsidP="00B74B67">
      <w:pPr>
        <w:rPr>
          <w:rStyle w:val="ECCParagraph"/>
        </w:rPr>
      </w:pPr>
      <w:r w:rsidRPr="00DD2C50">
        <w:rPr>
          <w:rStyle w:val="ECCParagraph"/>
        </w:rPr>
        <w:t>For the OneWeb earth stations with e.i.r.p. towards the horizon of -33 dBW</w:t>
      </w:r>
      <w:proofErr w:type="gramStart"/>
      <w:r w:rsidRPr="00DD2C50">
        <w:rPr>
          <w:rStyle w:val="ECCParagraph"/>
        </w:rPr>
        <w:t>/(</w:t>
      </w:r>
      <w:proofErr w:type="gramEnd"/>
      <w:r w:rsidRPr="00DD2C50">
        <w:rPr>
          <w:rStyle w:val="ECCParagraph"/>
        </w:rPr>
        <w:t xml:space="preserve">40 kHz), the typical size of these areas has been determined to be in the order of 57 to 77 km in a 37 dBi FS main beam direction assuming smooth Earth. OneWeb This size decreases rapidly, down to 11 km outside the pointing direction of the FS station, under the same assumptions. </w:t>
      </w:r>
    </w:p>
    <w:p w:rsidR="00B74B67" w:rsidRPr="00DD2C50" w:rsidRDefault="00B74B67" w:rsidP="00B74B67">
      <w:pPr>
        <w:rPr>
          <w:rStyle w:val="ECCParagraph"/>
        </w:rPr>
      </w:pPr>
      <w:r w:rsidRPr="00DD2C50">
        <w:rPr>
          <w:rStyle w:val="ECCParagraph"/>
        </w:rPr>
        <w:t xml:space="preserve">The actual size of the area has to be determined on a case by case basis, taking into account the FS and NGSO FSS ES characteristics, as well as the surrounding terrain. </w:t>
      </w:r>
    </w:p>
    <w:p w:rsidR="00B74B67" w:rsidRPr="00DD2C50" w:rsidRDefault="00B74B67" w:rsidP="00B74B67">
      <w:pPr>
        <w:rPr>
          <w:rStyle w:val="ECCParagraph"/>
        </w:rPr>
      </w:pPr>
      <w:r w:rsidRPr="00DD2C50">
        <w:rPr>
          <w:rStyle w:val="ECCParagraph"/>
        </w:rPr>
        <w:t>When establishing compatibility with specific fixed links deployed within an administration, the NGSO satellite system should identify the protection zones for all fixed link receiving stations using the methodology described in this section. If an administration has deployed fixed links in the band 14.25-14.5 GHz, and the specific locations of fixed links cannot be established, then the protection zones could be established as the whole territory of the administration. In both cases, the protection zone may extend beyond the national territory into the territories of neighbouring administrations.</w:t>
      </w:r>
    </w:p>
    <w:p w:rsidR="00B74B67" w:rsidRPr="00DD2C50" w:rsidRDefault="00B74B67" w:rsidP="00B74B67">
      <w:pPr>
        <w:rPr>
          <w:rStyle w:val="ECCParagraph"/>
        </w:rPr>
      </w:pPr>
      <w:r w:rsidRPr="00DD2C50">
        <w:rPr>
          <w:rStyle w:val="ECCParagraph"/>
        </w:rPr>
        <w:lastRenderedPageBreak/>
        <w:t xml:space="preserve">To ensure the suppression of relevant frequencies by land ESIM when entering the protection zone of FS stations, the NGSO satellite system should be able to deploy the "control of emission" function, stipulated in the ETSI EN 303 980 </w:t>
      </w:r>
      <w:r w:rsidRPr="00AD278F">
        <w:rPr>
          <w:rStyle w:val="ECCParagraph"/>
        </w:rPr>
        <w:fldChar w:fldCharType="begin"/>
      </w:r>
      <w:r w:rsidRPr="00DD2C50">
        <w:rPr>
          <w:rStyle w:val="ECCParagraph"/>
        </w:rPr>
        <w:instrText xml:space="preserve"> REF _Ref493153256 \r \h  \* MERGEFORMAT </w:instrText>
      </w:r>
      <w:r w:rsidRPr="00AD278F">
        <w:rPr>
          <w:rStyle w:val="ECCParagraph"/>
        </w:rPr>
      </w:r>
      <w:r w:rsidRPr="00AD278F">
        <w:rPr>
          <w:rStyle w:val="ECCParagraph"/>
        </w:rPr>
        <w:fldChar w:fldCharType="separate"/>
      </w:r>
      <w:r w:rsidR="005101EF">
        <w:rPr>
          <w:rStyle w:val="ECCParagraph"/>
        </w:rPr>
        <w:t>[1]</w:t>
      </w:r>
      <w:r w:rsidRPr="00AD278F">
        <w:rPr>
          <w:rStyle w:val="ECCParagraph"/>
        </w:rPr>
        <w:fldChar w:fldCharType="end"/>
      </w:r>
      <w:r w:rsidRPr="00DD2C50">
        <w:rPr>
          <w:rStyle w:val="ECCParagraph"/>
        </w:rPr>
        <w:t xml:space="preserve"> (see </w:t>
      </w:r>
      <w:r w:rsidR="002C27EA">
        <w:rPr>
          <w:rStyle w:val="ECCParagraph"/>
        </w:rPr>
        <w:t>s</w:t>
      </w:r>
      <w:r w:rsidR="00B278AC">
        <w:rPr>
          <w:rStyle w:val="ECCParagraph"/>
        </w:rPr>
        <w:t>e</w:t>
      </w:r>
      <w:r w:rsidRPr="00DD2C50">
        <w:rPr>
          <w:rStyle w:val="ECCParagraph"/>
        </w:rPr>
        <w:t xml:space="preserve">ction </w:t>
      </w:r>
      <w:r w:rsidRPr="00AD278F">
        <w:rPr>
          <w:rStyle w:val="ECCParagraph"/>
        </w:rPr>
        <w:fldChar w:fldCharType="begin"/>
      </w:r>
      <w:r w:rsidRPr="00DD2C50">
        <w:rPr>
          <w:rStyle w:val="ECCParagraph"/>
        </w:rPr>
        <w:instrText xml:space="preserve"> REF _Ref493154431 \r \h  \* MERGEFORMAT </w:instrText>
      </w:r>
      <w:r w:rsidRPr="00AD278F">
        <w:rPr>
          <w:rStyle w:val="ECCParagraph"/>
        </w:rPr>
      </w:r>
      <w:r w:rsidRPr="00AD278F">
        <w:rPr>
          <w:rStyle w:val="ECCParagraph"/>
        </w:rPr>
        <w:fldChar w:fldCharType="separate"/>
      </w:r>
      <w:r w:rsidR="002C27EA">
        <w:rPr>
          <w:rStyle w:val="ECCParagraph"/>
        </w:rPr>
        <w:t>A1.2.3</w:t>
      </w:r>
      <w:r w:rsidRPr="00AD278F">
        <w:rPr>
          <w:rStyle w:val="ECCParagraph"/>
        </w:rPr>
        <w:fldChar w:fldCharType="end"/>
      </w:r>
      <w:r w:rsidRPr="00DD2C50">
        <w:rPr>
          <w:rStyle w:val="ECCParagraph"/>
        </w:rPr>
        <w:t xml:space="preserve"> above). In this way, the NGSO satellite system can avoid the use of the band 14.25-14.5 GHz or specific frequencies deployed by the fixed service within the FS protection zone and ensure compatibility with the fixed service.</w:t>
      </w:r>
    </w:p>
    <w:p w:rsidR="00B74B67" w:rsidRPr="006B419D" w:rsidRDefault="00B74B67" w:rsidP="007F0C29">
      <w:pPr>
        <w:pStyle w:val="ECCAnnexheading4"/>
      </w:pPr>
      <w:bookmarkStart w:id="518" w:name="_Toc477331937"/>
      <w:bookmarkStart w:id="519" w:name="_Toc504563328"/>
      <w:bookmarkStart w:id="520" w:name="_Toc505080037"/>
      <w:bookmarkStart w:id="521" w:name="_Toc536700420"/>
      <w:r w:rsidRPr="006B419D">
        <w:t>Sharing with airborne FSS ESIM</w:t>
      </w:r>
      <w:bookmarkEnd w:id="518"/>
      <w:bookmarkEnd w:id="519"/>
      <w:bookmarkEnd w:id="520"/>
      <w:bookmarkEnd w:id="521"/>
    </w:p>
    <w:p w:rsidR="00B74B67" w:rsidRPr="007F0C29" w:rsidRDefault="00B74B67" w:rsidP="007F0C29">
      <w:pPr>
        <w:rPr>
          <w:rStyle w:val="ECCHLbold"/>
        </w:rPr>
      </w:pPr>
      <w:bookmarkStart w:id="522" w:name="_Toc477331938"/>
      <w:bookmarkStart w:id="523" w:name="_Toc504563329"/>
      <w:bookmarkStart w:id="524" w:name="_Toc505080038"/>
      <w:bookmarkStart w:id="525" w:name="_Toc536700421"/>
      <w:r w:rsidRPr="007F0C29">
        <w:rPr>
          <w:rStyle w:val="ECCHLbold"/>
        </w:rPr>
        <w:t>Methodology</w:t>
      </w:r>
      <w:bookmarkEnd w:id="522"/>
      <w:bookmarkEnd w:id="523"/>
      <w:bookmarkEnd w:id="524"/>
      <w:bookmarkEnd w:id="525"/>
    </w:p>
    <w:p w:rsidR="00B74B67" w:rsidRPr="00CD312E" w:rsidRDefault="00B74B67" w:rsidP="00B74B67">
      <w:pPr>
        <w:rPr>
          <w:rStyle w:val="ECCParagraph"/>
        </w:rPr>
      </w:pPr>
      <w:r w:rsidRPr="00DD2C50">
        <w:rPr>
          <w:rStyle w:val="ECCParagraph"/>
        </w:rPr>
        <w:t xml:space="preserve">The methodology chosen is similar to the one used for studies between AMSS and FS in the band </w:t>
      </w:r>
      <w:r w:rsidRPr="00DD2C50">
        <w:rPr>
          <w:rStyle w:val="ECCParagraph"/>
        </w:rPr>
        <w:br/>
        <w:t xml:space="preserve">14-14.5 GHz described in ECC Report 026 </w:t>
      </w:r>
      <w:r w:rsidRPr="00AD278F">
        <w:rPr>
          <w:rStyle w:val="ECCParagraph"/>
        </w:rPr>
        <w:fldChar w:fldCharType="begin"/>
      </w:r>
      <w:r w:rsidRPr="00DD2C50">
        <w:rPr>
          <w:rStyle w:val="ECCParagraph"/>
        </w:rPr>
        <w:instrText xml:space="preserve"> REF _Ref493146551 \r \h  \* MERGEFORMAT </w:instrText>
      </w:r>
      <w:r w:rsidRPr="00AD278F">
        <w:rPr>
          <w:rStyle w:val="ECCParagraph"/>
        </w:rPr>
      </w:r>
      <w:r w:rsidRPr="00AD278F">
        <w:rPr>
          <w:rStyle w:val="ECCParagraph"/>
        </w:rPr>
        <w:fldChar w:fldCharType="separate"/>
      </w:r>
      <w:r w:rsidR="005101EF">
        <w:rPr>
          <w:rStyle w:val="ECCParagraph"/>
        </w:rPr>
        <w:t>[19]</w:t>
      </w:r>
      <w:r w:rsidRPr="00AD278F">
        <w:rPr>
          <w:rStyle w:val="ECCParagraph"/>
        </w:rPr>
        <w:fldChar w:fldCharType="end"/>
      </w:r>
      <w:r w:rsidRPr="00DD2C50">
        <w:rPr>
          <w:rStyle w:val="ECCParagraph"/>
        </w:rPr>
        <w:t xml:space="preserve">. A number of aircraft are deployed on air routes, some of them using NGSO FSS ESIM. </w:t>
      </w:r>
    </w:p>
    <w:p w:rsidR="00B74B67" w:rsidRPr="00DD2C50" w:rsidRDefault="00B74B67" w:rsidP="00B74B67">
      <w:pPr>
        <w:rPr>
          <w:rStyle w:val="ECCParagraph"/>
        </w:rPr>
      </w:pPr>
      <w:r w:rsidRPr="00DD2C50">
        <w:rPr>
          <w:rStyle w:val="ECCParagraph"/>
        </w:rPr>
        <w:t xml:space="preserve">In 2002 the number of aircraft simultaneously transmitting over the same channel was determined as being 50 to 60 in average over France and United Kingdom. However, this was supposing that the access scheme was CDMA with all these aircraft transmitting over the same frequency channel and that all the traffic over this frequency channel was for aeronautical earth stations. </w:t>
      </w:r>
    </w:p>
    <w:p w:rsidR="00B74B67" w:rsidRPr="00DD2C50" w:rsidRDefault="00B74B67" w:rsidP="00B74B67">
      <w:pPr>
        <w:rPr>
          <w:rStyle w:val="ECCParagraph"/>
        </w:rPr>
      </w:pPr>
      <w:r w:rsidRPr="00DD2C50">
        <w:rPr>
          <w:rStyle w:val="ECCParagraph"/>
        </w:rPr>
        <w:t xml:space="preserve">This would not be the case with OneWeb constellation since the access scheme is based on FDMA/TDMA and most of the traffic would be related to earth stations at fixed locations. Each aircraft within a satellite spot-beam would use a different frequency channel (of typically 20 MHz). The number of aircraft in visibility of the FS station to be considered at one moment in time in a 1 MHz bandwidth would therefore be directly given by the number of satellites that can be visible from the altitude where the aircraft are located (i.e. one channel per aircraft and satellite), multiplied by the number of beams using the same frequency channel (4 out of 16), multiplied by the ratio of aeronautical earth stations and the total number of earth stations. </w:t>
      </w:r>
    </w:p>
    <w:p w:rsidR="00B74B67" w:rsidRPr="00AA543F" w:rsidRDefault="00B74B67" w:rsidP="00B74B67">
      <w:pPr>
        <w:pStyle w:val="Caption"/>
        <w:rPr>
          <w:lang w:val="en-GB"/>
        </w:rPr>
      </w:pPr>
      <w:r w:rsidRPr="00010770">
        <w:rPr>
          <w:noProof/>
          <w:lang w:eastAsia="da-DK"/>
        </w:rPr>
        <w:drawing>
          <wp:inline distT="0" distB="0" distL="0" distR="0" wp14:anchorId="59EFEDCE" wp14:editId="6482E0A9">
            <wp:extent cx="4284324" cy="3780287"/>
            <wp:effectExtent l="19050" t="19050" r="21590" b="10795"/>
            <wp:docPr id="82"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0" y="0"/>
                      <a:ext cx="4304871" cy="3798416"/>
                    </a:xfrm>
                    <a:prstGeom prst="rect">
                      <a:avLst/>
                    </a:prstGeom>
                    <a:noFill/>
                    <a:ln>
                      <a:solidFill>
                        <a:schemeClr val="tx1"/>
                      </a:solidFill>
                    </a:ln>
                  </pic:spPr>
                </pic:pic>
              </a:graphicData>
            </a:graphic>
          </wp:inline>
        </w:drawing>
      </w:r>
    </w:p>
    <w:p w:rsidR="00B74B67" w:rsidRPr="00AA543F" w:rsidRDefault="00B74B67" w:rsidP="00B74B67">
      <w:pPr>
        <w:pStyle w:val="Caption"/>
        <w:rPr>
          <w:lang w:val="en-GB"/>
        </w:rPr>
      </w:pPr>
    </w:p>
    <w:p w:rsidR="00B74B67" w:rsidRPr="00CD312E" w:rsidRDefault="00B74B67" w:rsidP="00B74B67">
      <w:pPr>
        <w:pStyle w:val="Caption"/>
        <w:rPr>
          <w:lang w:val="en-GB"/>
        </w:rPr>
      </w:pPr>
      <w:bookmarkStart w:id="526" w:name="_Ref482961837"/>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32</w:t>
      </w:r>
      <w:r w:rsidRPr="00AA543F">
        <w:rPr>
          <w:lang w:val="en-GB"/>
        </w:rPr>
        <w:fldChar w:fldCharType="end"/>
      </w:r>
      <w:bookmarkEnd w:id="526"/>
      <w:r w:rsidRPr="00CD312E">
        <w:rPr>
          <w:lang w:val="en-GB"/>
        </w:rPr>
        <w:t>: Geometry to determine the number of satellites in visibility above a given elevation angle</w:t>
      </w:r>
    </w:p>
    <w:p w:rsidR="00B74B67" w:rsidRPr="00CD312E" w:rsidRDefault="00B74B67" w:rsidP="00B74B67">
      <w:pPr>
        <w:tabs>
          <w:tab w:val="left" w:pos="2361"/>
        </w:tabs>
        <w:rPr>
          <w:rStyle w:val="ECCParagraph"/>
          <w:b/>
          <w:bCs/>
          <w:color w:val="D2232A"/>
          <w:szCs w:val="20"/>
        </w:rPr>
      </w:pPr>
      <w:r w:rsidRPr="00DD2C50">
        <w:rPr>
          <w:rStyle w:val="ECCParagraph"/>
        </w:rPr>
        <w:t xml:space="preserve">In </w:t>
      </w:r>
      <w:r w:rsidRPr="00AD278F">
        <w:rPr>
          <w:rStyle w:val="ECCParagraph"/>
        </w:rPr>
        <w:fldChar w:fldCharType="begin"/>
      </w:r>
      <w:r w:rsidRPr="00DD2C50">
        <w:rPr>
          <w:rStyle w:val="ECCParagraph"/>
        </w:rPr>
        <w:instrText xml:space="preserve"> REF _Ref482961837 \h  \* MERGEFORMAT </w:instrText>
      </w:r>
      <w:r w:rsidRPr="00AD278F">
        <w:rPr>
          <w:rStyle w:val="ECCParagraph"/>
        </w:rPr>
      </w:r>
      <w:r w:rsidRPr="00AD278F">
        <w:rPr>
          <w:rStyle w:val="ECCParagraph"/>
        </w:rPr>
        <w:fldChar w:fldCharType="separate"/>
      </w:r>
      <w:r w:rsidRPr="00CD312E">
        <w:t xml:space="preserve">Figure </w:t>
      </w:r>
      <w:r>
        <w:rPr>
          <w:noProof/>
        </w:rPr>
        <w:t>32</w:t>
      </w:r>
      <w:r w:rsidRPr="00AD278F">
        <w:rPr>
          <w:rStyle w:val="ECCParagraph"/>
        </w:rPr>
        <w:fldChar w:fldCharType="end"/>
      </w:r>
      <w:r>
        <w:rPr>
          <w:rStyle w:val="ECCParagraph"/>
        </w:rPr>
        <w:t>:</w:t>
      </w:r>
    </w:p>
    <w:p w:rsidR="00B74B67" w:rsidRPr="00DD2C50" w:rsidRDefault="00B74B67" w:rsidP="00B74B67">
      <w:pPr>
        <w:pStyle w:val="ECCBulletsLv1"/>
      </w:pPr>
      <w:r w:rsidRPr="00DD2C50">
        <w:t>F is the location of the Fixed Service station;</w:t>
      </w:r>
    </w:p>
    <w:p w:rsidR="00B74B67" w:rsidRPr="00DD2C50" w:rsidRDefault="00B74B67" w:rsidP="00B74B67">
      <w:pPr>
        <w:pStyle w:val="ECCBulletsLv1"/>
      </w:pPr>
      <w:r w:rsidRPr="00DD2C50">
        <w:t>P is the location of one aircraft seen from the FS station at the horizon (0° elevation);</w:t>
      </w:r>
    </w:p>
    <w:p w:rsidR="00B74B67" w:rsidRPr="00DD2C50" w:rsidRDefault="00B74B67" w:rsidP="00B74B67">
      <w:pPr>
        <w:pStyle w:val="ECCBulletsLv1"/>
      </w:pPr>
      <w:r w:rsidRPr="00DD2C50">
        <w:lastRenderedPageBreak/>
        <w:t>S is the location of one satellite seen at a given elevation el from the aircraft.</w:t>
      </w:r>
    </w:p>
    <w:p w:rsidR="00B74B67" w:rsidRPr="00DD2C50" w:rsidRDefault="00B74B67" w:rsidP="00B74B67">
      <w:pPr>
        <w:rPr>
          <w:rStyle w:val="ECCParagraph"/>
        </w:rPr>
      </w:pPr>
      <w:r w:rsidRPr="00DD2C50">
        <w:rPr>
          <w:rStyle w:val="ECCParagraph"/>
        </w:rPr>
        <w:t xml:space="preserve">In order to determine the number of satellites that can be visible from a given altitude above 57° elevation it is necessary to first determine the angle </w:t>
      </w:r>
      <w:proofErr w:type="spellStart"/>
      <w:r w:rsidRPr="00DD2C50">
        <w:rPr>
          <w:rStyle w:val="ECCParagraph"/>
        </w:rPr>
        <w:t>alpha+beta</w:t>
      </w:r>
      <w:proofErr w:type="spellEnd"/>
      <w:r w:rsidRPr="00DD2C50">
        <w:rPr>
          <w:rStyle w:val="ECCParagraph"/>
        </w:rPr>
        <w:t xml:space="preserve">, and then the number of satellites that would be contained within the cone of semi angle </w:t>
      </w:r>
      <w:proofErr w:type="spellStart"/>
      <w:r w:rsidRPr="00DD2C50">
        <w:rPr>
          <w:rStyle w:val="ECCParagraph"/>
        </w:rPr>
        <w:t>alpha+beta</w:t>
      </w:r>
      <w:proofErr w:type="spellEnd"/>
      <w:r w:rsidRPr="00DD2C50">
        <w:rPr>
          <w:rStyle w:val="ECCParagraph"/>
        </w:rPr>
        <w:t>.</w:t>
      </w:r>
    </w:p>
    <w:p w:rsidR="00B74B67" w:rsidRPr="00DD2C50" w:rsidRDefault="00B74B67" w:rsidP="00B74B67">
      <w:pPr>
        <w:rPr>
          <w:rStyle w:val="ECCParagraph"/>
        </w:rPr>
      </w:pPr>
      <w:r w:rsidRPr="00DD2C50">
        <w:rPr>
          <w:rStyle w:val="ECCParagraph"/>
        </w:rPr>
        <w:t>For an elevation of 57° and an aircraft altitude of 11 000m, the distance d (aircraft to satellite) is 1374 km, angles alpha and beta are 3.36° and 5.67° respectively. Therefore, 2</w:t>
      </w:r>
      <w:proofErr w:type="gramStart"/>
      <w:r w:rsidRPr="00DD2C50">
        <w:rPr>
          <w:rStyle w:val="ECCParagraph"/>
        </w:rPr>
        <w:t>.(</w:t>
      </w:r>
      <w:proofErr w:type="spellStart"/>
      <w:proofErr w:type="gramEnd"/>
      <w:r w:rsidRPr="00DD2C50">
        <w:rPr>
          <w:rStyle w:val="ECCParagraph"/>
        </w:rPr>
        <w:t>alpha+beta</w:t>
      </w:r>
      <w:proofErr w:type="spellEnd"/>
      <w:r w:rsidRPr="00DD2C50">
        <w:rPr>
          <w:rStyle w:val="ECCParagraph"/>
        </w:rPr>
        <w:t>)=18.06°.</w:t>
      </w:r>
    </w:p>
    <w:p w:rsidR="00B74B67" w:rsidRPr="00DD2C50" w:rsidRDefault="00B74B67" w:rsidP="00B74B67">
      <w:pPr>
        <w:rPr>
          <w:rStyle w:val="ECCParagraph"/>
        </w:rPr>
      </w:pPr>
      <w:r w:rsidRPr="00DD2C50">
        <w:rPr>
          <w:rStyle w:val="ECCParagraph"/>
        </w:rPr>
        <w:t>At 0° latitude, since the satellite planes are separated by 20°, one single plane is contained within this 18.06° cone. The satellites are separated by 9° on a plane and therefore up to 3 satellites may be visible at one moment in time. At 45° latitude, the planes are separated by 14° and 2 planes are contained within the 18.06°. In this case the number of visible satellites becomes 6. At higher latitudes, some of the satellites are shut down since a number of them are covering the same area.</w:t>
      </w:r>
    </w:p>
    <w:p w:rsidR="00B74B67" w:rsidRPr="00DD2C50" w:rsidRDefault="00B74B67" w:rsidP="00B74B67">
      <w:pPr>
        <w:rPr>
          <w:rStyle w:val="ECCParagraph"/>
        </w:rPr>
      </w:pPr>
      <w:r w:rsidRPr="00DD2C50">
        <w:rPr>
          <w:rStyle w:val="ECCParagraph"/>
        </w:rPr>
        <w:t>Assuming a 57° minimum elevation angle and an aircraft altitude of 11000 m would lead to a number of 6 visible satellites. Assuming that only 10% of the total traffic in the system is for aircraft stations, the total number of aircraft is 2 to 3, which is 30 times less than in previous studies for AES in the AMSS. As a conservative approach, a number of 5 to 6 aircraft in visibility at each moment in time has been considered in the studies.</w:t>
      </w:r>
    </w:p>
    <w:p w:rsidR="00B74B67" w:rsidRPr="00DD2C50" w:rsidRDefault="00B74B67" w:rsidP="00B74B67">
      <w:pPr>
        <w:rPr>
          <w:rStyle w:val="ECCParagraph"/>
        </w:rPr>
      </w:pPr>
      <w:r w:rsidRPr="00DD2C50">
        <w:rPr>
          <w:rStyle w:val="ECCParagraph"/>
        </w:rPr>
        <w:t>The simulation tool used for the AMSS previous studies has been developed again by taking into account even more air routes</w:t>
      </w:r>
      <w:r w:rsidRPr="00DD2C50">
        <w:rPr>
          <w:rStyle w:val="FootnoteReference"/>
        </w:rPr>
        <w:footnoteReference w:id="4"/>
      </w:r>
      <w:r w:rsidRPr="00DD2C50">
        <w:rPr>
          <w:rStyle w:val="ECCParagraph"/>
        </w:rPr>
        <w:t xml:space="preserve"> than for the initial studies. One hundred trials have been performed, whereby the azimuth and elevation pointing angle of the FS station varies, as well as the location of aircraft. The simulation is run for a one day period and the aggregate I/N as well as the FDP are calculated at each second. The altitude of aircraft depends on the air route length. An altitude of 7000 m was assumed for air routes less than 800 km, 9000 m for air routes less than 2000 km and 11000 m otherwise. A sensitivity analysis has also been conducted for the worst-case FS pointing elevation angle of 5°, with altitudes ranging from 1000 to 11000 m.</w:t>
      </w:r>
    </w:p>
    <w:p w:rsidR="00B74B67" w:rsidRPr="00DD2C50" w:rsidRDefault="00B74B67" w:rsidP="00B74B67">
      <w:pPr>
        <w:rPr>
          <w:rStyle w:val="ECCParagraph"/>
        </w:rPr>
      </w:pPr>
      <w:r w:rsidRPr="00DD2C50">
        <w:rPr>
          <w:rStyle w:val="ECCParagraph"/>
        </w:rPr>
        <w:t xml:space="preserve">The simulation tool was validated with the assumptions taken in 2001/2002 for fixed service and the pfd mask in Recommendation ITU-R </w:t>
      </w:r>
      <w:proofErr w:type="gramStart"/>
      <w:r w:rsidRPr="00DD2C50">
        <w:rPr>
          <w:rStyle w:val="ECCParagraph"/>
        </w:rPr>
        <w:t xml:space="preserve">M.1643 </w:t>
      </w:r>
      <w:proofErr w:type="gramEnd"/>
      <w:r w:rsidRPr="00AD278F">
        <w:rPr>
          <w:rStyle w:val="ECCParagraph"/>
        </w:rPr>
        <w:fldChar w:fldCharType="begin"/>
      </w:r>
      <w:r w:rsidRPr="00DD2C50">
        <w:rPr>
          <w:rStyle w:val="ECCParagraph"/>
        </w:rPr>
        <w:instrText xml:space="preserve"> REF _Ref493154702 \r \h  \* MERGEFORMAT </w:instrText>
      </w:r>
      <w:r w:rsidRPr="00AD278F">
        <w:rPr>
          <w:rStyle w:val="ECCParagraph"/>
        </w:rPr>
      </w:r>
      <w:r w:rsidRPr="00AD278F">
        <w:rPr>
          <w:rStyle w:val="ECCParagraph"/>
        </w:rPr>
        <w:fldChar w:fldCharType="separate"/>
      </w:r>
      <w:r w:rsidR="002E4320">
        <w:rPr>
          <w:rStyle w:val="ECCParagraph"/>
        </w:rPr>
        <w:fldChar w:fldCharType="begin"/>
      </w:r>
      <w:r w:rsidR="002E4320">
        <w:rPr>
          <w:rStyle w:val="ECCParagraph"/>
        </w:rPr>
        <w:instrText xml:space="preserve"> REF _Ref536705311 \r \h </w:instrText>
      </w:r>
      <w:r w:rsidR="002E4320">
        <w:rPr>
          <w:rStyle w:val="ECCParagraph"/>
        </w:rPr>
      </w:r>
      <w:r w:rsidR="002E4320">
        <w:rPr>
          <w:rStyle w:val="ECCParagraph"/>
        </w:rPr>
        <w:fldChar w:fldCharType="separate"/>
      </w:r>
      <w:r w:rsidR="002E4320">
        <w:rPr>
          <w:rStyle w:val="ECCParagraph"/>
        </w:rPr>
        <w:t>[17]</w:t>
      </w:r>
      <w:r w:rsidR="002E4320">
        <w:rPr>
          <w:rStyle w:val="ECCParagraph"/>
        </w:rPr>
        <w:fldChar w:fldCharType="end"/>
      </w:r>
      <w:r w:rsidRPr="00AD278F">
        <w:rPr>
          <w:rStyle w:val="ECCParagraph"/>
        </w:rPr>
        <w:fldChar w:fldCharType="end"/>
      </w:r>
      <w:r w:rsidRPr="00DD2C50">
        <w:rPr>
          <w:rStyle w:val="ECCParagraph"/>
        </w:rPr>
        <w:t xml:space="preserve">. As shown in </w:t>
      </w:r>
      <w:r w:rsidRPr="00AD278F">
        <w:rPr>
          <w:rStyle w:val="ECCParagraph"/>
          <w:highlight w:val="yellow"/>
        </w:rPr>
        <w:fldChar w:fldCharType="begin"/>
      </w:r>
      <w:r w:rsidRPr="00DD2C50">
        <w:rPr>
          <w:rStyle w:val="ECCParagraph"/>
        </w:rPr>
        <w:instrText xml:space="preserve"> REF _Ref476824652 \h </w:instrText>
      </w:r>
      <w:r w:rsidRPr="00DD2C50">
        <w:rPr>
          <w:rStyle w:val="ECCParagraph"/>
          <w:highlight w:val="yellow"/>
        </w:rPr>
        <w:instrText xml:space="preserve"> \* MERGEFORMAT </w:instrText>
      </w:r>
      <w:r w:rsidRPr="00AD278F">
        <w:rPr>
          <w:rStyle w:val="ECCParagraph"/>
          <w:highlight w:val="yellow"/>
        </w:rPr>
      </w:r>
      <w:r w:rsidRPr="00AD278F">
        <w:rPr>
          <w:rStyle w:val="ECCParagraph"/>
          <w:highlight w:val="yellow"/>
        </w:rPr>
        <w:fldChar w:fldCharType="separate"/>
      </w:r>
      <w:r w:rsidRPr="00CD312E">
        <w:t xml:space="preserve">Figure </w:t>
      </w:r>
      <w:r>
        <w:rPr>
          <w:noProof/>
        </w:rPr>
        <w:t>34</w:t>
      </w:r>
      <w:r w:rsidRPr="00AD278F">
        <w:rPr>
          <w:rStyle w:val="ECCParagraph"/>
          <w:highlight w:val="yellow"/>
        </w:rPr>
        <w:fldChar w:fldCharType="end"/>
      </w:r>
      <w:r w:rsidRPr="00DD2C50">
        <w:rPr>
          <w:rStyle w:val="ECCParagraph"/>
        </w:rPr>
        <w:t xml:space="preserve">, this pfd mask meets </w:t>
      </w:r>
      <w:proofErr w:type="gramStart"/>
      <w:r w:rsidRPr="00DD2C50">
        <w:rPr>
          <w:rStyle w:val="ECCParagraph"/>
        </w:rPr>
        <w:t>the I</w:t>
      </w:r>
      <w:proofErr w:type="gramEnd"/>
      <w:r w:rsidRPr="00DD2C50">
        <w:rPr>
          <w:rStyle w:val="ECCParagraph"/>
        </w:rPr>
        <w:t>/N of -20 dB for 20% of the time</w:t>
      </w:r>
      <w:r w:rsidRPr="00DD2C50">
        <w:rPr>
          <w:rStyle w:val="FootnoteReference"/>
        </w:rPr>
        <w:footnoteReference w:id="5"/>
      </w:r>
      <w:r w:rsidRPr="00DD2C50">
        <w:rPr>
          <w:rStyle w:val="ECCParagraph"/>
        </w:rPr>
        <w:t xml:space="preserve"> for all 100 trials. The average FDP is 0.7%, below the 1% criterion</w:t>
      </w:r>
      <w:r w:rsidRPr="00DD2C50">
        <w:rPr>
          <w:rStyle w:val="FootnoteReference"/>
        </w:rPr>
        <w:footnoteReference w:id="6"/>
      </w:r>
      <w:r w:rsidRPr="00DD2C50">
        <w:rPr>
          <w:rStyle w:val="ECCParagraph"/>
        </w:rPr>
        <w:t>.</w:t>
      </w:r>
    </w:p>
    <w:p w:rsidR="00B74B67" w:rsidRPr="00DD2C50" w:rsidRDefault="00B74B67" w:rsidP="00B74B67">
      <w:pPr>
        <w:keepNext/>
        <w:keepLines/>
        <w:jc w:val="center"/>
      </w:pPr>
      <w:r w:rsidRPr="00010770">
        <w:rPr>
          <w:noProof/>
          <w:lang w:val="da-DK" w:eastAsia="da-DK"/>
        </w:rPr>
        <w:lastRenderedPageBreak/>
        <w:drawing>
          <wp:inline distT="0" distB="0" distL="0" distR="0" wp14:anchorId="0BF191A8" wp14:editId="4D6DA0D7">
            <wp:extent cx="4118775" cy="2464225"/>
            <wp:effectExtent l="19050" t="19050" r="15240" b="12700"/>
            <wp:docPr id="83"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ir routes.jpg"/>
                    <pic:cNvPicPr/>
                  </pic:nvPicPr>
                  <pic:blipFill rotWithShape="1">
                    <a:blip r:embed="rId41" cstate="print">
                      <a:extLst>
                        <a:ext uri="{28A0092B-C50C-407E-A947-70E740481C1C}">
                          <a14:useLocalDpi xmlns:a14="http://schemas.microsoft.com/office/drawing/2010/main"/>
                        </a:ext>
                      </a:extLst>
                    </a:blip>
                    <a:srcRect l="9772" t="-4560" r="6410" b="2546"/>
                    <a:stretch/>
                  </pic:blipFill>
                  <pic:spPr bwMode="auto">
                    <a:xfrm>
                      <a:off x="0" y="0"/>
                      <a:ext cx="4118836" cy="246426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74B67" w:rsidRPr="00CD312E" w:rsidRDefault="00B74B67" w:rsidP="00B74B67">
      <w:pPr>
        <w:pStyle w:val="Caption"/>
        <w:keepNext/>
        <w:rPr>
          <w:lang w:val="en-GB"/>
        </w:rPr>
      </w:pPr>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33</w:t>
      </w:r>
      <w:r w:rsidRPr="00AA543F">
        <w:rPr>
          <w:lang w:val="en-GB"/>
        </w:rPr>
        <w:fldChar w:fldCharType="end"/>
      </w:r>
      <w:r w:rsidRPr="00CD312E">
        <w:rPr>
          <w:lang w:val="en-GB"/>
        </w:rPr>
        <w:t>: Air routes in visibility of the FS station</w:t>
      </w:r>
    </w:p>
    <w:p w:rsidR="00B74B67" w:rsidRPr="00DD2C50" w:rsidRDefault="00B74B67" w:rsidP="00B74B67"/>
    <w:p w:rsidR="00B74B67" w:rsidRPr="00AA543F" w:rsidRDefault="00B74B67" w:rsidP="00B74B67">
      <w:pPr>
        <w:pStyle w:val="Caption"/>
        <w:rPr>
          <w:lang w:val="en-GB"/>
        </w:rPr>
      </w:pPr>
      <w:bookmarkStart w:id="527" w:name="_Ref468375006"/>
      <w:r w:rsidRPr="00010770">
        <w:rPr>
          <w:noProof/>
          <w:lang w:eastAsia="da-DK"/>
        </w:rPr>
        <w:drawing>
          <wp:inline distT="0" distB="0" distL="0" distR="0" wp14:anchorId="01C02489" wp14:editId="434659BC">
            <wp:extent cx="6120765" cy="3009265"/>
            <wp:effectExtent l="19050" t="19050" r="13335" b="19685"/>
            <wp:docPr id="86"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df validation AMSS.jpg"/>
                    <pic:cNvPicPr/>
                  </pic:nvPicPr>
                  <pic:blipFill>
                    <a:blip r:embed="rId42" cstate="print">
                      <a:extLst>
                        <a:ext uri="{28A0092B-C50C-407E-A947-70E740481C1C}">
                          <a14:useLocalDpi xmlns:a14="http://schemas.microsoft.com/office/drawing/2010/main"/>
                        </a:ext>
                      </a:extLst>
                    </a:blip>
                    <a:stretch>
                      <a:fillRect/>
                    </a:stretch>
                  </pic:blipFill>
                  <pic:spPr>
                    <a:xfrm>
                      <a:off x="0" y="0"/>
                      <a:ext cx="6120765" cy="3009265"/>
                    </a:xfrm>
                    <a:prstGeom prst="rect">
                      <a:avLst/>
                    </a:prstGeom>
                    <a:ln>
                      <a:solidFill>
                        <a:schemeClr val="tx1"/>
                      </a:solidFill>
                    </a:ln>
                  </pic:spPr>
                </pic:pic>
              </a:graphicData>
            </a:graphic>
          </wp:inline>
        </w:drawing>
      </w:r>
    </w:p>
    <w:p w:rsidR="00B74B67" w:rsidRPr="00CD312E" w:rsidRDefault="00B74B67" w:rsidP="00B74B67">
      <w:pPr>
        <w:pStyle w:val="Caption"/>
        <w:rPr>
          <w:lang w:val="en-GB"/>
        </w:rPr>
      </w:pPr>
      <w:bookmarkStart w:id="528" w:name="_Ref476824652"/>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34</w:t>
      </w:r>
      <w:r w:rsidRPr="00AA543F">
        <w:rPr>
          <w:lang w:val="en-GB"/>
        </w:rPr>
        <w:fldChar w:fldCharType="end"/>
      </w:r>
      <w:bookmarkEnd w:id="527"/>
      <w:bookmarkEnd w:id="528"/>
      <w:r w:rsidRPr="00CD312E">
        <w:rPr>
          <w:lang w:val="en-GB"/>
        </w:rPr>
        <w:t>: Validation tests with AMSS and previous assumptions</w:t>
      </w:r>
    </w:p>
    <w:p w:rsidR="00B74B67" w:rsidRPr="000C50AB" w:rsidRDefault="00B74B67" w:rsidP="00822DAB">
      <w:pPr>
        <w:rPr>
          <w:rStyle w:val="ECCHLbold"/>
        </w:rPr>
      </w:pPr>
      <w:bookmarkStart w:id="529" w:name="_Toc477331939"/>
      <w:bookmarkStart w:id="530" w:name="_Toc504563330"/>
      <w:bookmarkStart w:id="531" w:name="_Toc505080039"/>
      <w:r w:rsidRPr="000C50AB">
        <w:rPr>
          <w:rStyle w:val="ECCHLbold"/>
        </w:rPr>
        <w:t>Short-term protection criterion</w:t>
      </w:r>
      <w:bookmarkEnd w:id="529"/>
      <w:bookmarkEnd w:id="530"/>
      <w:bookmarkEnd w:id="531"/>
    </w:p>
    <w:p w:rsidR="00B74B67" w:rsidRPr="00CD312E" w:rsidRDefault="00B74B67" w:rsidP="00B74B67">
      <w:pPr>
        <w:rPr>
          <w:rStyle w:val="ECCParagraph"/>
        </w:rPr>
      </w:pPr>
      <w:r w:rsidRPr="00DD2C50">
        <w:rPr>
          <w:rStyle w:val="ECCParagraph"/>
        </w:rPr>
        <w:t>In order to evaluate the pfd corresponding to the short-term criterion, the following equation is used:</w:t>
      </w:r>
    </w:p>
    <w:p w:rsidR="00B74B67" w:rsidRPr="00AA543F" w:rsidRDefault="00B74B67" w:rsidP="00B74B67">
      <w:pPr>
        <w:pStyle w:val="ECCFiguregraphcentered"/>
        <w:rPr>
          <w:lang w:val="en-GB"/>
        </w:rPr>
      </w:pPr>
      <m:oMath>
        <m:r>
          <w:rPr>
            <w:rFonts w:ascii="Cambria Math" w:hAnsi="Cambria Math"/>
            <w:lang w:val="en-GB"/>
          </w:rPr>
          <m:t>pfd</m:t>
        </m:r>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I</m:t>
            </m:r>
          </m:num>
          <m:den>
            <m:r>
              <w:rPr>
                <w:rFonts w:ascii="Cambria Math" w:hAnsi="Cambria Math"/>
                <w:lang w:val="en-GB"/>
              </w:rPr>
              <m:t>N</m:t>
            </m:r>
          </m:den>
        </m:f>
        <m:r>
          <m:rPr>
            <m:sty m:val="p"/>
          </m:rPr>
          <w:rPr>
            <w:rFonts w:ascii="Cambria Math" w:hAnsi="Cambria Math"/>
            <w:lang w:val="en-GB"/>
          </w:rPr>
          <m:t>+</m:t>
        </m:r>
        <m:r>
          <w:rPr>
            <w:rFonts w:ascii="Cambria Math" w:hAnsi="Cambria Math"/>
            <w:lang w:val="en-GB"/>
          </w:rPr>
          <m:t>N</m:t>
        </m:r>
        <m:r>
          <m:rPr>
            <m:sty m:val="p"/>
          </m:rPr>
          <w:rPr>
            <w:rFonts w:ascii="Cambria Math" w:hAnsi="Cambria Math"/>
            <w:lang w:val="en-GB"/>
          </w:rPr>
          <m:t>-</m:t>
        </m:r>
        <m:r>
          <w:rPr>
            <w:rFonts w:ascii="Cambria Math" w:hAnsi="Cambria Math"/>
            <w:lang w:val="en-GB"/>
          </w:rPr>
          <m:t>G</m:t>
        </m:r>
        <m:r>
          <m:rPr>
            <m:sty m:val="p"/>
          </m:rPr>
          <w:rPr>
            <w:rFonts w:ascii="Cambria Math" w:hAnsi="Cambria Math"/>
            <w:lang w:val="en-GB"/>
          </w:rPr>
          <m:t>-10</m:t>
        </m:r>
        <m:func>
          <m:funcPr>
            <m:ctrlPr>
              <w:rPr>
                <w:rFonts w:ascii="Cambria Math" w:hAnsi="Cambria Math"/>
                <w:lang w:val="en-GB"/>
              </w:rPr>
            </m:ctrlPr>
          </m:funcPr>
          <m:fName>
            <m:r>
              <m:rPr>
                <m:sty m:val="p"/>
              </m:rPr>
              <w:rPr>
                <w:rFonts w:ascii="Cambria Math" w:hAnsi="Cambria Math"/>
                <w:lang w:val="en-GB"/>
              </w:rPr>
              <m:t>log</m:t>
            </m:r>
          </m:fName>
          <m:e>
            <m:d>
              <m:dPr>
                <m:ctrlPr>
                  <w:rPr>
                    <w:rFonts w:ascii="Cambria Math" w:hAnsi="Cambria Math"/>
                    <w:lang w:val="en-GB"/>
                  </w:rPr>
                </m:ctrlPr>
              </m:dPr>
              <m:e>
                <m:f>
                  <m:fPr>
                    <m:ctrlPr>
                      <w:rPr>
                        <w:rFonts w:ascii="Cambria Math" w:hAnsi="Cambria Math"/>
                        <w:lang w:val="en-GB"/>
                      </w:rPr>
                    </m:ctrlPr>
                  </m:fPr>
                  <m:num>
                    <m:sSup>
                      <m:sSupPr>
                        <m:ctrlPr>
                          <w:rPr>
                            <w:rFonts w:ascii="Cambria Math" w:hAnsi="Cambria Math"/>
                            <w:lang w:val="en-GB"/>
                          </w:rPr>
                        </m:ctrlPr>
                      </m:sSupPr>
                      <m:e>
                        <m:r>
                          <w:rPr>
                            <w:rFonts w:ascii="Cambria Math" w:hAnsi="Cambria Math"/>
                            <w:lang w:val="en-GB"/>
                          </w:rPr>
                          <m:t>λ</m:t>
                        </m:r>
                      </m:e>
                      <m:sup>
                        <m:r>
                          <m:rPr>
                            <m:sty m:val="p"/>
                          </m:rPr>
                          <w:rPr>
                            <w:rFonts w:ascii="Cambria Math" w:hAnsi="Cambria Math"/>
                            <w:lang w:val="en-GB"/>
                          </w:rPr>
                          <m:t>2</m:t>
                        </m:r>
                      </m:sup>
                    </m:sSup>
                  </m:num>
                  <m:den>
                    <m:r>
                      <m:rPr>
                        <m:sty m:val="p"/>
                      </m:rPr>
                      <w:rPr>
                        <w:rFonts w:ascii="Cambria Math" w:hAnsi="Cambria Math"/>
                        <w:lang w:val="en-GB"/>
                      </w:rPr>
                      <m:t>4</m:t>
                    </m:r>
                    <m:r>
                      <w:rPr>
                        <w:rFonts w:ascii="Cambria Math" w:hAnsi="Cambria Math"/>
                        <w:lang w:val="en-GB"/>
                      </w:rPr>
                      <m:t>π</m:t>
                    </m:r>
                  </m:den>
                </m:f>
              </m:e>
            </m:d>
          </m:e>
        </m:func>
        <m:r>
          <m:rPr>
            <m:sty m:val="p"/>
          </m:rPr>
          <w:rPr>
            <w:rFonts w:ascii="Cambria Math" w:hAnsi="Cambria Math"/>
            <w:lang w:val="en-GB"/>
          </w:rPr>
          <m:t>+</m:t>
        </m:r>
        <m:r>
          <w:rPr>
            <w:rFonts w:ascii="Cambria Math" w:hAnsi="Cambria Math"/>
            <w:lang w:val="en-GB"/>
          </w:rPr>
          <m:t>LF</m:t>
        </m:r>
      </m:oMath>
      <w:r w:rsidRPr="00AA543F">
        <w:rPr>
          <w:lang w:val="en-GB"/>
        </w:rPr>
        <w:tab/>
      </w:r>
      <w:r w:rsidRPr="00AA543F">
        <w:rPr>
          <w:lang w:val="en-GB"/>
        </w:rPr>
        <w:tab/>
      </w:r>
      <w:r w:rsidRPr="00AA543F">
        <w:rPr>
          <w:lang w:val="en-GB"/>
        </w:rPr>
        <w:tab/>
      </w:r>
      <w:r w:rsidRPr="00AA543F">
        <w:rPr>
          <w:lang w:val="en-GB"/>
        </w:rPr>
        <w:tab/>
      </w:r>
      <w:r w:rsidRPr="00AA543F">
        <w:rPr>
          <w:lang w:val="en-GB"/>
        </w:rPr>
        <w:tab/>
      </w:r>
      <w:r w:rsidRPr="00AA543F">
        <w:rPr>
          <w:lang w:val="en-GB"/>
        </w:rPr>
        <w:tab/>
        <w:t>(7)</w:t>
      </w:r>
    </w:p>
    <w:p w:rsidR="00B74B67" w:rsidRPr="00DD2C50" w:rsidRDefault="00B74B67" w:rsidP="00B74B67">
      <w:proofErr w:type="gramStart"/>
      <w:r w:rsidRPr="00DD2C50">
        <w:t>where</w:t>
      </w:r>
      <w:proofErr w:type="gramEnd"/>
    </w:p>
    <w:p w:rsidR="00B74B67" w:rsidRPr="00DD2C50" w:rsidRDefault="00B74B67" w:rsidP="00B74B67">
      <w:pPr>
        <w:pStyle w:val="ECCBulletsLv1"/>
      </w:pPr>
      <w:r w:rsidRPr="00DD2C50">
        <w:t>pfd:</w:t>
      </w:r>
      <w:r w:rsidRPr="00DD2C50">
        <w:tab/>
        <w:t>Power flux density (dBW/m²/MHz);</w:t>
      </w:r>
    </w:p>
    <w:p w:rsidR="00B74B67" w:rsidRPr="00DD2C50" w:rsidRDefault="00B74B67" w:rsidP="00B74B67">
      <w:pPr>
        <w:pStyle w:val="ECCBulletsLv1"/>
      </w:pPr>
      <w:r w:rsidRPr="00DD2C50">
        <w:t>I/N:</w:t>
      </w:r>
      <w:r w:rsidRPr="00DD2C50">
        <w:tab/>
        <w:t>Short-term protection criterion (19 dB);</w:t>
      </w:r>
    </w:p>
    <w:p w:rsidR="00B74B67" w:rsidRPr="00AA543F" w:rsidRDefault="00B74B67" w:rsidP="00B74B67">
      <w:pPr>
        <w:pStyle w:val="ECCBulletsLv1"/>
      </w:pPr>
      <w:r w:rsidRPr="00AA543F">
        <w:t>N:</w:t>
      </w:r>
      <w:r w:rsidRPr="00AA543F">
        <w:tab/>
      </w:r>
      <w:r w:rsidRPr="00AA543F">
        <w:tab/>
        <w:t>Noise level (dBW/m²/MHz);</w:t>
      </w:r>
    </w:p>
    <w:p w:rsidR="00B74B67" w:rsidRPr="00DD2C50" w:rsidRDefault="00B74B67" w:rsidP="00B74B67">
      <w:pPr>
        <w:pStyle w:val="ECCBulletsLv1"/>
      </w:pPr>
      <w:r w:rsidRPr="00DD2C50">
        <w:t>G:</w:t>
      </w:r>
      <w:r w:rsidRPr="00DD2C50">
        <w:tab/>
      </w:r>
      <w:r w:rsidRPr="00DD2C50">
        <w:tab/>
        <w:t>Antenna gain (dBi);</w:t>
      </w:r>
    </w:p>
    <w:p w:rsidR="00B74B67" w:rsidRPr="00DD2C50" w:rsidRDefault="00B74B67" w:rsidP="00B74B67">
      <w:pPr>
        <w:pStyle w:val="ECCBulletsLv1"/>
      </w:pPr>
      <w:r w:rsidRPr="00DD2C50">
        <w:t>LF:</w:t>
      </w:r>
      <w:r w:rsidRPr="00DD2C50">
        <w:tab/>
        <w:t>Feeder loss (dB).</w:t>
      </w:r>
    </w:p>
    <w:p w:rsidR="00B74B67" w:rsidRPr="00DD2C50" w:rsidRDefault="00B74B67" w:rsidP="00B74B67">
      <w:pPr>
        <w:rPr>
          <w:rStyle w:val="ECCParagraph"/>
        </w:rPr>
      </w:pPr>
      <w:r w:rsidRPr="00DD2C50">
        <w:rPr>
          <w:rStyle w:val="ECCParagraph"/>
        </w:rPr>
        <w:lastRenderedPageBreak/>
        <w:t xml:space="preserve">The application of this equation to the parameters contained in </w:t>
      </w:r>
      <w:r w:rsidRPr="00AD278F">
        <w:rPr>
          <w:rStyle w:val="ECCParagraph"/>
        </w:rPr>
        <w:fldChar w:fldCharType="begin"/>
      </w:r>
      <w:r w:rsidRPr="00DD2C50">
        <w:rPr>
          <w:rStyle w:val="ECCParagraph"/>
        </w:rPr>
        <w:instrText xml:space="preserve"> REF _Ref475965166 \h  \* MERGEFORMAT </w:instrText>
      </w:r>
      <w:r w:rsidRPr="00AD278F">
        <w:rPr>
          <w:rStyle w:val="ECCParagraph"/>
        </w:rPr>
      </w:r>
      <w:r w:rsidRPr="00AD278F">
        <w:rPr>
          <w:rStyle w:val="ECCParagraph"/>
        </w:rPr>
        <w:fldChar w:fldCharType="separate"/>
      </w:r>
      <w:r w:rsidR="007F0C29" w:rsidRPr="007F0C29">
        <w:rPr>
          <w:rStyle w:val="ECCParagraph"/>
        </w:rPr>
        <w:t>Table 3</w:t>
      </w:r>
      <w:r w:rsidRPr="00AD278F">
        <w:rPr>
          <w:rStyle w:val="ECCParagraph"/>
        </w:rPr>
        <w:fldChar w:fldCharType="end"/>
      </w:r>
      <w:r w:rsidRPr="00DD2C50">
        <w:rPr>
          <w:rStyle w:val="ECCParagraph"/>
        </w:rPr>
        <w:t xml:space="preserve"> gives a pfd level </w:t>
      </w:r>
      <w:proofErr w:type="gramStart"/>
      <w:r w:rsidRPr="00DD2C50">
        <w:rPr>
          <w:rStyle w:val="ECCParagraph"/>
        </w:rPr>
        <w:t xml:space="preserve">of </w:t>
      </w:r>
      <w:r w:rsidRPr="00DD2C50">
        <w:rPr>
          <w:rStyle w:val="ECCParagraph"/>
        </w:rPr>
        <w:br/>
        <w:t>-109 dBW/m²/MHz</w:t>
      </w:r>
      <w:proofErr w:type="gramEnd"/>
      <w:r w:rsidRPr="00DD2C50">
        <w:rPr>
          <w:rStyle w:val="ECCParagraph"/>
        </w:rPr>
        <w:t xml:space="preserve">. The pfd value has been also calculated for the FS system with a 49 dBi, 4 dB feeder </w:t>
      </w:r>
      <w:proofErr w:type="gramStart"/>
      <w:r w:rsidRPr="00DD2C50">
        <w:rPr>
          <w:rStyle w:val="ECCParagraph"/>
        </w:rPr>
        <w:t>loss</w:t>
      </w:r>
      <w:proofErr w:type="gramEnd"/>
      <w:r w:rsidRPr="00DD2C50">
        <w:rPr>
          <w:rStyle w:val="ECCParagraph"/>
        </w:rPr>
        <w:t xml:space="preserve"> and 6 dB noise figure as in ECC </w:t>
      </w:r>
      <w:r w:rsidRPr="008F1563">
        <w:rPr>
          <w:rStyle w:val="ECCParagraph"/>
        </w:rPr>
        <w:t>Report 026</w:t>
      </w:r>
      <w:r w:rsidR="008F1563">
        <w:rPr>
          <w:rStyle w:val="ECCParagraph"/>
        </w:rPr>
        <w:t xml:space="preserve"> </w:t>
      </w:r>
      <w:r w:rsidR="008F1563">
        <w:rPr>
          <w:rStyle w:val="ECCParagraph"/>
          <w:highlight w:val="yellow"/>
        </w:rPr>
        <w:fldChar w:fldCharType="begin"/>
      </w:r>
      <w:r w:rsidR="008F1563">
        <w:rPr>
          <w:rStyle w:val="ECCParagraph"/>
        </w:rPr>
        <w:instrText xml:space="preserve"> REF _Ref536696703 \r \h </w:instrText>
      </w:r>
      <w:r w:rsidR="008F1563">
        <w:rPr>
          <w:rStyle w:val="ECCParagraph"/>
          <w:highlight w:val="yellow"/>
        </w:rPr>
      </w:r>
      <w:r w:rsidR="008F1563">
        <w:rPr>
          <w:rStyle w:val="ECCParagraph"/>
          <w:highlight w:val="yellow"/>
        </w:rPr>
        <w:fldChar w:fldCharType="separate"/>
      </w:r>
      <w:r w:rsidR="008F1563">
        <w:rPr>
          <w:rStyle w:val="ECCParagraph"/>
        </w:rPr>
        <w:t>[19]</w:t>
      </w:r>
      <w:r w:rsidR="008F1563">
        <w:rPr>
          <w:rStyle w:val="ECCParagraph"/>
          <w:highlight w:val="yellow"/>
        </w:rPr>
        <w:fldChar w:fldCharType="end"/>
      </w:r>
      <w:r w:rsidR="00836B3A">
        <w:rPr>
          <w:rStyle w:val="ECCParagraph"/>
        </w:rPr>
        <w:t>.</w:t>
      </w:r>
      <w:r w:rsidRPr="00DD2C50">
        <w:rPr>
          <w:rStyle w:val="ECCParagraph"/>
        </w:rPr>
        <w:t xml:space="preserve"> The result is a short-term pfd </w:t>
      </w:r>
      <w:proofErr w:type="gramStart"/>
      <w:r w:rsidRPr="00DD2C50">
        <w:rPr>
          <w:rStyle w:val="ECCParagraph"/>
        </w:rPr>
        <w:t xml:space="preserve">of </w:t>
      </w:r>
      <w:r w:rsidRPr="00DD2C50">
        <w:rPr>
          <w:rStyle w:val="ECCParagraph"/>
        </w:rPr>
        <w:br/>
        <w:t>-119 dBW/m²/MHz</w:t>
      </w:r>
      <w:proofErr w:type="gramEnd"/>
      <w:r w:rsidRPr="00DD2C50">
        <w:rPr>
          <w:rStyle w:val="ECCParagraph"/>
        </w:rPr>
        <w:t>. There will therefore be a need to ensure that at least 10 dB margin is available with regard to the short-term criterion in order to encompass the 49 dBi FS system included in ECC Report 026.</w:t>
      </w:r>
    </w:p>
    <w:p w:rsidR="00B74B67" w:rsidRPr="00DD2C50" w:rsidRDefault="00B74B67" w:rsidP="00B74B67">
      <w:pPr>
        <w:rPr>
          <w:rStyle w:val="ECCParagraph"/>
        </w:rPr>
      </w:pPr>
      <w:r w:rsidRPr="00DD2C50">
        <w:rPr>
          <w:rStyle w:val="ECCParagraph"/>
        </w:rPr>
        <w:t>This pfd value has to be met for angles of arrival of the radio-frequency wave from 0° to 5°.</w:t>
      </w:r>
    </w:p>
    <w:p w:rsidR="007F0C29" w:rsidRDefault="007F0C29" w:rsidP="007F0C29">
      <w:pPr>
        <w:rPr>
          <w:rStyle w:val="ECCHLbold"/>
        </w:rPr>
      </w:pPr>
      <w:bookmarkStart w:id="532" w:name="_Toc477331940"/>
      <w:bookmarkStart w:id="533" w:name="_Toc504563331"/>
      <w:bookmarkStart w:id="534" w:name="_Toc505080040"/>
      <w:bookmarkStart w:id="535" w:name="_Toc536700422"/>
    </w:p>
    <w:p w:rsidR="00B74B67" w:rsidRPr="007F0C29" w:rsidRDefault="00B74B67" w:rsidP="007F0C29">
      <w:pPr>
        <w:rPr>
          <w:rStyle w:val="ECCHLbold"/>
        </w:rPr>
      </w:pPr>
      <w:r w:rsidRPr="007F0C29">
        <w:rPr>
          <w:rStyle w:val="ECCHLbold"/>
        </w:rPr>
        <w:t>Results of simulation</w:t>
      </w:r>
      <w:bookmarkEnd w:id="532"/>
      <w:bookmarkEnd w:id="533"/>
      <w:bookmarkEnd w:id="534"/>
      <w:bookmarkEnd w:id="535"/>
    </w:p>
    <w:p w:rsidR="00B74B67" w:rsidRPr="00CD312E" w:rsidRDefault="00B74B67" w:rsidP="00B74B67">
      <w:pPr>
        <w:rPr>
          <w:rStyle w:val="ECCParagraph"/>
        </w:rPr>
      </w:pPr>
      <w:r w:rsidRPr="00DD2C50">
        <w:rPr>
          <w:rStyle w:val="ECCParagraph"/>
        </w:rPr>
        <w:t xml:space="preserve">The pfd mask in part B of Recommendation ITU-R M.1643 </w:t>
      </w:r>
      <w:r w:rsidRPr="00AD278F">
        <w:rPr>
          <w:rStyle w:val="ECCParagraph"/>
        </w:rPr>
        <w:fldChar w:fldCharType="begin"/>
      </w:r>
      <w:r w:rsidRPr="00DD2C50">
        <w:rPr>
          <w:rStyle w:val="ECCParagraph"/>
        </w:rPr>
        <w:instrText xml:space="preserve"> REF _Ref493154702 \r \h  \* MERGEFORMAT </w:instrText>
      </w:r>
      <w:r w:rsidRPr="00AD278F">
        <w:rPr>
          <w:rStyle w:val="ECCParagraph"/>
        </w:rPr>
      </w:r>
      <w:r w:rsidRPr="00AD278F">
        <w:rPr>
          <w:rStyle w:val="ECCParagraph"/>
        </w:rPr>
        <w:fldChar w:fldCharType="separate"/>
      </w:r>
      <w:r>
        <w:rPr>
          <w:rStyle w:val="ECCParagraph"/>
        </w:rPr>
        <w:t>[17</w:t>
      </w:r>
      <w:proofErr w:type="gramStart"/>
      <w:r>
        <w:rPr>
          <w:rStyle w:val="ECCParagraph"/>
        </w:rPr>
        <w:t>]</w:t>
      </w:r>
      <w:r w:rsidRPr="000D7290">
        <w:rPr>
          <w:rStyle w:val="ECCParagraph"/>
          <w:cs/>
        </w:rPr>
        <w:t>‎</w:t>
      </w:r>
      <w:proofErr w:type="gramEnd"/>
      <w:r w:rsidR="008F1563" w:rsidRPr="000D7290" w:rsidDel="008F1563">
        <w:rPr>
          <w:rStyle w:val="ECCParagraph"/>
        </w:rPr>
        <w:t xml:space="preserve"> </w:t>
      </w:r>
      <w:r w:rsidRPr="00AD278F">
        <w:rPr>
          <w:rStyle w:val="ECCParagraph"/>
        </w:rPr>
        <w:fldChar w:fldCharType="end"/>
      </w:r>
      <w:r w:rsidRPr="00DD2C50">
        <w:rPr>
          <w:rStyle w:val="ECCParagraph"/>
        </w:rPr>
        <w:t>, relaxed by 10 dB, has been first tested:</w:t>
      </w:r>
    </w:p>
    <w:p w:rsidR="00B74B67" w:rsidRPr="00DD2C50" w:rsidRDefault="00B74B67" w:rsidP="00B74B67">
      <w:pPr>
        <w:pStyle w:val="ECCBulletsLv1"/>
      </w:pPr>
      <w:r w:rsidRPr="00DD2C50">
        <w:tab/>
        <w:t>–122 + 0.5 · </w:t>
      </w:r>
      <w:r w:rsidRPr="00DD2C50">
        <w:sym w:font="Symbol" w:char="F071"/>
      </w:r>
      <w:r w:rsidRPr="00DD2C50">
        <w:tab/>
        <w:t>dB(W/(m² · MHz))</w:t>
      </w:r>
      <w:r w:rsidRPr="00DD2C50">
        <w:tab/>
        <w:t>for</w:t>
      </w:r>
      <w:r w:rsidRPr="00DD2C50">
        <w:tab/>
      </w:r>
      <w:r w:rsidRPr="00DD2C50">
        <w:sym w:font="Symbol" w:char="F071"/>
      </w:r>
      <w:r w:rsidRPr="00DD2C50">
        <w:t xml:space="preserve"> ≤ 40°;</w:t>
      </w:r>
    </w:p>
    <w:p w:rsidR="00B74B67" w:rsidRPr="00DD2C50" w:rsidRDefault="00B74B67" w:rsidP="00B74B67">
      <w:pPr>
        <w:pStyle w:val="ECCBulletsLv1"/>
      </w:pPr>
      <w:r w:rsidRPr="00DD2C50">
        <w:tab/>
        <w:t>–102</w:t>
      </w:r>
      <w:r w:rsidRPr="00DD2C50">
        <w:tab/>
      </w:r>
      <w:r w:rsidRPr="00DD2C50">
        <w:tab/>
      </w:r>
      <w:r w:rsidRPr="00DD2C50">
        <w:tab/>
      </w:r>
      <w:proofErr w:type="gramStart"/>
      <w:r w:rsidRPr="00DD2C50">
        <w:t>dB(</w:t>
      </w:r>
      <w:proofErr w:type="gramEnd"/>
      <w:r w:rsidRPr="00DD2C50">
        <w:t>W/(m² · MHz))</w:t>
      </w:r>
      <w:r w:rsidRPr="00DD2C50">
        <w:tab/>
        <w:t>for</w:t>
      </w:r>
      <w:r w:rsidRPr="00DD2C50">
        <w:tab/>
        <w:t xml:space="preserve">40° &lt; </w:t>
      </w:r>
      <w:r w:rsidRPr="00DD2C50">
        <w:sym w:font="Symbol" w:char="F071"/>
      </w:r>
      <w:r w:rsidRPr="00DD2C50">
        <w:t xml:space="preserve"> ≤ 90°.</w:t>
      </w:r>
    </w:p>
    <w:p w:rsidR="00B74B67" w:rsidRPr="00DD2C50" w:rsidRDefault="00B74B67" w:rsidP="00B74B67">
      <w:pPr>
        <w:rPr>
          <w:rStyle w:val="ECCParagraph"/>
        </w:rPr>
      </w:pPr>
      <w:proofErr w:type="gramStart"/>
      <w:r w:rsidRPr="00DD2C50">
        <w:rPr>
          <w:rStyle w:val="ECCParagraph"/>
        </w:rPr>
        <w:t>where</w:t>
      </w:r>
      <w:proofErr w:type="gramEnd"/>
      <w:r w:rsidRPr="00DD2C50">
        <w:t xml:space="preserve"> </w:t>
      </w:r>
      <w:r w:rsidRPr="00DD2C50">
        <w:sym w:font="Symbol" w:char="F071"/>
      </w:r>
      <w:r w:rsidRPr="00DD2C50">
        <w:t xml:space="preserve"> </w:t>
      </w:r>
      <w:r w:rsidRPr="00DD2C50">
        <w:rPr>
          <w:rStyle w:val="ECCParagraph"/>
        </w:rPr>
        <w:t>is the angle of arrival of the radio-frequency wave (degrees above the horizontal).</w:t>
      </w:r>
    </w:p>
    <w:p w:rsidR="00B74B67" w:rsidRPr="00DD2C50" w:rsidRDefault="00B74B67" w:rsidP="00B74B67">
      <w:pPr>
        <w:rPr>
          <w:rStyle w:val="ECCParagraph"/>
        </w:rPr>
      </w:pPr>
      <w:r w:rsidRPr="00AD278F">
        <w:rPr>
          <w:rStyle w:val="ECCParagraph"/>
        </w:rPr>
        <w:fldChar w:fldCharType="begin"/>
      </w:r>
      <w:r w:rsidRPr="00DD2C50">
        <w:rPr>
          <w:rStyle w:val="ECCParagraph"/>
        </w:rPr>
        <w:instrText xml:space="preserve"> REF _Ref467076774 \h  \* MERGEFORMAT </w:instrText>
      </w:r>
      <w:r w:rsidRPr="00AD278F">
        <w:rPr>
          <w:rStyle w:val="ECCParagraph"/>
        </w:rPr>
      </w:r>
      <w:r w:rsidRPr="00AD278F">
        <w:rPr>
          <w:rStyle w:val="ECCParagraph"/>
        </w:rPr>
        <w:fldChar w:fldCharType="separate"/>
      </w:r>
      <w:r w:rsidRPr="00CD312E">
        <w:t xml:space="preserve">Figure </w:t>
      </w:r>
      <w:r>
        <w:rPr>
          <w:noProof/>
        </w:rPr>
        <w:t>35</w:t>
      </w:r>
      <w:r w:rsidRPr="00AD278F">
        <w:rPr>
          <w:rStyle w:val="ECCParagraph"/>
        </w:rPr>
        <w:fldChar w:fldCharType="end"/>
      </w:r>
      <w:r w:rsidRPr="00DD2C50">
        <w:rPr>
          <w:rStyle w:val="ECCParagraph"/>
        </w:rPr>
        <w:t xml:space="preserve"> provides the results of simulations for a FS station located in the United Kingdom with the characteristics in </w:t>
      </w:r>
      <w:r w:rsidRPr="00AD278F">
        <w:rPr>
          <w:rStyle w:val="ECCParagraph"/>
        </w:rPr>
        <w:fldChar w:fldCharType="begin"/>
      </w:r>
      <w:r w:rsidRPr="00DD2C50">
        <w:rPr>
          <w:rStyle w:val="ECCParagraph"/>
        </w:rPr>
        <w:instrText xml:space="preserve"> REF _Ref475965166 \h  \* MERGEFORMAT </w:instrText>
      </w:r>
      <w:r w:rsidRPr="00AD278F">
        <w:rPr>
          <w:rStyle w:val="ECCParagraph"/>
        </w:rPr>
      </w:r>
      <w:r w:rsidRPr="00AD278F">
        <w:rPr>
          <w:rStyle w:val="ECCParagraph"/>
        </w:rPr>
        <w:fldChar w:fldCharType="separate"/>
      </w:r>
      <w:r w:rsidRPr="00815E5C">
        <w:rPr>
          <w:rStyle w:val="ECCParagraph"/>
        </w:rPr>
        <w:t>Table 3</w:t>
      </w:r>
      <w:r>
        <w:rPr>
          <w:rStyle w:val="ECCParagraph"/>
        </w:rPr>
        <w:t xml:space="preserve"> </w:t>
      </w:r>
      <w:r w:rsidRPr="00AD278F">
        <w:rPr>
          <w:rStyle w:val="ECCParagraph"/>
        </w:rPr>
        <w:fldChar w:fldCharType="end"/>
      </w:r>
      <w:r w:rsidRPr="00DD2C50">
        <w:rPr>
          <w:rStyle w:val="ECCParagraph"/>
        </w:rPr>
        <w:t xml:space="preserve"> for different pointing angles. </w:t>
      </w:r>
    </w:p>
    <w:p w:rsidR="00B74B67" w:rsidRPr="00DD2C50" w:rsidRDefault="00B74B67" w:rsidP="00B74B67">
      <w:r w:rsidRPr="00455CFA">
        <w:rPr>
          <w:noProof/>
          <w:lang w:val="da-DK" w:eastAsia="da-DK"/>
        </w:rPr>
        <w:drawing>
          <wp:inline distT="0" distB="0" distL="0" distR="0" wp14:anchorId="7CED6374" wp14:editId="3A0D4809">
            <wp:extent cx="6120765" cy="3009265"/>
            <wp:effectExtent l="0" t="0" r="0" b="63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W pfd mask relaxed by 10 dB.jpg"/>
                    <pic:cNvPicPr/>
                  </pic:nvPicPr>
                  <pic:blipFill>
                    <a:blip r:embed="rId43" cstate="print">
                      <a:extLst>
                        <a:ext uri="{28A0092B-C50C-407E-A947-70E740481C1C}">
                          <a14:useLocalDpi xmlns:a14="http://schemas.microsoft.com/office/drawing/2010/main"/>
                        </a:ext>
                      </a:extLst>
                    </a:blip>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536" w:name="_Ref467076774"/>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35</w:t>
      </w:r>
      <w:r w:rsidRPr="00AA543F">
        <w:rPr>
          <w:lang w:val="en-GB"/>
        </w:rPr>
        <w:fldChar w:fldCharType="end"/>
      </w:r>
      <w:bookmarkEnd w:id="536"/>
      <w:r w:rsidRPr="00CD312E">
        <w:rPr>
          <w:lang w:val="en-GB"/>
        </w:rPr>
        <w:t>: Recommendation ITU-R M.1643 mask relaxed by 10 dB</w:t>
      </w:r>
    </w:p>
    <w:p w:rsidR="00B74B67" w:rsidRPr="00CD312E" w:rsidRDefault="00B74B67" w:rsidP="00B74B67">
      <w:pPr>
        <w:rPr>
          <w:rStyle w:val="ECCParagraph"/>
        </w:rPr>
      </w:pPr>
      <w:r w:rsidRPr="00DD2C50">
        <w:rPr>
          <w:rStyle w:val="ECCParagraph"/>
        </w:rPr>
        <w:t xml:space="preserve">The pfd mask in Recommendation ITU-R M.1643 part A relaxed by 10 dB for all elevation angles meets both the FS short-term and long-term protection criteria with an additional margin due to the reduction of the number of aircraft operating with the same carrier. The average FDP over all trials is 1.4%, well below the 10% criterion. It should be noted that with this pfd level of -122 dBW at 0° elevation up to -119.5 dBW at 5° elevation, the short-term criterion is met with 11 dB </w:t>
      </w:r>
      <w:proofErr w:type="gramStart"/>
      <w:r w:rsidRPr="00DD2C50">
        <w:rPr>
          <w:rStyle w:val="ECCParagraph"/>
        </w:rPr>
        <w:t>margin</w:t>
      </w:r>
      <w:proofErr w:type="gramEnd"/>
      <w:r w:rsidRPr="00DD2C50">
        <w:rPr>
          <w:rStyle w:val="ECCParagraph"/>
        </w:rPr>
        <w:t>, which is sufficient to also encompass the 49 dBi FS system in ECC Report 026.</w:t>
      </w:r>
    </w:p>
    <w:p w:rsidR="00B74B67" w:rsidRPr="00DD2C50" w:rsidRDefault="00B74B67" w:rsidP="00B74B67">
      <w:pPr>
        <w:rPr>
          <w:rStyle w:val="ECCParagraph"/>
        </w:rPr>
      </w:pPr>
      <w:r w:rsidRPr="00DD2C50">
        <w:rPr>
          <w:rStyle w:val="ECCParagraph"/>
        </w:rPr>
        <w:t>The following mask has also been tested and appears to afford protection to the FS system in</w:t>
      </w:r>
      <w:r>
        <w:rPr>
          <w:rStyle w:val="ECCParagraph"/>
        </w:rPr>
        <w:t xml:space="preserve"> </w:t>
      </w:r>
      <w:r w:rsidRPr="00AD278F">
        <w:rPr>
          <w:rStyle w:val="ECCParagraph"/>
        </w:rPr>
        <w:fldChar w:fldCharType="begin"/>
      </w:r>
      <w:r w:rsidRPr="00DD2C50">
        <w:rPr>
          <w:rStyle w:val="ECCParagraph"/>
        </w:rPr>
        <w:instrText xml:space="preserve"> REF _Ref475965166 \h  \* MERGEFORMAT </w:instrText>
      </w:r>
      <w:r w:rsidRPr="00AD278F">
        <w:rPr>
          <w:rStyle w:val="ECCParagraph"/>
        </w:rPr>
      </w:r>
      <w:r w:rsidRPr="00AD278F">
        <w:rPr>
          <w:rStyle w:val="ECCParagraph"/>
        </w:rPr>
        <w:fldChar w:fldCharType="separate"/>
      </w:r>
      <w:r w:rsidRPr="008E1726">
        <w:rPr>
          <w:rStyle w:val="ECCParagraph"/>
        </w:rPr>
        <w:t>Table 3</w:t>
      </w:r>
      <w:r w:rsidRPr="00AD278F">
        <w:rPr>
          <w:rStyle w:val="ECCParagraph"/>
        </w:rPr>
        <w:fldChar w:fldCharType="end"/>
      </w:r>
      <w:r w:rsidRPr="00DD2C50">
        <w:rPr>
          <w:rStyle w:val="ECCParagraph"/>
        </w:rPr>
        <w:t xml:space="preserve">, as shown in </w:t>
      </w:r>
      <w:r w:rsidRPr="000D7290">
        <w:rPr>
          <w:rStyle w:val="ECCParagraph"/>
        </w:rPr>
        <w:fldChar w:fldCharType="begin"/>
      </w:r>
      <w:r w:rsidRPr="000D7290">
        <w:rPr>
          <w:rStyle w:val="ECCParagraph"/>
        </w:rPr>
        <w:instrText xml:space="preserve"> REF _Ref476824693 \h  \* MERGEFORMAT </w:instrText>
      </w:r>
      <w:r w:rsidRPr="000D7290">
        <w:rPr>
          <w:rStyle w:val="ECCParagraph"/>
        </w:rPr>
      </w:r>
      <w:r w:rsidRPr="000D7290">
        <w:rPr>
          <w:rStyle w:val="ECCParagraph"/>
        </w:rPr>
        <w:fldChar w:fldCharType="separate"/>
      </w:r>
      <w:r w:rsidRPr="000D7290">
        <w:rPr>
          <w:rStyle w:val="ECCParagraph"/>
        </w:rPr>
        <w:t>Figure 36</w:t>
      </w:r>
      <w:r w:rsidRPr="000D7290">
        <w:rPr>
          <w:rStyle w:val="ECCParagraph"/>
        </w:rPr>
        <w:fldChar w:fldCharType="end"/>
      </w:r>
      <w:r w:rsidRPr="00DD2C50">
        <w:rPr>
          <w:rStyle w:val="ECCParagraph"/>
        </w:rPr>
        <w:t>.</w:t>
      </w:r>
    </w:p>
    <w:p w:rsidR="00B74B67" w:rsidRPr="00DD2C50" w:rsidRDefault="00B74B67" w:rsidP="00B74B67">
      <w:pPr>
        <w:pStyle w:val="ECCBulletsLv1"/>
      </w:pPr>
      <w:r w:rsidRPr="00DD2C50">
        <w:tab/>
        <w:t xml:space="preserve">–122 + </w:t>
      </w:r>
      <w:r w:rsidRPr="00DD2C50">
        <w:sym w:font="Symbol" w:char="F071"/>
      </w:r>
      <w:r w:rsidRPr="00DD2C50">
        <w:tab/>
      </w:r>
      <w:r w:rsidRPr="00DD2C50">
        <w:tab/>
      </w:r>
      <w:r w:rsidRPr="00DD2C50">
        <w:tab/>
        <w:t>dB(W/(m² · MHz))</w:t>
      </w:r>
      <w:r w:rsidRPr="00DD2C50">
        <w:tab/>
        <w:t>for</w:t>
      </w:r>
      <w:r w:rsidRPr="00DD2C50">
        <w:tab/>
      </w:r>
      <w:r w:rsidRPr="00DD2C50">
        <w:sym w:font="Symbol" w:char="F071"/>
      </w:r>
      <w:r w:rsidRPr="00DD2C50">
        <w:t xml:space="preserve"> ≤ 40°;</w:t>
      </w:r>
    </w:p>
    <w:p w:rsidR="00B74B67" w:rsidRPr="00DD2C50" w:rsidRDefault="00B74B67" w:rsidP="00B74B67">
      <w:pPr>
        <w:pStyle w:val="ECCBulletsLv1"/>
      </w:pPr>
      <w:r w:rsidRPr="00DD2C50">
        <w:tab/>
        <w:t>–82</w:t>
      </w:r>
      <w:r w:rsidRPr="00DD2C50">
        <w:tab/>
      </w:r>
      <w:r w:rsidRPr="00DD2C50">
        <w:tab/>
      </w:r>
      <w:r w:rsidRPr="00DD2C50">
        <w:tab/>
      </w:r>
      <w:r w:rsidRPr="00DD2C50">
        <w:tab/>
      </w:r>
      <w:proofErr w:type="gramStart"/>
      <w:r w:rsidRPr="00DD2C50">
        <w:t>dB(</w:t>
      </w:r>
      <w:proofErr w:type="gramEnd"/>
      <w:r w:rsidRPr="00DD2C50">
        <w:t>W/(m² · MHz))</w:t>
      </w:r>
      <w:r w:rsidRPr="00DD2C50">
        <w:tab/>
        <w:t>for</w:t>
      </w:r>
      <w:r w:rsidRPr="00DD2C50">
        <w:tab/>
        <w:t xml:space="preserve">40° &lt; </w:t>
      </w:r>
      <w:r w:rsidRPr="00DD2C50">
        <w:sym w:font="Symbol" w:char="F071"/>
      </w:r>
      <w:r w:rsidRPr="00DD2C50">
        <w:t xml:space="preserve"> ≤ 90°.</w:t>
      </w:r>
    </w:p>
    <w:p w:rsidR="00B74B67" w:rsidRPr="00DD2C50" w:rsidRDefault="00B74B67" w:rsidP="00B74B67">
      <w:pPr>
        <w:rPr>
          <w:rStyle w:val="ECCParagraph"/>
        </w:rPr>
      </w:pPr>
      <w:proofErr w:type="gramStart"/>
      <w:r w:rsidRPr="00DD2C50">
        <w:rPr>
          <w:rStyle w:val="ECCParagraph"/>
        </w:rPr>
        <w:t>where</w:t>
      </w:r>
      <w:proofErr w:type="gramEnd"/>
      <w:r w:rsidRPr="00DD2C50">
        <w:rPr>
          <w:rStyle w:val="ECCParagraph"/>
        </w:rPr>
        <w:t xml:space="preserve"> </w:t>
      </w:r>
      <w:r w:rsidRPr="00DD2C50">
        <w:sym w:font="Symbol" w:char="F071"/>
      </w:r>
      <w:r w:rsidRPr="00DD2C50">
        <w:t xml:space="preserve"> </w:t>
      </w:r>
      <w:r w:rsidRPr="00DD2C50">
        <w:rPr>
          <w:rStyle w:val="ECCParagraph"/>
        </w:rPr>
        <w:t>is the angle of arrival of the radio-frequency wave (degrees above the horizontal).</w:t>
      </w:r>
    </w:p>
    <w:p w:rsidR="00B74B67" w:rsidRPr="00DD2C50" w:rsidRDefault="00B74B67" w:rsidP="00B74B67">
      <w:r w:rsidRPr="00010770">
        <w:rPr>
          <w:noProof/>
          <w:lang w:val="da-DK" w:eastAsia="da-DK"/>
        </w:rPr>
        <w:lastRenderedPageBreak/>
        <w:drawing>
          <wp:inline distT="0" distB="0" distL="0" distR="0" wp14:anchorId="2A915484" wp14:editId="24641E3A">
            <wp:extent cx="5763740" cy="2833734"/>
            <wp:effectExtent l="0" t="0" r="8890" b="5080"/>
            <wp:docPr id="9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W pfd mask relaxed by 10 dB low elevations and 30 dB high elevations.jpg"/>
                    <pic:cNvPicPr/>
                  </pic:nvPicPr>
                  <pic:blipFill>
                    <a:blip r:embed="rId44" cstate="print">
                      <a:extLst>
                        <a:ext uri="{28A0092B-C50C-407E-A947-70E740481C1C}">
                          <a14:useLocalDpi xmlns:a14="http://schemas.microsoft.com/office/drawing/2010/main"/>
                        </a:ext>
                      </a:extLst>
                    </a:blip>
                    <a:stretch>
                      <a:fillRect/>
                    </a:stretch>
                  </pic:blipFill>
                  <pic:spPr>
                    <a:xfrm>
                      <a:off x="0" y="0"/>
                      <a:ext cx="5770481" cy="2837048"/>
                    </a:xfrm>
                    <a:prstGeom prst="rect">
                      <a:avLst/>
                    </a:prstGeom>
                  </pic:spPr>
                </pic:pic>
              </a:graphicData>
            </a:graphic>
          </wp:inline>
        </w:drawing>
      </w:r>
    </w:p>
    <w:p w:rsidR="00B74B67" w:rsidRPr="00CD312E" w:rsidRDefault="00B74B67" w:rsidP="00B74B67">
      <w:pPr>
        <w:pStyle w:val="Caption"/>
        <w:rPr>
          <w:lang w:val="en-GB"/>
        </w:rPr>
      </w:pPr>
      <w:bookmarkStart w:id="537" w:name="_Ref476824693"/>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36</w:t>
      </w:r>
      <w:r w:rsidRPr="00AA543F">
        <w:rPr>
          <w:lang w:val="en-GB"/>
        </w:rPr>
        <w:fldChar w:fldCharType="end"/>
      </w:r>
      <w:bookmarkEnd w:id="537"/>
      <w:r w:rsidRPr="00CD312E">
        <w:rPr>
          <w:lang w:val="en-GB"/>
        </w:rPr>
        <w:t>: Pfd mask further relaxed by 20 dB for high elevations</w:t>
      </w:r>
    </w:p>
    <w:p w:rsidR="00B74B67" w:rsidRPr="00CD312E" w:rsidRDefault="00B74B67" w:rsidP="00B74B67">
      <w:pPr>
        <w:rPr>
          <w:rStyle w:val="ECCParagraph"/>
        </w:rPr>
      </w:pPr>
      <w:r w:rsidRPr="00DD2C50">
        <w:rPr>
          <w:rStyle w:val="ECCParagraph"/>
        </w:rPr>
        <w:t xml:space="preserve">There is still sufficient margin with regard to the long-term protection criteria. The average FDP is in this case 2%, well below the 10% criterion. There is however only 6.5 dB margin with regard to the short-term protection criterion, and 3.5 dB missing in order to encompass the 49 dBi FS system contained in ECC Report 026 </w:t>
      </w:r>
      <w:r w:rsidR="00B22F2A">
        <w:rPr>
          <w:rStyle w:val="ECCParagraph"/>
        </w:rPr>
        <w:fldChar w:fldCharType="begin"/>
      </w:r>
      <w:r w:rsidR="00B22F2A">
        <w:rPr>
          <w:rStyle w:val="ECCParagraph"/>
        </w:rPr>
        <w:instrText xml:space="preserve"> REF _Ref536696703 \r \h </w:instrText>
      </w:r>
      <w:r w:rsidR="00B22F2A">
        <w:rPr>
          <w:rStyle w:val="ECCParagraph"/>
        </w:rPr>
      </w:r>
      <w:r w:rsidR="00B22F2A">
        <w:rPr>
          <w:rStyle w:val="ECCParagraph"/>
        </w:rPr>
        <w:fldChar w:fldCharType="separate"/>
      </w:r>
      <w:r w:rsidR="00B22F2A">
        <w:rPr>
          <w:rStyle w:val="ECCParagraph"/>
        </w:rPr>
        <w:t>[19]</w:t>
      </w:r>
      <w:r w:rsidR="00B22F2A">
        <w:rPr>
          <w:rStyle w:val="ECCParagraph"/>
        </w:rPr>
        <w:fldChar w:fldCharType="end"/>
      </w:r>
      <w:r w:rsidRPr="00DD2C50">
        <w:rPr>
          <w:rStyle w:val="ECCParagraph"/>
        </w:rPr>
        <w:t>.</w:t>
      </w:r>
    </w:p>
    <w:p w:rsidR="00B74B67" w:rsidRPr="00DD2C50" w:rsidRDefault="00B74B67" w:rsidP="00B74B67">
      <w:pPr>
        <w:rPr>
          <w:rStyle w:val="ECCParagraph"/>
        </w:rPr>
      </w:pPr>
      <w:r w:rsidRPr="00DD2C50">
        <w:rPr>
          <w:rStyle w:val="ECCParagraph"/>
        </w:rPr>
        <w:t>To solve this issue, it is proposed to retain the following pfd mask:</w:t>
      </w:r>
    </w:p>
    <w:p w:rsidR="00B74B67" w:rsidRPr="00DD2C50" w:rsidRDefault="00B74B67" w:rsidP="00B74B67">
      <w:pPr>
        <w:pStyle w:val="ECCBulletsLv1"/>
      </w:pPr>
      <w:r w:rsidRPr="00DD2C50">
        <w:tab/>
        <w:t>–122</w:t>
      </w:r>
      <w:r w:rsidRPr="00DD2C50">
        <w:tab/>
      </w:r>
      <w:r w:rsidRPr="00DD2C50">
        <w:tab/>
      </w:r>
      <w:r w:rsidRPr="00DD2C50">
        <w:tab/>
      </w:r>
      <w:r w:rsidRPr="00DD2C50">
        <w:tab/>
        <w:t>dB(W/(m² · MHz))</w:t>
      </w:r>
      <w:r w:rsidRPr="00DD2C50">
        <w:tab/>
        <w:t>for</w:t>
      </w:r>
      <w:r w:rsidRPr="00DD2C50">
        <w:tab/>
      </w:r>
      <w:r w:rsidRPr="00DD2C50">
        <w:sym w:font="Symbol" w:char="F071"/>
      </w:r>
      <w:r w:rsidRPr="00DD2C50">
        <w:t xml:space="preserve"> ≤ 5°;</w:t>
      </w:r>
    </w:p>
    <w:p w:rsidR="00B74B67" w:rsidRPr="00DD2C50" w:rsidRDefault="00B74B67" w:rsidP="00B74B67">
      <w:pPr>
        <w:pStyle w:val="ECCBulletsLv1"/>
      </w:pPr>
      <w:r w:rsidRPr="00DD2C50">
        <w:tab/>
        <w:t xml:space="preserve">–127 + </w:t>
      </w:r>
      <w:r w:rsidRPr="00DD2C50">
        <w:sym w:font="Symbol" w:char="F071"/>
      </w:r>
      <w:r w:rsidRPr="00DD2C50">
        <w:tab/>
      </w:r>
      <w:r w:rsidRPr="00DD2C50">
        <w:tab/>
      </w:r>
      <w:r w:rsidRPr="00DD2C50">
        <w:tab/>
        <w:t>dB(W/(m² · MHz))</w:t>
      </w:r>
      <w:r w:rsidRPr="00DD2C50">
        <w:tab/>
        <w:t>for</w:t>
      </w:r>
      <w:r w:rsidRPr="00DD2C50">
        <w:tab/>
        <w:t xml:space="preserve">5° &lt; </w:t>
      </w:r>
      <w:r w:rsidRPr="00DD2C50">
        <w:sym w:font="Symbol" w:char="F071"/>
      </w:r>
      <w:r w:rsidRPr="00DD2C50">
        <w:t xml:space="preserve"> ≤ 40°;</w:t>
      </w:r>
    </w:p>
    <w:p w:rsidR="00B74B67" w:rsidRPr="00DD2C50" w:rsidRDefault="00B74B67" w:rsidP="00B74B67">
      <w:pPr>
        <w:pStyle w:val="ECCBulletsLv1"/>
      </w:pPr>
      <w:r w:rsidRPr="00DD2C50">
        <w:tab/>
        <w:t>–87</w:t>
      </w:r>
      <w:r w:rsidRPr="00DD2C50">
        <w:tab/>
      </w:r>
      <w:r w:rsidRPr="00DD2C50">
        <w:tab/>
      </w:r>
      <w:r w:rsidRPr="00DD2C50">
        <w:tab/>
      </w:r>
      <w:r w:rsidRPr="00DD2C50">
        <w:tab/>
      </w:r>
      <w:proofErr w:type="gramStart"/>
      <w:r w:rsidRPr="00DD2C50">
        <w:t>dB(</w:t>
      </w:r>
      <w:proofErr w:type="gramEnd"/>
      <w:r w:rsidRPr="00DD2C50">
        <w:t>W/(m² · MHz))</w:t>
      </w:r>
      <w:r w:rsidRPr="00DD2C50">
        <w:tab/>
        <w:t>for</w:t>
      </w:r>
      <w:r w:rsidRPr="00DD2C50">
        <w:tab/>
        <w:t xml:space="preserve">40° &lt; </w:t>
      </w:r>
      <w:r w:rsidRPr="00DD2C50">
        <w:sym w:font="Symbol" w:char="F071"/>
      </w:r>
      <w:r w:rsidRPr="00DD2C50">
        <w:t xml:space="preserve"> ≤ 90°.</w:t>
      </w:r>
    </w:p>
    <w:p w:rsidR="00B74B67" w:rsidRPr="00DD2C50" w:rsidRDefault="00B74B67" w:rsidP="00B74B67">
      <w:pPr>
        <w:rPr>
          <w:rStyle w:val="ECCParagraph"/>
        </w:rPr>
      </w:pPr>
      <w:proofErr w:type="gramStart"/>
      <w:r w:rsidRPr="00DD2C50">
        <w:rPr>
          <w:rStyle w:val="ECCParagraph"/>
        </w:rPr>
        <w:t>where</w:t>
      </w:r>
      <w:proofErr w:type="gramEnd"/>
      <w:r w:rsidRPr="00DD2C50">
        <w:rPr>
          <w:rStyle w:val="ECCParagraph"/>
        </w:rPr>
        <w:t xml:space="preserve"> </w:t>
      </w:r>
      <w:r w:rsidRPr="00DD2C50">
        <w:sym w:font="Symbol" w:char="F071"/>
      </w:r>
      <w:r w:rsidRPr="00DD2C50">
        <w:t xml:space="preserve"> </w:t>
      </w:r>
      <w:r w:rsidRPr="00DD2C50">
        <w:rPr>
          <w:rStyle w:val="ECCParagraph"/>
        </w:rPr>
        <w:t>is the angle of arrival of the radio-frequency wave (degrees above the horizontal).</w:t>
      </w:r>
    </w:p>
    <w:p w:rsidR="00B74B67" w:rsidRPr="00DD2C50" w:rsidRDefault="00B74B67" w:rsidP="00B74B67">
      <w:pPr>
        <w:rPr>
          <w:rStyle w:val="ECCParagraph"/>
        </w:rPr>
      </w:pPr>
      <w:r w:rsidRPr="000D7290">
        <w:rPr>
          <w:rStyle w:val="ECCParagraph"/>
        </w:rPr>
        <w:fldChar w:fldCharType="begin"/>
      </w:r>
      <w:r w:rsidRPr="000D7290">
        <w:rPr>
          <w:rStyle w:val="ECCParagraph"/>
        </w:rPr>
        <w:instrText xml:space="preserve"> REF _Ref475970822 \h </w:instrText>
      </w:r>
      <w:r>
        <w:rPr>
          <w:rStyle w:val="ECCParagraph"/>
        </w:rPr>
        <w:instrText xml:space="preserve"> \* MERGEFORMAT </w:instrText>
      </w:r>
      <w:r w:rsidRPr="000D7290">
        <w:rPr>
          <w:rStyle w:val="ECCParagraph"/>
        </w:rPr>
      </w:r>
      <w:r w:rsidRPr="000D7290">
        <w:rPr>
          <w:rStyle w:val="ECCParagraph"/>
        </w:rPr>
        <w:fldChar w:fldCharType="separate"/>
      </w:r>
      <w:r w:rsidRPr="000D7290">
        <w:rPr>
          <w:rStyle w:val="ECCParagraph"/>
        </w:rPr>
        <w:t>Figure 37</w:t>
      </w:r>
      <w:r w:rsidRPr="000D7290">
        <w:rPr>
          <w:rStyle w:val="ECCParagraph"/>
        </w:rPr>
        <w:fldChar w:fldCharType="end"/>
      </w:r>
      <w:r w:rsidRPr="00DD2C50">
        <w:rPr>
          <w:rStyle w:val="ECCParagraph"/>
        </w:rPr>
        <w:t xml:space="preserve"> gives the simulations results for the 37 dBi FS system contained in </w:t>
      </w:r>
      <w:r w:rsidRPr="00AD278F">
        <w:rPr>
          <w:rStyle w:val="ECCParagraph"/>
        </w:rPr>
        <w:fldChar w:fldCharType="begin"/>
      </w:r>
      <w:r w:rsidRPr="00DD2C50">
        <w:rPr>
          <w:rStyle w:val="ECCParagraph"/>
        </w:rPr>
        <w:instrText xml:space="preserve"> REF _Ref475965166 \h  \* MERGEFORMAT </w:instrText>
      </w:r>
      <w:r w:rsidRPr="00AD278F">
        <w:rPr>
          <w:rStyle w:val="ECCParagraph"/>
        </w:rPr>
      </w:r>
      <w:r w:rsidRPr="00AD278F">
        <w:rPr>
          <w:rStyle w:val="ECCParagraph"/>
        </w:rPr>
        <w:fldChar w:fldCharType="separate"/>
      </w:r>
      <w:r w:rsidRPr="00815E5C">
        <w:rPr>
          <w:rStyle w:val="ECCParagraph"/>
        </w:rPr>
        <w:t xml:space="preserve">Table </w:t>
      </w:r>
      <w:proofErr w:type="gramStart"/>
      <w:r w:rsidRPr="00815E5C">
        <w:rPr>
          <w:rStyle w:val="ECCParagraph"/>
        </w:rPr>
        <w:t>3</w:t>
      </w:r>
      <w:r>
        <w:rPr>
          <w:rStyle w:val="ECCParagraph"/>
        </w:rPr>
        <w:t xml:space="preserve"> </w:t>
      </w:r>
      <w:proofErr w:type="gramEnd"/>
      <w:r w:rsidRPr="00AD278F">
        <w:rPr>
          <w:rStyle w:val="ECCParagraph"/>
        </w:rPr>
        <w:fldChar w:fldCharType="end"/>
      </w:r>
      <w:r w:rsidRPr="00DD2C50">
        <w:rPr>
          <w:rStyle w:val="ECCParagraph"/>
        </w:rPr>
        <w:t>.</w:t>
      </w:r>
    </w:p>
    <w:p w:rsidR="00B74B67" w:rsidRPr="00DD2C50" w:rsidRDefault="00B74B67" w:rsidP="00B74B67">
      <w:pPr>
        <w:jc w:val="center"/>
      </w:pPr>
      <w:r w:rsidRPr="00010770">
        <w:rPr>
          <w:noProof/>
          <w:lang w:val="da-DK" w:eastAsia="da-DK"/>
        </w:rPr>
        <w:drawing>
          <wp:inline distT="0" distB="0" distL="0" distR="0" wp14:anchorId="2FE85B7B" wp14:editId="000A514F">
            <wp:extent cx="5659655" cy="2782561"/>
            <wp:effectExtent l="0" t="0" r="0" b="0"/>
            <wp:docPr id="91"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W pfd mask constant for low elevation vs 37 dBi FS.jpg"/>
                    <pic:cNvPicPr/>
                  </pic:nvPicPr>
                  <pic:blipFill>
                    <a:blip r:embed="rId45" cstate="print">
                      <a:extLst>
                        <a:ext uri="{28A0092B-C50C-407E-A947-70E740481C1C}">
                          <a14:useLocalDpi xmlns:a14="http://schemas.microsoft.com/office/drawing/2010/main"/>
                        </a:ext>
                      </a:extLst>
                    </a:blip>
                    <a:stretch>
                      <a:fillRect/>
                    </a:stretch>
                  </pic:blipFill>
                  <pic:spPr>
                    <a:xfrm>
                      <a:off x="0" y="0"/>
                      <a:ext cx="5658821" cy="2782151"/>
                    </a:xfrm>
                    <a:prstGeom prst="rect">
                      <a:avLst/>
                    </a:prstGeom>
                  </pic:spPr>
                </pic:pic>
              </a:graphicData>
            </a:graphic>
          </wp:inline>
        </w:drawing>
      </w:r>
    </w:p>
    <w:p w:rsidR="00B74B67" w:rsidRPr="00CD312E" w:rsidRDefault="00B74B67" w:rsidP="00B74B67">
      <w:pPr>
        <w:pStyle w:val="Caption"/>
        <w:rPr>
          <w:lang w:val="en-GB"/>
        </w:rPr>
      </w:pPr>
      <w:bookmarkStart w:id="538" w:name="_Ref475970822"/>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37</w:t>
      </w:r>
      <w:r w:rsidRPr="00AA543F">
        <w:rPr>
          <w:lang w:val="en-GB"/>
        </w:rPr>
        <w:fldChar w:fldCharType="end"/>
      </w:r>
      <w:bookmarkEnd w:id="538"/>
      <w:r w:rsidRPr="00CD312E">
        <w:rPr>
          <w:lang w:val="en-GB"/>
        </w:rPr>
        <w:t>: Pfd mask with a constant value below 5° elevation and a 37 dBi FS</w:t>
      </w:r>
    </w:p>
    <w:p w:rsidR="00B74B67" w:rsidRPr="00CD312E" w:rsidRDefault="00B74B67" w:rsidP="00B74B67">
      <w:pPr>
        <w:rPr>
          <w:rStyle w:val="ECCParagraph"/>
        </w:rPr>
      </w:pPr>
      <w:r w:rsidRPr="000D7290">
        <w:rPr>
          <w:rStyle w:val="ECCParagraph"/>
        </w:rPr>
        <w:lastRenderedPageBreak/>
        <w:fldChar w:fldCharType="begin"/>
      </w:r>
      <w:r w:rsidRPr="000D7290">
        <w:rPr>
          <w:rStyle w:val="ECCParagraph"/>
        </w:rPr>
        <w:instrText xml:space="preserve"> REF _Ref475968276 \h </w:instrText>
      </w:r>
      <w:r>
        <w:rPr>
          <w:rStyle w:val="ECCParagraph"/>
        </w:rPr>
        <w:instrText xml:space="preserve"> \* MERGEFORMAT </w:instrText>
      </w:r>
      <w:r w:rsidRPr="000D7290">
        <w:rPr>
          <w:rStyle w:val="ECCParagraph"/>
        </w:rPr>
      </w:r>
      <w:r w:rsidRPr="000D7290">
        <w:rPr>
          <w:rStyle w:val="ECCParagraph"/>
        </w:rPr>
        <w:fldChar w:fldCharType="separate"/>
      </w:r>
      <w:r w:rsidRPr="000D7290">
        <w:rPr>
          <w:rStyle w:val="ECCParagraph"/>
        </w:rPr>
        <w:t>Figure 38</w:t>
      </w:r>
      <w:r w:rsidRPr="000D7290">
        <w:rPr>
          <w:rStyle w:val="ECCParagraph"/>
        </w:rPr>
        <w:fldChar w:fldCharType="end"/>
      </w:r>
      <w:r w:rsidRPr="00DD2C50">
        <w:rPr>
          <w:rStyle w:val="ECCParagraph"/>
        </w:rPr>
        <w:t xml:space="preserve"> gives the simulations results for the 49 dBi FS system contained in ECC Report 026.</w:t>
      </w:r>
    </w:p>
    <w:p w:rsidR="00B74B67" w:rsidRPr="00DD2C50" w:rsidRDefault="00B74B67" w:rsidP="00B74B67">
      <w:pPr>
        <w:jc w:val="center"/>
      </w:pPr>
      <w:r w:rsidRPr="00455CFA">
        <w:rPr>
          <w:noProof/>
          <w:lang w:val="da-DK" w:eastAsia="da-DK"/>
        </w:rPr>
        <w:drawing>
          <wp:inline distT="0" distB="0" distL="0" distR="0" wp14:anchorId="26DDEC16" wp14:editId="2AB6DE2A">
            <wp:extent cx="5342021" cy="2626396"/>
            <wp:effectExtent l="0" t="0" r="0" b="254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W pfd mask constant for low elevation vs FS in ECC 26.jpg"/>
                    <pic:cNvPicPr/>
                  </pic:nvPicPr>
                  <pic:blipFill>
                    <a:blip r:embed="rId46" cstate="print">
                      <a:extLst>
                        <a:ext uri="{28A0092B-C50C-407E-A947-70E740481C1C}">
                          <a14:useLocalDpi xmlns:a14="http://schemas.microsoft.com/office/drawing/2010/main"/>
                        </a:ext>
                      </a:extLst>
                    </a:blip>
                    <a:stretch>
                      <a:fillRect/>
                    </a:stretch>
                  </pic:blipFill>
                  <pic:spPr>
                    <a:xfrm>
                      <a:off x="0" y="0"/>
                      <a:ext cx="5342883" cy="2626820"/>
                    </a:xfrm>
                    <a:prstGeom prst="rect">
                      <a:avLst/>
                    </a:prstGeom>
                  </pic:spPr>
                </pic:pic>
              </a:graphicData>
            </a:graphic>
          </wp:inline>
        </w:drawing>
      </w:r>
    </w:p>
    <w:p w:rsidR="00B74B67" w:rsidRPr="00CD312E" w:rsidRDefault="00B74B67" w:rsidP="00B74B67">
      <w:pPr>
        <w:pStyle w:val="Caption"/>
        <w:rPr>
          <w:lang w:val="en-GB"/>
        </w:rPr>
      </w:pPr>
      <w:bookmarkStart w:id="539" w:name="_Ref475968276"/>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38</w:t>
      </w:r>
      <w:r w:rsidRPr="00AA543F">
        <w:rPr>
          <w:lang w:val="en-GB"/>
        </w:rPr>
        <w:fldChar w:fldCharType="end"/>
      </w:r>
      <w:bookmarkEnd w:id="539"/>
      <w:r w:rsidRPr="00CD312E">
        <w:rPr>
          <w:lang w:val="en-GB"/>
        </w:rPr>
        <w:t>: Pfd mask with a constant value below 5° elevation and a 49 dBi FS</w:t>
      </w:r>
    </w:p>
    <w:p w:rsidR="00B74B67" w:rsidRPr="00CD312E" w:rsidRDefault="00B74B67" w:rsidP="00B74B67">
      <w:pPr>
        <w:rPr>
          <w:rStyle w:val="ECCParagraph"/>
        </w:rPr>
      </w:pPr>
      <w:r w:rsidRPr="00DD2C50">
        <w:rPr>
          <w:rStyle w:val="ECCParagraph"/>
        </w:rPr>
        <w:t>It can be seen that both criteria are met. The average FDP is in this case respectively 2.48% and 2.24%, well below the 10% criterion, and there is still about 17 dB margin with regard to the long-term protection criterion.</w:t>
      </w:r>
    </w:p>
    <w:p w:rsidR="00B74B67" w:rsidRPr="00DD2C50" w:rsidRDefault="00B74B67" w:rsidP="00B74B67">
      <w:pPr>
        <w:rPr>
          <w:rStyle w:val="ECCParagraph"/>
        </w:rPr>
      </w:pPr>
      <w:r w:rsidRPr="003C246C">
        <w:rPr>
          <w:rStyle w:val="ECCParagraph"/>
        </w:rPr>
        <w:fldChar w:fldCharType="begin"/>
      </w:r>
      <w:r w:rsidRPr="003C246C">
        <w:rPr>
          <w:rStyle w:val="ECCParagraph"/>
        </w:rPr>
        <w:instrText xml:space="preserve"> REF _Ref475968983 \h </w:instrText>
      </w:r>
      <w:r>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39</w:t>
      </w:r>
      <w:r w:rsidRPr="003C246C">
        <w:rPr>
          <w:rStyle w:val="ECCParagraph"/>
        </w:rPr>
        <w:fldChar w:fldCharType="end"/>
      </w:r>
      <w:r w:rsidRPr="00DD2C50">
        <w:rPr>
          <w:rStyle w:val="ECCParagraph"/>
        </w:rPr>
        <w:t xml:space="preserve"> provides a sensitivity analysis where the altitude of the aircraft is changed from 1000 m to 11000 m for a pointing elevation angle of 0° and a pointing azimuth of 90°, corresponding to a worst case in terms of long-term interference. It shows that the worst case actually appears for high altitudes, where the visibility time of aircraft as seen from the FS is longer. It should be noted however that meeting the pfd mask at low altitudes would be a constraint that could push the NGSO operator to limit the altitude above which an ESIM terminal can be activated in the band 14.25-14.5 GHz. The figure has been generated for the case in which the maximum gain of the FS station is 37 dBi.</w:t>
      </w:r>
    </w:p>
    <w:p w:rsidR="00B74B67" w:rsidRPr="00DD2C50" w:rsidRDefault="00B74B67" w:rsidP="00B74B67">
      <w:pPr>
        <w:jc w:val="center"/>
      </w:pPr>
      <w:r w:rsidRPr="00010770">
        <w:rPr>
          <w:noProof/>
          <w:lang w:val="da-DK" w:eastAsia="da-DK"/>
        </w:rPr>
        <w:drawing>
          <wp:inline distT="0" distB="0" distL="0" distR="0" wp14:anchorId="4475AE06" wp14:editId="71A201EE">
            <wp:extent cx="5248447" cy="2437187"/>
            <wp:effectExtent l="0" t="0" r="9525" b="1270"/>
            <wp:docPr id="117"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ensitivity altitude.jpg"/>
                    <pic:cNvPicPr/>
                  </pic:nvPicPr>
                  <pic:blipFill>
                    <a:blip r:embed="rId47"/>
                    <a:stretch>
                      <a:fillRect/>
                    </a:stretch>
                  </pic:blipFill>
                  <pic:spPr>
                    <a:xfrm>
                      <a:off x="0" y="0"/>
                      <a:ext cx="5253635" cy="2439596"/>
                    </a:xfrm>
                    <a:prstGeom prst="rect">
                      <a:avLst/>
                    </a:prstGeom>
                  </pic:spPr>
                </pic:pic>
              </a:graphicData>
            </a:graphic>
          </wp:inline>
        </w:drawing>
      </w:r>
    </w:p>
    <w:p w:rsidR="00B74B67" w:rsidRPr="00AA543F" w:rsidRDefault="00B74B67" w:rsidP="00B74B67">
      <w:pPr>
        <w:pStyle w:val="Caption"/>
        <w:rPr>
          <w:lang w:val="en-GB"/>
        </w:rPr>
      </w:pPr>
      <w:bookmarkStart w:id="540" w:name="_Ref475968983"/>
      <w:r w:rsidRPr="00AA543F">
        <w:rPr>
          <w:lang w:val="en-GB"/>
        </w:rPr>
        <w:t xml:space="preserve">Figure </w:t>
      </w:r>
      <w:r w:rsidRPr="00AA543F">
        <w:rPr>
          <w:lang w:val="en-GB"/>
        </w:rPr>
        <w:fldChar w:fldCharType="begin"/>
      </w:r>
      <w:r w:rsidRPr="00AA543F">
        <w:rPr>
          <w:lang w:val="en-GB"/>
        </w:rPr>
        <w:instrText xml:space="preserve"> SEQ Figure \* ARABIC </w:instrText>
      </w:r>
      <w:r w:rsidRPr="00AA543F">
        <w:rPr>
          <w:lang w:val="en-GB"/>
        </w:rPr>
        <w:fldChar w:fldCharType="separate"/>
      </w:r>
      <w:r>
        <w:rPr>
          <w:noProof/>
          <w:lang w:val="en-GB"/>
        </w:rPr>
        <w:t>39</w:t>
      </w:r>
      <w:r w:rsidRPr="00AA543F">
        <w:rPr>
          <w:lang w:val="en-GB"/>
        </w:rPr>
        <w:fldChar w:fldCharType="end"/>
      </w:r>
      <w:bookmarkEnd w:id="540"/>
      <w:r w:rsidRPr="00AA543F">
        <w:rPr>
          <w:lang w:val="en-GB"/>
        </w:rPr>
        <w:t>: Sensitivity analysis vs altitude</w:t>
      </w:r>
    </w:p>
    <w:p w:rsidR="00B74B67" w:rsidRPr="00962D8B" w:rsidRDefault="00B74B67" w:rsidP="00962D8B">
      <w:pPr>
        <w:pStyle w:val="ECCAnnexheading4"/>
        <w:rPr>
          <w:rStyle w:val="ECCHLunderlined"/>
          <w:u w:val="none"/>
        </w:rPr>
      </w:pPr>
      <w:bookmarkStart w:id="541" w:name="_Toc477331941"/>
      <w:bookmarkStart w:id="542" w:name="_Toc504563332"/>
      <w:bookmarkStart w:id="543" w:name="_Toc505080041"/>
      <w:r w:rsidRPr="00962D8B">
        <w:rPr>
          <w:rStyle w:val="ECCHLunderlined"/>
          <w:u w:val="none"/>
        </w:rPr>
        <w:t>Conclusions</w:t>
      </w:r>
      <w:bookmarkEnd w:id="541"/>
      <w:bookmarkEnd w:id="542"/>
      <w:bookmarkEnd w:id="543"/>
    </w:p>
    <w:p w:rsidR="00B74B67" w:rsidRPr="00CD312E" w:rsidRDefault="00B74B67" w:rsidP="00B74B67">
      <w:pPr>
        <w:rPr>
          <w:rStyle w:val="ECCParagraph"/>
        </w:rPr>
      </w:pPr>
      <w:r w:rsidRPr="00DD2C50">
        <w:rPr>
          <w:rStyle w:val="ECCParagraph"/>
        </w:rPr>
        <w:t xml:space="preserve">The protection of fixed service stations in the band 14.25-14.5 GHz used in some CEPT countries can be achieved by imposing pfd limits on the Earth's surface to airborne ESIM. </w:t>
      </w:r>
    </w:p>
    <w:p w:rsidR="00B74B67" w:rsidRPr="00DD2C50" w:rsidRDefault="00B74B67" w:rsidP="00B74B67">
      <w:pPr>
        <w:rPr>
          <w:rStyle w:val="ECCParagraph"/>
        </w:rPr>
      </w:pPr>
      <w:r w:rsidRPr="00DD2C50">
        <w:rPr>
          <w:rStyle w:val="ECCParagraph"/>
        </w:rPr>
        <w:lastRenderedPageBreak/>
        <w:t>The assessments have shown that for airborne ESIM operating in the OneWeb system under the FSS allocation, the following mask would protect FS station:</w:t>
      </w:r>
    </w:p>
    <w:p w:rsidR="00B74B67" w:rsidRPr="00DD2C50" w:rsidRDefault="00B74B67" w:rsidP="00B74B67">
      <w:pPr>
        <w:pStyle w:val="ECCBulletsLv1"/>
      </w:pPr>
      <w:r w:rsidRPr="00DD2C50">
        <w:tab/>
        <w:t>–119.5</w:t>
      </w:r>
      <w:r w:rsidRPr="00DD2C50">
        <w:tab/>
      </w:r>
      <w:r w:rsidRPr="00DD2C50">
        <w:tab/>
      </w:r>
      <w:r w:rsidRPr="00DD2C50">
        <w:tab/>
        <w:t>dB(W/(m² · MHz))</w:t>
      </w:r>
      <w:r w:rsidRPr="00DD2C50">
        <w:tab/>
        <w:t>for</w:t>
      </w:r>
      <w:r w:rsidRPr="00DD2C50">
        <w:tab/>
      </w:r>
      <w:r w:rsidRPr="00DD2C50">
        <w:sym w:font="Symbol" w:char="F071"/>
      </w:r>
      <w:r w:rsidRPr="00DD2C50">
        <w:t xml:space="preserve"> ≤ 5°;</w:t>
      </w:r>
    </w:p>
    <w:p w:rsidR="00B74B67" w:rsidRPr="00DD2C50" w:rsidRDefault="00B74B67" w:rsidP="00B74B67">
      <w:pPr>
        <w:pStyle w:val="ECCBulletsLv1"/>
      </w:pPr>
      <w:r w:rsidRPr="00DD2C50">
        <w:tab/>
        <w:t xml:space="preserve">–124.5 + </w:t>
      </w:r>
      <w:r w:rsidRPr="00DD2C50">
        <w:sym w:font="Symbol" w:char="F071"/>
      </w:r>
      <w:r w:rsidRPr="00DD2C50">
        <w:tab/>
      </w:r>
      <w:r w:rsidRPr="00DD2C50">
        <w:tab/>
      </w:r>
      <w:r w:rsidRPr="00DD2C50">
        <w:tab/>
        <w:t>dB(W/(m² · MHz))</w:t>
      </w:r>
      <w:r w:rsidRPr="00DD2C50">
        <w:tab/>
        <w:t>for</w:t>
      </w:r>
      <w:r w:rsidRPr="00DD2C50">
        <w:tab/>
        <w:t xml:space="preserve">5° &lt; </w:t>
      </w:r>
      <w:r w:rsidRPr="00DD2C50">
        <w:sym w:font="Symbol" w:char="F071"/>
      </w:r>
      <w:r w:rsidRPr="00DD2C50">
        <w:t xml:space="preserve"> ≤ 20°;</w:t>
      </w:r>
    </w:p>
    <w:p w:rsidR="00B74B67" w:rsidRPr="00DD2C50" w:rsidRDefault="00B74B67" w:rsidP="00B74B67">
      <w:pPr>
        <w:pStyle w:val="ECCBulletsLv1"/>
      </w:pPr>
      <w:r w:rsidRPr="00DD2C50">
        <w:tab/>
        <w:t>–84.5</w:t>
      </w:r>
      <w:r w:rsidRPr="00DD2C50">
        <w:tab/>
      </w:r>
      <w:r w:rsidRPr="00DD2C50">
        <w:tab/>
      </w:r>
      <w:r w:rsidRPr="00DD2C50">
        <w:tab/>
      </w:r>
      <w:r w:rsidRPr="00DD2C50">
        <w:tab/>
      </w:r>
      <w:proofErr w:type="gramStart"/>
      <w:r w:rsidRPr="00DD2C50">
        <w:t>dB(</w:t>
      </w:r>
      <w:proofErr w:type="gramEnd"/>
      <w:r w:rsidRPr="00DD2C50">
        <w:t>W/(m² · MHz))</w:t>
      </w:r>
      <w:r w:rsidRPr="00DD2C50">
        <w:tab/>
        <w:t>for</w:t>
      </w:r>
      <w:r w:rsidRPr="00DD2C50">
        <w:tab/>
        <w:t xml:space="preserve">20° &lt; </w:t>
      </w:r>
      <w:r w:rsidRPr="00DD2C50">
        <w:sym w:font="Symbol" w:char="F071"/>
      </w:r>
      <w:r w:rsidRPr="00DD2C50">
        <w:t xml:space="preserve"> ≤ 90°.</w:t>
      </w:r>
    </w:p>
    <w:p w:rsidR="00B74B67" w:rsidRPr="00DD2C50" w:rsidRDefault="00B74B67" w:rsidP="00B74B67">
      <w:pPr>
        <w:rPr>
          <w:rStyle w:val="ECCParagraph"/>
        </w:rPr>
      </w:pPr>
      <w:proofErr w:type="gramStart"/>
      <w:r w:rsidRPr="00DD2C50">
        <w:rPr>
          <w:rStyle w:val="ECCParagraph"/>
        </w:rPr>
        <w:t>where</w:t>
      </w:r>
      <w:proofErr w:type="gramEnd"/>
      <w:r w:rsidRPr="00DD2C50">
        <w:t xml:space="preserve"> </w:t>
      </w:r>
      <w:r w:rsidRPr="00DD2C50">
        <w:sym w:font="Symbol" w:char="F071"/>
      </w:r>
      <w:r w:rsidRPr="00DD2C50">
        <w:t xml:space="preserve"> </w:t>
      </w:r>
      <w:r w:rsidRPr="00DD2C50">
        <w:rPr>
          <w:rStyle w:val="ECCParagraph"/>
        </w:rPr>
        <w:t>is the angle of arrival of the radio-frequency wave (degrees above the horizontal).</w:t>
      </w:r>
    </w:p>
    <w:p w:rsidR="00B74B67" w:rsidRPr="00DD2C50" w:rsidRDefault="00B74B67" w:rsidP="00B74B67">
      <w:pPr>
        <w:rPr>
          <w:rStyle w:val="ECCParagraph"/>
        </w:rPr>
      </w:pPr>
      <w:r w:rsidRPr="00DD2C50">
        <w:rPr>
          <w:rStyle w:val="ECCParagraph"/>
        </w:rPr>
        <w:t xml:space="preserve">The method(s) to comply with the mask depend on the NGSO FSS operator. This can be achieved through control of the e.i.r.p. radiated in the </w:t>
      </w:r>
      <w:proofErr w:type="spellStart"/>
      <w:r w:rsidRPr="00DD2C50">
        <w:rPr>
          <w:rStyle w:val="ECCParagraph"/>
        </w:rPr>
        <w:t>backlobes</w:t>
      </w:r>
      <w:proofErr w:type="spellEnd"/>
      <w:r w:rsidRPr="00DD2C50">
        <w:rPr>
          <w:rStyle w:val="ECCParagraph"/>
        </w:rPr>
        <w:t xml:space="preserve"> of the airborne earth station, taking into account, as appropriate for the specific deployments, the available fuselage attenuation. </w:t>
      </w:r>
    </w:p>
    <w:p w:rsidR="00B74B67" w:rsidRPr="00DD2C50" w:rsidRDefault="00B74B67" w:rsidP="00B74B67">
      <w:r w:rsidRPr="00DD2C50">
        <w:rPr>
          <w:rStyle w:val="ECCParagraph"/>
        </w:rPr>
        <w:t xml:space="preserve">The simulations that resulted in the proposed mask have taken into account particular characteristics of the OneWeb NGSO system. If a different NGSO system has to be considered, the number of ESIM visible by the FS station and simultaneously transmitting over the same channel as the FS station has to be clearly specified. Such number may depend on the number of satellites visible by aircraft at a given altitude, the type of access scheme of the NGSO FSS system, the percentage of traffic carried by ESIM on board aircraft. </w:t>
      </w:r>
    </w:p>
    <w:p w:rsidR="00B74B67" w:rsidRPr="00DD2C50" w:rsidRDefault="00B74B67" w:rsidP="00B74B67">
      <w:r w:rsidRPr="00DD2C50">
        <w:rPr>
          <w:rStyle w:val="ECCParagraph"/>
        </w:rPr>
        <w:t>Once such number of earth stations is clearly identified, a new analysis should be performed to verify if the limits above can still protect the FS or if new limits should be established for ESIM aircraft in the relevant NGSO system.</w:t>
      </w:r>
    </w:p>
    <w:p w:rsidR="00B74B67" w:rsidRPr="00855950" w:rsidRDefault="00B74B67" w:rsidP="008F1563">
      <w:pPr>
        <w:pStyle w:val="ECCAnnexheading4"/>
      </w:pPr>
      <w:bookmarkStart w:id="544" w:name="_Toc477331942"/>
      <w:bookmarkStart w:id="545" w:name="_Toc504563333"/>
      <w:bookmarkStart w:id="546" w:name="_Toc505080042"/>
      <w:bookmarkStart w:id="547" w:name="_Toc536700423"/>
      <w:r w:rsidRPr="00855950">
        <w:t>Sharing with shipborne FSS ESIM</w:t>
      </w:r>
      <w:bookmarkEnd w:id="544"/>
      <w:bookmarkEnd w:id="545"/>
      <w:bookmarkEnd w:id="546"/>
      <w:bookmarkEnd w:id="547"/>
    </w:p>
    <w:p w:rsidR="00B74B67" w:rsidRPr="007F0C29" w:rsidRDefault="00B74B67" w:rsidP="008F1563">
      <w:pPr>
        <w:rPr>
          <w:rStyle w:val="ECCHLbold"/>
        </w:rPr>
      </w:pPr>
      <w:bookmarkStart w:id="548" w:name="_Toc477331943"/>
      <w:bookmarkStart w:id="549" w:name="_Toc504563334"/>
      <w:bookmarkStart w:id="550" w:name="_Toc505080043"/>
      <w:bookmarkStart w:id="551" w:name="_Toc536700424"/>
      <w:r w:rsidRPr="007F0C29">
        <w:rPr>
          <w:rStyle w:val="ECCHLbold"/>
        </w:rPr>
        <w:t>Methodology</w:t>
      </w:r>
      <w:bookmarkEnd w:id="548"/>
      <w:bookmarkEnd w:id="549"/>
      <w:bookmarkEnd w:id="550"/>
      <w:bookmarkEnd w:id="551"/>
    </w:p>
    <w:p w:rsidR="00B74B67" w:rsidRPr="00CD312E" w:rsidRDefault="00B74B67" w:rsidP="00B74B67">
      <w:pPr>
        <w:rPr>
          <w:rStyle w:val="ECCParagraph"/>
        </w:rPr>
      </w:pPr>
      <w:r w:rsidRPr="00DD2C50">
        <w:rPr>
          <w:rStyle w:val="ECCParagraph"/>
        </w:rPr>
        <w:t>There is already a regulation for ESV with a maximum distance from the coast set at 125 km. The calculation of this distance has been done assuming a given FSS e.i.r.p., with the FSS ES pointing towards a GSO satellite. CEPT proposed at WRC-15 to modify this distance and set up a distance as a function of the FSS ES e.i.r.p. This was however not accepted by the conference.</w:t>
      </w:r>
    </w:p>
    <w:p w:rsidR="00B74B67" w:rsidRPr="00DD2C50" w:rsidRDefault="00B74B67" w:rsidP="00B74B67">
      <w:pPr>
        <w:rPr>
          <w:rStyle w:val="ECCParagraph"/>
        </w:rPr>
      </w:pPr>
      <w:r w:rsidRPr="00DD2C50">
        <w:rPr>
          <w:rStyle w:val="ECCParagraph"/>
        </w:rPr>
        <w:t xml:space="preserve">In order to assess the separation distance from the coast that would be required to ensure the protection of FS from shipborne NGSO ESIM, the methodology contained in Recommendation ITU-R SF.1650 </w:t>
      </w:r>
      <w:r w:rsidRPr="00AD278F">
        <w:rPr>
          <w:rStyle w:val="ECCParagraph"/>
        </w:rPr>
        <w:fldChar w:fldCharType="begin"/>
      </w:r>
      <w:r w:rsidRPr="00DD2C50">
        <w:rPr>
          <w:rStyle w:val="ECCParagraph"/>
        </w:rPr>
        <w:instrText xml:space="preserve"> REF _Ref493146570 \r \h  \* MERGEFORMAT </w:instrText>
      </w:r>
      <w:r w:rsidRPr="00AD278F">
        <w:rPr>
          <w:rStyle w:val="ECCParagraph"/>
        </w:rPr>
      </w:r>
      <w:r w:rsidRPr="00AD278F">
        <w:rPr>
          <w:rStyle w:val="ECCParagraph"/>
        </w:rPr>
        <w:fldChar w:fldCharType="separate"/>
      </w:r>
      <w:r w:rsidR="005101EF">
        <w:rPr>
          <w:rStyle w:val="ECCParagraph"/>
        </w:rPr>
        <w:t>[18]</w:t>
      </w:r>
      <w:r w:rsidRPr="00AD278F">
        <w:rPr>
          <w:rStyle w:val="ECCParagraph"/>
        </w:rPr>
        <w:fldChar w:fldCharType="end"/>
      </w:r>
      <w:r w:rsidRPr="00DD2C50">
        <w:rPr>
          <w:rStyle w:val="ECCParagraph"/>
        </w:rPr>
        <w:t xml:space="preserve"> has been applied. Similarly to the airborne ESIM, a MATLAB program has been developed and validated using the exact parameters contained in Recommendation ITU-R SF.1650. The separation distances and percentage of time obtained were similar to the ones obtained in this recommendation although the separation distances were slightly higher (in the order of 2 km).</w:t>
      </w:r>
    </w:p>
    <w:p w:rsidR="00B74B67" w:rsidRPr="00DD2C50" w:rsidRDefault="00B74B67" w:rsidP="00B74B67">
      <w:pPr>
        <w:rPr>
          <w:rStyle w:val="ECCParagraph"/>
        </w:rPr>
      </w:pPr>
      <w:r w:rsidRPr="00DD2C50">
        <w:rPr>
          <w:rStyle w:val="ECCParagraph"/>
        </w:rPr>
        <w:t xml:space="preserve">Recommendation ITU-R P.452 </w:t>
      </w:r>
      <w:r w:rsidRPr="00AD278F">
        <w:rPr>
          <w:rStyle w:val="ECCParagraph"/>
        </w:rPr>
        <w:fldChar w:fldCharType="begin"/>
      </w:r>
      <w:r w:rsidRPr="00DD2C50">
        <w:rPr>
          <w:rStyle w:val="ECCParagraph"/>
        </w:rPr>
        <w:instrText xml:space="preserve"> REF _Ref493152950 \r \h  \* MERGEFORMAT </w:instrText>
      </w:r>
      <w:r w:rsidRPr="00AD278F">
        <w:rPr>
          <w:rStyle w:val="ECCParagraph"/>
        </w:rPr>
      </w:r>
      <w:r w:rsidRPr="00AD278F">
        <w:rPr>
          <w:rStyle w:val="ECCParagraph"/>
        </w:rPr>
        <w:fldChar w:fldCharType="separate"/>
      </w:r>
      <w:r w:rsidR="005101EF">
        <w:rPr>
          <w:rStyle w:val="ECCParagraph"/>
        </w:rPr>
        <w:t>[5]</w:t>
      </w:r>
      <w:r w:rsidRPr="00AD278F">
        <w:rPr>
          <w:rStyle w:val="ECCParagraph"/>
        </w:rPr>
        <w:fldChar w:fldCharType="end"/>
      </w:r>
      <w:r w:rsidRPr="00DD2C50">
        <w:rPr>
          <w:rStyle w:val="ECCParagraph"/>
        </w:rPr>
        <w:t xml:space="preserve"> was used for the propagation model. The latitude has been arbitrarily set to 45° and the longitude to 0°, noting that no terrain elevation was considered. The FS receiver is located 15 km from the coast and pointing towards the sea. The FS station considered was the same as in Recommendation ITU-R SF.1650. Two different percentages of time associated to the short-term protection criterion have been considered; namely 0.0119% and 2.7 10-4%.</w:t>
      </w:r>
    </w:p>
    <w:p w:rsidR="00B74B67" w:rsidRPr="00DD2C50" w:rsidRDefault="00B74B67" w:rsidP="00B74B67">
      <w:pPr>
        <w:rPr>
          <w:rStyle w:val="ECCParagraph"/>
        </w:rPr>
      </w:pPr>
      <w:r w:rsidRPr="00DD2C50">
        <w:rPr>
          <w:rStyle w:val="ECCParagraph"/>
        </w:rPr>
        <w:t>The parameters for the FSS ES were then replaced by the e.i.r.p. of the NGSO earth station towards the horizon. It should be noted that the power spectral density of -33 dBW</w:t>
      </w:r>
      <w:proofErr w:type="gramStart"/>
      <w:r w:rsidRPr="00DD2C50">
        <w:rPr>
          <w:rStyle w:val="ECCParagraph"/>
        </w:rPr>
        <w:t>/(</w:t>
      </w:r>
      <w:proofErr w:type="gramEnd"/>
      <w:r w:rsidRPr="00DD2C50">
        <w:rPr>
          <w:rStyle w:val="ECCParagraph"/>
        </w:rPr>
        <w:t>40 kHz) is valid assuming a transmission bandwidth of 2 MHz for the FSS earth station, which leads to a maximum e.i.r.p of -13 dBW towards the horizon when two channels are transmitted simultaneously, to be compared with the 2.2 to 16.2 dBW of the GSO FSS earth station in Recommendation ITU-R SF.1650.</w:t>
      </w:r>
    </w:p>
    <w:p w:rsidR="00B74B67" w:rsidRPr="008F1563" w:rsidRDefault="00B74B67" w:rsidP="008F1563">
      <w:pPr>
        <w:rPr>
          <w:rStyle w:val="ECCHLbold"/>
        </w:rPr>
      </w:pPr>
      <w:bookmarkStart w:id="552" w:name="_Toc477331944"/>
      <w:bookmarkStart w:id="553" w:name="_Toc504563335"/>
      <w:bookmarkStart w:id="554" w:name="_Toc505080044"/>
      <w:bookmarkStart w:id="555" w:name="_Toc536700425"/>
      <w:r w:rsidRPr="000C50AB">
        <w:rPr>
          <w:rStyle w:val="ECCHLbold"/>
        </w:rPr>
        <w:t>Results</w:t>
      </w:r>
      <w:bookmarkEnd w:id="552"/>
      <w:bookmarkEnd w:id="553"/>
      <w:bookmarkEnd w:id="554"/>
      <w:bookmarkEnd w:id="555"/>
    </w:p>
    <w:p w:rsidR="00B74B67" w:rsidRPr="00CD312E" w:rsidRDefault="00B74B67" w:rsidP="00B74B67">
      <w:pPr>
        <w:rPr>
          <w:rStyle w:val="ECCParagraph"/>
        </w:rPr>
      </w:pPr>
      <w:r w:rsidRPr="00DD2C50">
        <w:rPr>
          <w:rStyle w:val="ECCParagraph"/>
        </w:rPr>
        <w:t xml:space="preserve">Applying the methodology described above results in a separation distance of 14.6 km from an FS station with a 49 dBi antenna. The separation distance from the FS is 4.9 km when considering the 37 dBi FS station in </w:t>
      </w:r>
      <w:r w:rsidRPr="00AD278F">
        <w:rPr>
          <w:rStyle w:val="ECCParagraph"/>
        </w:rPr>
        <w:fldChar w:fldCharType="begin"/>
      </w:r>
      <w:r w:rsidRPr="00DD2C50">
        <w:rPr>
          <w:rStyle w:val="ECCParagraph"/>
        </w:rPr>
        <w:instrText xml:space="preserve"> REF _Ref475965166 \h  \* MERGEFORMAT </w:instrText>
      </w:r>
      <w:r w:rsidRPr="00AD278F">
        <w:rPr>
          <w:rStyle w:val="ECCParagraph"/>
        </w:rPr>
      </w:r>
      <w:r w:rsidRPr="00AD278F">
        <w:rPr>
          <w:rStyle w:val="ECCParagraph"/>
        </w:rPr>
        <w:fldChar w:fldCharType="separate"/>
      </w:r>
      <w:r w:rsidRPr="002F0E4F">
        <w:rPr>
          <w:rStyle w:val="ECCParagraph"/>
        </w:rPr>
        <w:t>Table 3</w:t>
      </w:r>
      <w:r w:rsidRPr="00AD278F">
        <w:rPr>
          <w:rStyle w:val="ECCParagraph"/>
        </w:rPr>
        <w:fldChar w:fldCharType="end"/>
      </w:r>
      <w:r w:rsidRPr="00DD2C50">
        <w:rPr>
          <w:rStyle w:val="ECCParagraph"/>
        </w:rPr>
        <w:t xml:space="preserve">. Both distances result in a 0 km distance from the shore when subtracting the 15 km distance between the FS and the shore. The different results obtained are summarised in </w:t>
      </w:r>
      <w:r w:rsidRPr="003C246C">
        <w:rPr>
          <w:rStyle w:val="ECCParagraph"/>
          <w:highlight w:val="yellow"/>
        </w:rPr>
        <w:fldChar w:fldCharType="begin"/>
      </w:r>
      <w:r w:rsidRPr="003C246C">
        <w:rPr>
          <w:rStyle w:val="ECCParagraph"/>
        </w:rPr>
        <w:instrText xml:space="preserve"> REF _Ref467138762 \h </w:instrText>
      </w:r>
      <w:r>
        <w:rPr>
          <w:rStyle w:val="ECCParagraph"/>
          <w:highlight w:val="yellow"/>
        </w:rPr>
        <w:instrText xml:space="preserve"> \* MERGEFORMAT </w:instrText>
      </w:r>
      <w:r w:rsidRPr="003C246C">
        <w:rPr>
          <w:rStyle w:val="ECCParagraph"/>
          <w:highlight w:val="yellow"/>
        </w:rPr>
      </w:r>
      <w:r w:rsidRPr="003C246C">
        <w:rPr>
          <w:rStyle w:val="ECCParagraph"/>
          <w:highlight w:val="yellow"/>
        </w:rPr>
        <w:fldChar w:fldCharType="separate"/>
      </w:r>
      <w:r w:rsidRPr="003C246C">
        <w:rPr>
          <w:rStyle w:val="ECCParagraph"/>
        </w:rPr>
        <w:t>Table 17</w:t>
      </w:r>
      <w:r w:rsidRPr="003C246C">
        <w:rPr>
          <w:rStyle w:val="ECCParagraph"/>
          <w:highlight w:val="yellow"/>
        </w:rPr>
        <w:fldChar w:fldCharType="end"/>
      </w:r>
      <w:r w:rsidRPr="003C246C">
        <w:rPr>
          <w:rStyle w:val="ECCParagraph"/>
        </w:rPr>
        <w:t>.</w:t>
      </w:r>
      <w:r w:rsidRPr="00DD2C50">
        <w:rPr>
          <w:rStyle w:val="ECCParagraph"/>
        </w:rPr>
        <w:t xml:space="preserve"> </w:t>
      </w:r>
    </w:p>
    <w:p w:rsidR="00B74B67" w:rsidRPr="00CD312E" w:rsidRDefault="00B74B67" w:rsidP="00B74B67">
      <w:pPr>
        <w:pStyle w:val="Caption"/>
        <w:keepNext/>
        <w:rPr>
          <w:lang w:val="en-GB"/>
        </w:rPr>
      </w:pPr>
      <w:bookmarkStart w:id="556" w:name="_Ref467138762"/>
      <w:r w:rsidRPr="00CD312E">
        <w:rPr>
          <w:lang w:val="en-GB"/>
        </w:rPr>
        <w:lastRenderedPageBreak/>
        <w:t xml:space="preserve">Table </w:t>
      </w:r>
      <w:r w:rsidRPr="00AA543F">
        <w:rPr>
          <w:lang w:val="en-GB"/>
        </w:rPr>
        <w:fldChar w:fldCharType="begin"/>
      </w:r>
      <w:r w:rsidRPr="00CD312E">
        <w:rPr>
          <w:lang w:val="en-GB"/>
        </w:rPr>
        <w:instrText xml:space="preserve"> SEQ Table \* ARABIC </w:instrText>
      </w:r>
      <w:r w:rsidRPr="00AA543F">
        <w:rPr>
          <w:lang w:val="en-GB"/>
        </w:rPr>
        <w:fldChar w:fldCharType="separate"/>
      </w:r>
      <w:r w:rsidR="007F0C29">
        <w:rPr>
          <w:noProof/>
          <w:lang w:val="en-GB"/>
        </w:rPr>
        <w:t>16</w:t>
      </w:r>
      <w:r w:rsidRPr="00AA543F">
        <w:rPr>
          <w:lang w:val="en-GB"/>
        </w:rPr>
        <w:fldChar w:fldCharType="end"/>
      </w:r>
      <w:bookmarkEnd w:id="556"/>
      <w:r w:rsidRPr="00CD312E">
        <w:rPr>
          <w:lang w:val="en-GB"/>
        </w:rPr>
        <w:t xml:space="preserve">: Separation distance from the FS/from the shore obtained using </w:t>
      </w:r>
      <w:r w:rsidRPr="00DD2C50">
        <w:rPr>
          <w:rStyle w:val="ECCParagraph"/>
        </w:rPr>
        <w:t>Recommendation ITU-R</w:t>
      </w:r>
      <w:r w:rsidRPr="00B302B3">
        <w:t xml:space="preserve"> </w:t>
      </w:r>
      <w:r w:rsidRPr="00CD312E">
        <w:rPr>
          <w:lang w:val="en-GB"/>
        </w:rPr>
        <w:t xml:space="preserve">SF.1650 </w:t>
      </w:r>
    </w:p>
    <w:tbl>
      <w:tblPr>
        <w:tblStyle w:val="ECCTable-redheader"/>
        <w:tblW w:w="8682" w:type="dxa"/>
        <w:tblInd w:w="0" w:type="dxa"/>
        <w:tblLook w:val="04A0" w:firstRow="1" w:lastRow="0" w:firstColumn="1" w:lastColumn="0" w:noHBand="0" w:noVBand="1"/>
      </w:tblPr>
      <w:tblGrid>
        <w:gridCol w:w="2122"/>
        <w:gridCol w:w="1588"/>
        <w:gridCol w:w="1605"/>
        <w:gridCol w:w="1701"/>
        <w:gridCol w:w="1666"/>
      </w:tblGrid>
      <w:tr w:rsidR="00B74B67" w:rsidRPr="00DD2C50" w:rsidTr="00B74B67">
        <w:trPr>
          <w:cnfStyle w:val="100000000000" w:firstRow="1" w:lastRow="0" w:firstColumn="0" w:lastColumn="0" w:oddVBand="0" w:evenVBand="0" w:oddHBand="0" w:evenHBand="0" w:firstRowFirstColumn="0" w:firstRowLastColumn="0" w:lastRowFirstColumn="0" w:lastRowLastColumn="0"/>
        </w:trPr>
        <w:tc>
          <w:tcPr>
            <w:tcW w:w="2122" w:type="dxa"/>
          </w:tcPr>
          <w:p w:rsidR="00B74B67" w:rsidRPr="00DD2C50" w:rsidRDefault="00B74B67" w:rsidP="00B74B67">
            <w:pPr>
              <w:keepNext/>
            </w:pPr>
          </w:p>
        </w:tc>
        <w:tc>
          <w:tcPr>
            <w:tcW w:w="1588" w:type="dxa"/>
          </w:tcPr>
          <w:p w:rsidR="00B74B67" w:rsidRPr="00DD2C50" w:rsidRDefault="00B74B67" w:rsidP="00B74B67">
            <w:pPr>
              <w:keepNext/>
            </w:pPr>
            <w:r w:rsidRPr="00DD2C50">
              <w:t xml:space="preserve">49 dBi FS with </w:t>
            </w:r>
            <w:proofErr w:type="spellStart"/>
            <w:r w:rsidRPr="00DD2C50">
              <w:t>ps</w:t>
            </w:r>
            <w:proofErr w:type="spellEnd"/>
            <w:r w:rsidRPr="00DD2C50">
              <w:t>=0.00027%</w:t>
            </w:r>
          </w:p>
        </w:tc>
        <w:tc>
          <w:tcPr>
            <w:tcW w:w="1605" w:type="dxa"/>
          </w:tcPr>
          <w:p w:rsidR="00B74B67" w:rsidRPr="00DD2C50" w:rsidRDefault="00B74B67" w:rsidP="00B74B67">
            <w:pPr>
              <w:keepNext/>
            </w:pPr>
            <w:r w:rsidRPr="00DD2C50">
              <w:t xml:space="preserve">49 dBi FS with </w:t>
            </w:r>
            <w:proofErr w:type="spellStart"/>
            <w:r w:rsidRPr="00DD2C50">
              <w:t>ps</w:t>
            </w:r>
            <w:proofErr w:type="spellEnd"/>
            <w:r w:rsidRPr="00DD2C50">
              <w:t>=0.0119%</w:t>
            </w:r>
          </w:p>
        </w:tc>
        <w:tc>
          <w:tcPr>
            <w:tcW w:w="1701" w:type="dxa"/>
          </w:tcPr>
          <w:p w:rsidR="00B74B67" w:rsidRPr="00DD2C50" w:rsidRDefault="00B74B67" w:rsidP="00B74B67">
            <w:pPr>
              <w:keepNext/>
            </w:pPr>
            <w:r w:rsidRPr="00DD2C50">
              <w:t xml:space="preserve">37 dBi FS with </w:t>
            </w:r>
            <w:proofErr w:type="spellStart"/>
            <w:r w:rsidRPr="00DD2C50">
              <w:t>ps</w:t>
            </w:r>
            <w:proofErr w:type="spellEnd"/>
            <w:r w:rsidRPr="00DD2C50">
              <w:t>=0.00027%</w:t>
            </w:r>
          </w:p>
        </w:tc>
        <w:tc>
          <w:tcPr>
            <w:tcW w:w="1666" w:type="dxa"/>
          </w:tcPr>
          <w:p w:rsidR="00B74B67" w:rsidRPr="00DD2C50" w:rsidRDefault="00B74B67" w:rsidP="00B74B67">
            <w:pPr>
              <w:keepNext/>
            </w:pPr>
            <w:r w:rsidRPr="00DD2C50">
              <w:t xml:space="preserve">37 dBi FS with </w:t>
            </w:r>
            <w:proofErr w:type="spellStart"/>
            <w:r w:rsidRPr="00DD2C50">
              <w:t>ps</w:t>
            </w:r>
            <w:proofErr w:type="spellEnd"/>
            <w:r w:rsidRPr="00DD2C50">
              <w:t>=0.0119%</w:t>
            </w:r>
          </w:p>
        </w:tc>
      </w:tr>
      <w:tr w:rsidR="00B74B67" w:rsidRPr="00DD2C50" w:rsidTr="00B74B67">
        <w:tc>
          <w:tcPr>
            <w:tcW w:w="2122" w:type="dxa"/>
          </w:tcPr>
          <w:p w:rsidR="00B74B67" w:rsidRPr="00DD2C50" w:rsidRDefault="00B74B67" w:rsidP="00B74B67">
            <w:pPr>
              <w:pStyle w:val="ECCTabletext"/>
              <w:keepNext/>
            </w:pPr>
            <w:r w:rsidRPr="00DD2C50">
              <w:t>3 vessels per day</w:t>
            </w:r>
          </w:p>
        </w:tc>
        <w:tc>
          <w:tcPr>
            <w:tcW w:w="1588" w:type="dxa"/>
          </w:tcPr>
          <w:p w:rsidR="00B74B67" w:rsidRPr="00DD2C50" w:rsidRDefault="00B74B67" w:rsidP="00B74B67">
            <w:pPr>
              <w:pStyle w:val="ECCTabletext"/>
              <w:keepNext/>
            </w:pPr>
            <w:r w:rsidRPr="00DD2C50">
              <w:t>13.4 km</w:t>
            </w:r>
            <w:r w:rsidR="0085664C">
              <w:t xml:space="preserve"> </w:t>
            </w:r>
            <w:r w:rsidRPr="00DD2C50">
              <w:t>/</w:t>
            </w:r>
            <w:r w:rsidR="0085664C">
              <w:t xml:space="preserve"> </w:t>
            </w:r>
            <w:r w:rsidRPr="00DD2C50">
              <w:t>0 km</w:t>
            </w:r>
          </w:p>
        </w:tc>
        <w:tc>
          <w:tcPr>
            <w:tcW w:w="1605" w:type="dxa"/>
          </w:tcPr>
          <w:p w:rsidR="00B74B67" w:rsidRPr="00DD2C50" w:rsidRDefault="00B74B67" w:rsidP="00B74B67">
            <w:pPr>
              <w:pStyle w:val="ECCTabletext"/>
              <w:keepNext/>
            </w:pPr>
            <w:r w:rsidRPr="00DD2C50">
              <w:t>8.7 km</w:t>
            </w:r>
            <w:r w:rsidR="0085664C">
              <w:t xml:space="preserve"> </w:t>
            </w:r>
            <w:r w:rsidRPr="00DD2C50">
              <w:t>/</w:t>
            </w:r>
            <w:r w:rsidR="0085664C">
              <w:t xml:space="preserve"> </w:t>
            </w:r>
            <w:r w:rsidRPr="00DD2C50">
              <w:t>0 km</w:t>
            </w:r>
          </w:p>
        </w:tc>
        <w:tc>
          <w:tcPr>
            <w:tcW w:w="1701" w:type="dxa"/>
          </w:tcPr>
          <w:p w:rsidR="00B74B67" w:rsidRPr="00DD2C50" w:rsidRDefault="00B74B67" w:rsidP="00B74B67">
            <w:pPr>
              <w:pStyle w:val="ECCTabletext"/>
              <w:keepNext/>
            </w:pPr>
            <w:r w:rsidRPr="00DD2C50">
              <w:t>4.6 km</w:t>
            </w:r>
            <w:r w:rsidR="0085664C">
              <w:t xml:space="preserve"> </w:t>
            </w:r>
            <w:r w:rsidRPr="00DD2C50">
              <w:t>/</w:t>
            </w:r>
            <w:r w:rsidR="0085664C">
              <w:t xml:space="preserve"> </w:t>
            </w:r>
            <w:r w:rsidRPr="00DD2C50">
              <w:t>0 km</w:t>
            </w:r>
          </w:p>
        </w:tc>
        <w:tc>
          <w:tcPr>
            <w:tcW w:w="1666" w:type="dxa"/>
          </w:tcPr>
          <w:p w:rsidR="00B74B67" w:rsidRPr="00DD2C50" w:rsidRDefault="00B74B67" w:rsidP="00B74B67">
            <w:pPr>
              <w:pStyle w:val="ECCTabletext"/>
              <w:keepNext/>
            </w:pPr>
            <w:r w:rsidRPr="00DD2C50">
              <w:t>3.7 km</w:t>
            </w:r>
            <w:r w:rsidR="0085664C">
              <w:t xml:space="preserve"> </w:t>
            </w:r>
            <w:r w:rsidRPr="00DD2C50">
              <w:t>/</w:t>
            </w:r>
            <w:r w:rsidR="0085664C">
              <w:t xml:space="preserve"> </w:t>
            </w:r>
            <w:r w:rsidRPr="00DD2C50">
              <w:t>0 km</w:t>
            </w:r>
          </w:p>
        </w:tc>
      </w:tr>
      <w:tr w:rsidR="00B74B67" w:rsidRPr="00DD2C50" w:rsidTr="00B74B67">
        <w:tc>
          <w:tcPr>
            <w:tcW w:w="2122" w:type="dxa"/>
          </w:tcPr>
          <w:p w:rsidR="00B74B67" w:rsidRPr="00DD2C50" w:rsidRDefault="00B74B67" w:rsidP="00B74B67">
            <w:pPr>
              <w:pStyle w:val="ECCTabletext"/>
              <w:keepNext/>
            </w:pPr>
            <w:r w:rsidRPr="00DD2C50">
              <w:t>6 vessels per day</w:t>
            </w:r>
          </w:p>
        </w:tc>
        <w:tc>
          <w:tcPr>
            <w:tcW w:w="1588" w:type="dxa"/>
          </w:tcPr>
          <w:p w:rsidR="00B74B67" w:rsidRPr="00DD2C50" w:rsidRDefault="00B74B67" w:rsidP="00B74B67">
            <w:pPr>
              <w:pStyle w:val="ECCTabletext"/>
              <w:keepNext/>
            </w:pPr>
            <w:r w:rsidRPr="00DD2C50">
              <w:t>14.6 km</w:t>
            </w:r>
            <w:r w:rsidR="0085664C">
              <w:t xml:space="preserve"> </w:t>
            </w:r>
            <w:r w:rsidRPr="00DD2C50">
              <w:t>/</w:t>
            </w:r>
            <w:r w:rsidR="0085664C">
              <w:t xml:space="preserve"> </w:t>
            </w:r>
            <w:r w:rsidRPr="00DD2C50">
              <w:t>0 km</w:t>
            </w:r>
          </w:p>
        </w:tc>
        <w:tc>
          <w:tcPr>
            <w:tcW w:w="1605" w:type="dxa"/>
          </w:tcPr>
          <w:p w:rsidR="00B74B67" w:rsidRPr="00DD2C50" w:rsidRDefault="00B74B67" w:rsidP="00B74B67">
            <w:pPr>
              <w:pStyle w:val="ECCTabletext"/>
              <w:keepNext/>
            </w:pPr>
            <w:r w:rsidRPr="00DD2C50">
              <w:t>9.2 km</w:t>
            </w:r>
            <w:r w:rsidR="0085664C">
              <w:t xml:space="preserve"> </w:t>
            </w:r>
            <w:r w:rsidRPr="00DD2C50">
              <w:t>/</w:t>
            </w:r>
            <w:r w:rsidR="0085664C">
              <w:t xml:space="preserve"> </w:t>
            </w:r>
            <w:r w:rsidRPr="00DD2C50">
              <w:t>0 km</w:t>
            </w:r>
          </w:p>
        </w:tc>
        <w:tc>
          <w:tcPr>
            <w:tcW w:w="1701" w:type="dxa"/>
          </w:tcPr>
          <w:p w:rsidR="00B74B67" w:rsidRPr="00DD2C50" w:rsidRDefault="00B74B67" w:rsidP="00B74B67">
            <w:pPr>
              <w:pStyle w:val="ECCTabletext"/>
              <w:keepNext/>
            </w:pPr>
            <w:r w:rsidRPr="00DD2C50">
              <w:t>4.9 km</w:t>
            </w:r>
            <w:r w:rsidR="0085664C">
              <w:t xml:space="preserve"> </w:t>
            </w:r>
            <w:r w:rsidRPr="00DD2C50">
              <w:t>/</w:t>
            </w:r>
            <w:r w:rsidR="0085664C">
              <w:t xml:space="preserve"> </w:t>
            </w:r>
            <w:r w:rsidRPr="00DD2C50">
              <w:t>0 km</w:t>
            </w:r>
          </w:p>
        </w:tc>
        <w:tc>
          <w:tcPr>
            <w:tcW w:w="1666" w:type="dxa"/>
          </w:tcPr>
          <w:p w:rsidR="00B74B67" w:rsidRPr="00DD2C50" w:rsidRDefault="00B74B67" w:rsidP="00B74B67">
            <w:pPr>
              <w:pStyle w:val="ECCTabletext"/>
              <w:keepNext/>
            </w:pPr>
            <w:r w:rsidRPr="00DD2C50">
              <w:t>3.9 km</w:t>
            </w:r>
            <w:r w:rsidR="0085664C">
              <w:t xml:space="preserve"> </w:t>
            </w:r>
            <w:r w:rsidRPr="00DD2C50">
              <w:t>/</w:t>
            </w:r>
            <w:r w:rsidR="0085664C">
              <w:t xml:space="preserve"> </w:t>
            </w:r>
            <w:r w:rsidRPr="00DD2C50">
              <w:t>0 km</w:t>
            </w:r>
          </w:p>
        </w:tc>
      </w:tr>
    </w:tbl>
    <w:p w:rsidR="00B74B67" w:rsidRPr="007F0C29" w:rsidRDefault="00B74B67" w:rsidP="008F1563">
      <w:pPr>
        <w:rPr>
          <w:rStyle w:val="ECCHLbold"/>
        </w:rPr>
      </w:pPr>
      <w:bookmarkStart w:id="557" w:name="_Toc477331945"/>
      <w:bookmarkStart w:id="558" w:name="_Toc504563336"/>
      <w:bookmarkStart w:id="559" w:name="_Toc505080045"/>
      <w:bookmarkStart w:id="560" w:name="_Toc536700426"/>
      <w:r w:rsidRPr="007F0C29">
        <w:rPr>
          <w:rStyle w:val="ECCHLbold"/>
        </w:rPr>
        <w:t>Conclusions</w:t>
      </w:r>
      <w:bookmarkEnd w:id="557"/>
      <w:bookmarkEnd w:id="558"/>
      <w:bookmarkEnd w:id="559"/>
      <w:bookmarkEnd w:id="560"/>
    </w:p>
    <w:p w:rsidR="00B74B67" w:rsidRPr="00CD312E" w:rsidRDefault="00B74B67" w:rsidP="00B74B67">
      <w:pPr>
        <w:rPr>
          <w:rStyle w:val="ECCParagraph"/>
        </w:rPr>
      </w:pPr>
      <w:r w:rsidRPr="00DD2C50">
        <w:rPr>
          <w:rStyle w:val="ECCParagraph"/>
        </w:rPr>
        <w:t>The results showed, for the assumptions made, that OneWeb earth stations radiating with a total e.i.r.p of -13 dBW towards the horizon, do not need to maintain any separation distance from the shore.</w:t>
      </w:r>
    </w:p>
    <w:p w:rsidR="00B74B67" w:rsidRPr="00DD2C50" w:rsidRDefault="00B74B67" w:rsidP="00B74B67">
      <w:pPr>
        <w:rPr>
          <w:rStyle w:val="ECCParagraph"/>
        </w:rPr>
      </w:pPr>
      <w:r w:rsidRPr="00DD2C50">
        <w:rPr>
          <w:rStyle w:val="ECCParagraph"/>
        </w:rPr>
        <w:t>If required, a pfd limit at the low water mark could be defined similarly to the one developed in Ka-band. Assuming the FS characteristics and methodology specified in Recommendation ITU-R. SF.1650; such a pfd limit would be of -116 dBW/m²/MHz at 80m above sea level, with an associated percentage of time of 0.06% for the 0.00027% short-term protection criterion. For the protection criterion with associated percentage of time of 0.0119%, the same pfd is applicable (-116 dBW/m²/MHz) but it is associated to a percentage of time of 4.5%.</w:t>
      </w:r>
    </w:p>
    <w:p w:rsidR="00B74B67" w:rsidRPr="00DD2C50" w:rsidRDefault="00B74B67" w:rsidP="00B74B67">
      <w:pPr>
        <w:rPr>
          <w:rStyle w:val="ECCParagraph"/>
        </w:rPr>
      </w:pPr>
      <w:r w:rsidRPr="00DD2C50">
        <w:rPr>
          <w:rStyle w:val="ECCParagraph"/>
        </w:rPr>
        <w:t xml:space="preserve">A pfd limit would apply to all NGSO FSS system, since it only depends on the FS characteristics, whereas a separation distance would require also the knowledge of the e.i.r.p. radiated towards the horizon by the NGSO FSS system. </w:t>
      </w:r>
    </w:p>
    <w:p w:rsidR="00B74B67" w:rsidRPr="00822DAB" w:rsidRDefault="00B74B67" w:rsidP="007F0C29">
      <w:pPr>
        <w:pStyle w:val="ECCAnnexheading3"/>
      </w:pPr>
      <w:bookmarkStart w:id="561" w:name="_Toc477331946"/>
      <w:bookmarkStart w:id="562" w:name="_Toc504563337"/>
      <w:bookmarkStart w:id="563" w:name="_Toc505080046"/>
      <w:bookmarkStart w:id="564" w:name="_Toc536700427"/>
      <w:r w:rsidRPr="00822DAB">
        <w:t xml:space="preserve">Sharing with </w:t>
      </w:r>
      <w:r w:rsidRPr="00855950">
        <w:t>Radio Astronomy Service (</w:t>
      </w:r>
      <w:r w:rsidRPr="00822DAB">
        <w:t>RAS</w:t>
      </w:r>
      <w:bookmarkEnd w:id="561"/>
      <w:r w:rsidRPr="00855950">
        <w:t>)</w:t>
      </w:r>
      <w:r w:rsidRPr="00822DAB">
        <w:t xml:space="preserve"> in the 14.47-14.5 </w:t>
      </w:r>
      <w:bookmarkEnd w:id="562"/>
      <w:bookmarkEnd w:id="563"/>
      <w:r w:rsidRPr="00822DAB">
        <w:t>GHz Band</w:t>
      </w:r>
      <w:bookmarkEnd w:id="564"/>
    </w:p>
    <w:p w:rsidR="00B74B67" w:rsidRPr="00CD312E" w:rsidRDefault="00B74B67" w:rsidP="00B74B67">
      <w:pPr>
        <w:rPr>
          <w:rStyle w:val="ECCParagraph"/>
        </w:rPr>
      </w:pPr>
      <w:r w:rsidRPr="00DD2C50">
        <w:rPr>
          <w:rStyle w:val="ECCParagraph"/>
        </w:rPr>
        <w:t>From a technical point of view, the study contained in this section uses the same approach as one that would be conducted between co-primary services; nevertheless, it is reminded that the RAS allocation in this band has a secondary status.</w:t>
      </w:r>
    </w:p>
    <w:p w:rsidR="00B74B67" w:rsidRPr="00990C8B" w:rsidRDefault="00B74B67" w:rsidP="008F1563">
      <w:pPr>
        <w:pStyle w:val="ECCAnnexheading4"/>
      </w:pPr>
      <w:bookmarkStart w:id="565" w:name="_Toc477331947"/>
      <w:bookmarkStart w:id="566" w:name="_Toc504563338"/>
      <w:bookmarkStart w:id="567" w:name="_Toc505080047"/>
      <w:bookmarkStart w:id="568" w:name="_Toc536700428"/>
      <w:r w:rsidRPr="00990C8B">
        <w:t>Sharing with land FSS ESIM</w:t>
      </w:r>
      <w:bookmarkEnd w:id="565"/>
      <w:bookmarkEnd w:id="566"/>
      <w:bookmarkEnd w:id="567"/>
      <w:bookmarkEnd w:id="568"/>
    </w:p>
    <w:p w:rsidR="00B74B67" w:rsidRPr="00CE000F" w:rsidRDefault="00B74B67" w:rsidP="008F1563">
      <w:pPr>
        <w:rPr>
          <w:rStyle w:val="ECCHLbold"/>
        </w:rPr>
      </w:pPr>
      <w:bookmarkStart w:id="569" w:name="_Toc477331948"/>
      <w:bookmarkStart w:id="570" w:name="_Toc504563339"/>
      <w:bookmarkStart w:id="571" w:name="_Toc505080048"/>
      <w:bookmarkStart w:id="572" w:name="_Toc536700429"/>
      <w:r w:rsidRPr="00CE000F">
        <w:rPr>
          <w:rStyle w:val="ECCHLbold"/>
        </w:rPr>
        <w:t>Methodology</w:t>
      </w:r>
      <w:bookmarkEnd w:id="569"/>
      <w:bookmarkEnd w:id="570"/>
      <w:bookmarkEnd w:id="571"/>
      <w:bookmarkEnd w:id="572"/>
    </w:p>
    <w:p w:rsidR="00B74B67" w:rsidRPr="00CD312E" w:rsidRDefault="00B74B67" w:rsidP="00B74B67">
      <w:pPr>
        <w:rPr>
          <w:rStyle w:val="ECCParagraph"/>
        </w:rPr>
      </w:pPr>
      <w:r w:rsidRPr="00DD2C50">
        <w:rPr>
          <w:rStyle w:val="ECCParagraph"/>
        </w:rPr>
        <w:t xml:space="preserve">The methodology does not differ much from the one used for fixed FSS earth stations. The earth station may be moving, but its location should be known by the Network Control Unit (NCU) and this latter should be able to cease emissions over the frequencies observed by RAS stations as soon as the ES enters in the protection zone identified for the RAS station. </w:t>
      </w:r>
    </w:p>
    <w:p w:rsidR="00B74B67" w:rsidRPr="00DD2C50" w:rsidRDefault="00B74B67" w:rsidP="00B74B67">
      <w:pPr>
        <w:rPr>
          <w:rStyle w:val="ECCParagraph"/>
        </w:rPr>
      </w:pPr>
      <w:r w:rsidRPr="00DD2C50">
        <w:rPr>
          <w:rStyle w:val="ECCParagraph"/>
        </w:rPr>
        <w:t xml:space="preserve">The size of protection zones around RAS stations needs to be determined on a case-by-case basis to take into account actual FSS earth stations parameters and surrounding terrain by the administration where the RAS station operates. </w:t>
      </w:r>
    </w:p>
    <w:p w:rsidR="00B74B67" w:rsidRPr="00CE000F" w:rsidRDefault="00B74B67" w:rsidP="008F1563">
      <w:pPr>
        <w:rPr>
          <w:rStyle w:val="ECCHLbold"/>
        </w:rPr>
      </w:pPr>
      <w:bookmarkStart w:id="573" w:name="_Toc477331949"/>
      <w:bookmarkStart w:id="574" w:name="_Toc504563340"/>
      <w:bookmarkStart w:id="575" w:name="_Toc505080049"/>
      <w:bookmarkStart w:id="576" w:name="_Toc536700430"/>
      <w:r w:rsidRPr="00CE000F">
        <w:rPr>
          <w:rStyle w:val="ECCHLbold"/>
        </w:rPr>
        <w:t>Result</w:t>
      </w:r>
      <w:r w:rsidRPr="008F1563">
        <w:rPr>
          <w:rStyle w:val="ECCHLbold"/>
        </w:rPr>
        <w:t>s</w:t>
      </w:r>
      <w:bookmarkEnd w:id="573"/>
      <w:bookmarkEnd w:id="574"/>
      <w:bookmarkEnd w:id="575"/>
      <w:bookmarkEnd w:id="576"/>
    </w:p>
    <w:p w:rsidR="00B74B67" w:rsidRPr="00CD312E" w:rsidRDefault="00B74B67" w:rsidP="00B74B67">
      <w:pPr>
        <w:rPr>
          <w:rStyle w:val="ECCParagraph"/>
        </w:rPr>
      </w:pPr>
      <w:r w:rsidRPr="003C246C">
        <w:rPr>
          <w:rStyle w:val="ECCParagraph"/>
        </w:rPr>
        <w:fldChar w:fldCharType="begin"/>
      </w:r>
      <w:r w:rsidRPr="003C246C">
        <w:rPr>
          <w:rStyle w:val="ECCParagraph"/>
        </w:rPr>
        <w:instrText xml:space="preserve"> REF _Ref467077042 \h </w:instrText>
      </w:r>
      <w:r>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40</w:t>
      </w:r>
      <w:r w:rsidRPr="003C246C">
        <w:rPr>
          <w:rStyle w:val="ECCParagraph"/>
        </w:rPr>
        <w:fldChar w:fldCharType="end"/>
      </w:r>
      <w:r w:rsidRPr="00DD2C50">
        <w:rPr>
          <w:rStyle w:val="ECCParagraph"/>
        </w:rPr>
        <w:t xml:space="preserve"> shows the propagation loss calculated using P.452-14 </w:t>
      </w:r>
      <w:r w:rsidRPr="00AD278F">
        <w:rPr>
          <w:rStyle w:val="ECCParagraph"/>
        </w:rPr>
        <w:fldChar w:fldCharType="begin"/>
      </w:r>
      <w:r w:rsidRPr="00DD2C50">
        <w:rPr>
          <w:rStyle w:val="ECCParagraph"/>
        </w:rPr>
        <w:instrText xml:space="preserve"> REF _Ref493152950 \r \h  \* MERGEFORMAT </w:instrText>
      </w:r>
      <w:r w:rsidRPr="00AD278F">
        <w:rPr>
          <w:rStyle w:val="ECCParagraph"/>
        </w:rPr>
      </w:r>
      <w:r w:rsidRPr="00AD278F">
        <w:rPr>
          <w:rStyle w:val="ECCParagraph"/>
        </w:rPr>
        <w:fldChar w:fldCharType="separate"/>
      </w:r>
      <w:r w:rsidR="00CE000F">
        <w:rPr>
          <w:rStyle w:val="ECCParagraph"/>
        </w:rPr>
        <w:fldChar w:fldCharType="begin"/>
      </w:r>
      <w:r w:rsidR="00CE000F">
        <w:rPr>
          <w:rStyle w:val="ECCParagraph"/>
        </w:rPr>
        <w:instrText xml:space="preserve"> REF _Ref536697612 \r \h </w:instrText>
      </w:r>
      <w:r w:rsidR="00CE000F">
        <w:rPr>
          <w:rStyle w:val="ECCParagraph"/>
        </w:rPr>
      </w:r>
      <w:r w:rsidR="00CE000F">
        <w:rPr>
          <w:rStyle w:val="ECCParagraph"/>
        </w:rPr>
        <w:fldChar w:fldCharType="separate"/>
      </w:r>
      <w:r w:rsidR="00CE000F">
        <w:rPr>
          <w:rStyle w:val="ECCParagraph"/>
        </w:rPr>
        <w:t>[5]</w:t>
      </w:r>
      <w:r w:rsidR="00CE000F">
        <w:rPr>
          <w:rStyle w:val="ECCParagraph"/>
        </w:rPr>
        <w:fldChar w:fldCharType="end"/>
      </w:r>
      <w:r w:rsidRPr="00AD278F">
        <w:rPr>
          <w:rStyle w:val="ECCParagraph"/>
        </w:rPr>
        <w:fldChar w:fldCharType="end"/>
      </w:r>
      <w:r w:rsidRPr="00DD2C50">
        <w:rPr>
          <w:rStyle w:val="ECCParagraph"/>
        </w:rPr>
        <w:t xml:space="preserve"> function of the separation distance, for a RAS location at Effelsberg (Germany).</w:t>
      </w:r>
    </w:p>
    <w:p w:rsidR="00B74B67" w:rsidRPr="00DD2C50" w:rsidRDefault="00B74B67" w:rsidP="00B74B67">
      <w:pPr>
        <w:jc w:val="center"/>
      </w:pPr>
      <w:r w:rsidRPr="00010770">
        <w:rPr>
          <w:noProof/>
          <w:lang w:val="da-DK" w:eastAsia="da-DK"/>
        </w:rPr>
        <w:lastRenderedPageBreak/>
        <w:drawing>
          <wp:inline distT="0" distB="0" distL="0" distR="0" wp14:anchorId="6F30FAEC" wp14:editId="45172C7D">
            <wp:extent cx="6206490" cy="2881987"/>
            <wp:effectExtent l="0" t="0" r="3810" b="0"/>
            <wp:docPr id="118"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452flat RAS land ESIM.jpg"/>
                    <pic:cNvPicPr/>
                  </pic:nvPicPr>
                  <pic:blipFill>
                    <a:blip r:embed="rId48" cstate="print">
                      <a:extLst>
                        <a:ext uri="{28A0092B-C50C-407E-A947-70E740481C1C}">
                          <a14:useLocalDpi xmlns:a14="http://schemas.microsoft.com/office/drawing/2010/main"/>
                        </a:ext>
                      </a:extLst>
                    </a:blip>
                    <a:stretch>
                      <a:fillRect/>
                    </a:stretch>
                  </pic:blipFill>
                  <pic:spPr>
                    <a:xfrm>
                      <a:off x="0" y="0"/>
                      <a:ext cx="6210524" cy="2883860"/>
                    </a:xfrm>
                    <a:prstGeom prst="rect">
                      <a:avLst/>
                    </a:prstGeom>
                  </pic:spPr>
                </pic:pic>
              </a:graphicData>
            </a:graphic>
          </wp:inline>
        </w:drawing>
      </w:r>
    </w:p>
    <w:p w:rsidR="00B74B67" w:rsidRPr="00CD312E" w:rsidRDefault="00B74B67" w:rsidP="00B74B67">
      <w:pPr>
        <w:pStyle w:val="Caption"/>
        <w:rPr>
          <w:lang w:val="en-GB"/>
        </w:rPr>
      </w:pPr>
      <w:bookmarkStart w:id="577" w:name="_Ref467077042"/>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40</w:t>
      </w:r>
      <w:r w:rsidRPr="00AA543F">
        <w:rPr>
          <w:lang w:val="en-GB"/>
        </w:rPr>
        <w:fldChar w:fldCharType="end"/>
      </w:r>
      <w:bookmarkEnd w:id="577"/>
      <w:r w:rsidRPr="00CD312E">
        <w:rPr>
          <w:lang w:val="en-GB"/>
        </w:rPr>
        <w:t>: Recommendation ITU-R P.452 Propagation loss over flat terrain</w:t>
      </w:r>
    </w:p>
    <w:p w:rsidR="00B74B67" w:rsidRPr="00CD312E" w:rsidRDefault="00B74B67" w:rsidP="00B74B67">
      <w:pPr>
        <w:rPr>
          <w:rStyle w:val="ECCParagraph"/>
        </w:rPr>
      </w:pPr>
      <w:r w:rsidRPr="00DD2C50">
        <w:rPr>
          <w:rStyle w:val="ECCParagraph"/>
        </w:rPr>
        <w:t xml:space="preserve">The distance corresponding to a 183 dB loss is in the order of 121 km. </w:t>
      </w:r>
    </w:p>
    <w:p w:rsidR="00B74B67" w:rsidRPr="00DD2C50" w:rsidRDefault="00B74B67" w:rsidP="00B74B67">
      <w:pPr>
        <w:rPr>
          <w:rStyle w:val="ECCParagraph"/>
        </w:rPr>
      </w:pPr>
      <w:r w:rsidRPr="003C246C">
        <w:rPr>
          <w:rStyle w:val="ECCParagraph"/>
        </w:rPr>
        <w:fldChar w:fldCharType="begin"/>
      </w:r>
      <w:r w:rsidRPr="003C246C">
        <w:rPr>
          <w:rStyle w:val="ECCParagraph"/>
        </w:rPr>
        <w:instrText xml:space="preserve"> REF _Ref467077089 \h </w:instrText>
      </w:r>
      <w:r>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41</w:t>
      </w:r>
      <w:r w:rsidRPr="003C246C">
        <w:rPr>
          <w:rStyle w:val="ECCParagraph"/>
        </w:rPr>
        <w:fldChar w:fldCharType="end"/>
      </w:r>
      <w:r w:rsidRPr="00DD2C50">
        <w:rPr>
          <w:rStyle w:val="ECCParagraph"/>
        </w:rPr>
        <w:t xml:space="preserve"> shows the separation distances around the same RAS station, taking into account actual terrain elevation. The maximum distance is reduced in most directions, with the exception of a few azimuths where it reaches up to 150 km. This is due to the fact that Effelsberg is at a 369m altitude which adds to its antenna height above ground. In those directions where the separation distance reaches high values, the terrain elevation decreases down to 0m, and the results are similar to a flat terrain case with a 420m antenna height above ground instead of 50m. </w:t>
      </w:r>
    </w:p>
    <w:p w:rsidR="00B74B67" w:rsidRPr="00DD2C50" w:rsidRDefault="00B74B67" w:rsidP="00B74B67">
      <w:pPr>
        <w:rPr>
          <w:rStyle w:val="ECCParagraph"/>
        </w:rPr>
      </w:pPr>
      <w:r w:rsidRPr="00DD2C50">
        <w:rPr>
          <w:rStyle w:val="ECCParagraph"/>
        </w:rPr>
        <w:t xml:space="preserve">The following figures show the same attenuation contour for the other RAS stations listed in </w:t>
      </w:r>
      <w:r w:rsidRPr="00AD278F">
        <w:rPr>
          <w:rStyle w:val="ECCParagraph"/>
        </w:rPr>
        <w:fldChar w:fldCharType="begin"/>
      </w:r>
      <w:r w:rsidRPr="00DD2C50">
        <w:rPr>
          <w:rStyle w:val="ECCParagraph"/>
        </w:rPr>
        <w:instrText xml:space="preserve"> REF _Ref467664874 \h  \* MERGEFORMAT </w:instrText>
      </w:r>
      <w:r w:rsidRPr="00AD278F">
        <w:rPr>
          <w:rStyle w:val="ECCParagraph"/>
        </w:rPr>
      </w:r>
      <w:r w:rsidRPr="00AD278F">
        <w:rPr>
          <w:rStyle w:val="ECCParagraph"/>
        </w:rPr>
        <w:fldChar w:fldCharType="separate"/>
      </w:r>
      <w:r w:rsidRPr="0056541A">
        <w:t xml:space="preserve">Table </w:t>
      </w:r>
      <w:r w:rsidRPr="0056541A">
        <w:rPr>
          <w:noProof/>
        </w:rPr>
        <w:t>7</w:t>
      </w:r>
      <w:r w:rsidRPr="00AD278F">
        <w:rPr>
          <w:rStyle w:val="ECCParagraph"/>
        </w:rPr>
        <w:fldChar w:fldCharType="end"/>
      </w:r>
      <w:r w:rsidRPr="00DD2C50">
        <w:rPr>
          <w:rStyle w:val="ECCParagraph"/>
        </w:rPr>
        <w:t>.</w:t>
      </w:r>
    </w:p>
    <w:p w:rsidR="00B74B67" w:rsidRPr="00DD2C50" w:rsidRDefault="00B74B67" w:rsidP="00B74B67">
      <w:r w:rsidRPr="00010770">
        <w:rPr>
          <w:noProof/>
          <w:lang w:val="da-DK" w:eastAsia="da-DK"/>
        </w:rPr>
        <w:lastRenderedPageBreak/>
        <w:drawing>
          <wp:inline distT="0" distB="0" distL="0" distR="0" wp14:anchorId="2512A1E3" wp14:editId="56D93936">
            <wp:extent cx="6076950" cy="6365060"/>
            <wp:effectExtent l="0" t="0" r="0" b="0"/>
            <wp:docPr id="121"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ffelsberg contour land ESIM.jpg"/>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6108196" cy="6397787"/>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56541A" w:rsidRDefault="00B74B67" w:rsidP="00B74B67">
      <w:pPr>
        <w:pStyle w:val="Caption"/>
        <w:rPr>
          <w:lang w:val="en-GB"/>
        </w:rPr>
      </w:pPr>
      <w:bookmarkStart w:id="578" w:name="_Ref467077089"/>
      <w:r w:rsidRPr="00AA543F">
        <w:rPr>
          <w:lang w:val="en-GB"/>
        </w:rPr>
        <w:t xml:space="preserve">Figure </w:t>
      </w:r>
      <w:r w:rsidRPr="00AA543F">
        <w:fldChar w:fldCharType="begin"/>
      </w:r>
      <w:r w:rsidRPr="00AA543F">
        <w:rPr>
          <w:lang w:val="en-GB"/>
        </w:rPr>
        <w:instrText xml:space="preserve"> SEQ Figure \* ARABIC </w:instrText>
      </w:r>
      <w:r w:rsidRPr="00AA543F">
        <w:fldChar w:fldCharType="separate"/>
      </w:r>
      <w:r>
        <w:rPr>
          <w:noProof/>
          <w:lang w:val="en-GB"/>
        </w:rPr>
        <w:t>41</w:t>
      </w:r>
      <w:r w:rsidRPr="00AA543F">
        <w:fldChar w:fldCharType="end"/>
      </w:r>
      <w:bookmarkEnd w:id="578"/>
      <w:r w:rsidRPr="00AA543F">
        <w:rPr>
          <w:lang w:val="en-GB"/>
        </w:rPr>
        <w:t>: Effelsberg</w:t>
      </w:r>
      <w:r w:rsidRPr="0056541A">
        <w:rPr>
          <w:lang w:val="en-GB"/>
        </w:rPr>
        <w:t>, Germany – max 150 km</w:t>
      </w:r>
    </w:p>
    <w:p w:rsidR="00B74B67" w:rsidRPr="00DD2C50" w:rsidRDefault="00B74B67" w:rsidP="00B74B67">
      <w:r w:rsidRPr="00010770">
        <w:rPr>
          <w:noProof/>
          <w:lang w:val="da-DK" w:eastAsia="da-DK"/>
        </w:rPr>
        <w:lastRenderedPageBreak/>
        <w:drawing>
          <wp:inline distT="0" distB="0" distL="0" distR="0" wp14:anchorId="6674ABD9" wp14:editId="24F19EDE">
            <wp:extent cx="6065520" cy="5647294"/>
            <wp:effectExtent l="0" t="0" r="0" b="0"/>
            <wp:docPr id="168"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dicina ESIM.jpg"/>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6109570" cy="5688307"/>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AA543F" w:rsidRDefault="00B74B67" w:rsidP="00B74B67">
      <w:pPr>
        <w:pStyle w:val="Caption"/>
        <w:rPr>
          <w:lang w:val="en-GB"/>
        </w:rPr>
      </w:pPr>
      <w:r w:rsidRPr="00AA543F">
        <w:rPr>
          <w:lang w:val="en-GB"/>
        </w:rPr>
        <w:t xml:space="preserve">Figure </w:t>
      </w:r>
      <w:r w:rsidRPr="00AA543F">
        <w:rPr>
          <w:lang w:val="en-GB"/>
        </w:rPr>
        <w:fldChar w:fldCharType="begin"/>
      </w:r>
      <w:r w:rsidRPr="00AA543F">
        <w:rPr>
          <w:lang w:val="en-GB"/>
        </w:rPr>
        <w:instrText xml:space="preserve"> SEQ Figure \* ARABIC </w:instrText>
      </w:r>
      <w:r w:rsidRPr="00AA543F">
        <w:rPr>
          <w:lang w:val="en-GB"/>
        </w:rPr>
        <w:fldChar w:fldCharType="separate"/>
      </w:r>
      <w:r>
        <w:rPr>
          <w:noProof/>
          <w:lang w:val="en-GB"/>
        </w:rPr>
        <w:t>42</w:t>
      </w:r>
      <w:r w:rsidRPr="00AA543F">
        <w:rPr>
          <w:lang w:val="en-GB"/>
        </w:rPr>
        <w:fldChar w:fldCharType="end"/>
      </w:r>
      <w:r w:rsidRPr="00AA543F">
        <w:rPr>
          <w:lang w:val="en-GB"/>
        </w:rPr>
        <w:t>: Medicina, Italy – max 200 km</w:t>
      </w:r>
    </w:p>
    <w:p w:rsidR="00B74B67" w:rsidRPr="00DD2C50" w:rsidRDefault="00B74B67" w:rsidP="00B74B67">
      <w:r w:rsidRPr="00DD2C50">
        <w:br w:type="page"/>
      </w:r>
    </w:p>
    <w:p w:rsidR="00B74B67" w:rsidRPr="00DD2C50" w:rsidRDefault="00B74B67" w:rsidP="00B74B67">
      <w:r w:rsidRPr="00010770">
        <w:rPr>
          <w:noProof/>
          <w:lang w:val="da-DK" w:eastAsia="da-DK"/>
        </w:rPr>
        <w:lastRenderedPageBreak/>
        <w:drawing>
          <wp:inline distT="0" distB="0" distL="0" distR="0" wp14:anchorId="646867DD" wp14:editId="1465727D">
            <wp:extent cx="6092190" cy="6491280"/>
            <wp:effectExtent l="0" t="0" r="3810" b="5080"/>
            <wp:docPr id="171"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alyazin - ESIM.jpg"/>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6126281" cy="6527604"/>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AA543F" w:rsidRDefault="00B74B67" w:rsidP="00B74B67">
      <w:pPr>
        <w:pStyle w:val="Caption"/>
        <w:rPr>
          <w:lang w:val="en-GB"/>
        </w:rPr>
      </w:pPr>
      <w:r w:rsidRPr="00AA543F">
        <w:rPr>
          <w:lang w:val="en-GB"/>
        </w:rPr>
        <w:t xml:space="preserve">Figure </w:t>
      </w:r>
      <w:r w:rsidRPr="00AA543F">
        <w:rPr>
          <w:lang w:val="en-GB"/>
        </w:rPr>
        <w:fldChar w:fldCharType="begin"/>
      </w:r>
      <w:r w:rsidRPr="00AA543F">
        <w:rPr>
          <w:lang w:val="en-GB"/>
        </w:rPr>
        <w:instrText xml:space="preserve"> SEQ Figure \* ARABIC </w:instrText>
      </w:r>
      <w:r w:rsidRPr="00AA543F">
        <w:rPr>
          <w:lang w:val="en-GB"/>
        </w:rPr>
        <w:fldChar w:fldCharType="separate"/>
      </w:r>
      <w:r>
        <w:rPr>
          <w:noProof/>
          <w:lang w:val="en-GB"/>
        </w:rPr>
        <w:t>43</w:t>
      </w:r>
      <w:r w:rsidRPr="00AA543F">
        <w:rPr>
          <w:lang w:val="en-GB"/>
        </w:rPr>
        <w:fldChar w:fldCharType="end"/>
      </w:r>
      <w:r w:rsidRPr="00AA543F">
        <w:rPr>
          <w:lang w:val="en-GB"/>
        </w:rPr>
        <w:t>: Kalyazin, Russia – max 140 km</w:t>
      </w:r>
    </w:p>
    <w:p w:rsidR="00B74B67" w:rsidRPr="00DD2C50" w:rsidRDefault="00B74B67" w:rsidP="00B74B67">
      <w:r w:rsidRPr="00DD2C50">
        <w:br w:type="page"/>
      </w:r>
    </w:p>
    <w:p w:rsidR="00B74B67" w:rsidRPr="00DD2C50" w:rsidRDefault="00B74B67" w:rsidP="00B74B67">
      <w:r w:rsidRPr="00010770">
        <w:rPr>
          <w:noProof/>
          <w:lang w:val="da-DK" w:eastAsia="da-DK"/>
        </w:rPr>
        <w:lastRenderedPageBreak/>
        <w:drawing>
          <wp:inline distT="0" distB="0" distL="0" distR="0" wp14:anchorId="12E5D9CA" wp14:editId="16E0CC96">
            <wp:extent cx="6115050" cy="6369930"/>
            <wp:effectExtent l="0" t="0" r="0" b="0"/>
            <wp:docPr id="172"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uschino ESIM.jpg"/>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6149331" cy="6405640"/>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AA543F" w:rsidRDefault="00B74B67" w:rsidP="00B74B67">
      <w:pPr>
        <w:pStyle w:val="Caption"/>
        <w:rPr>
          <w:lang w:val="en-GB"/>
        </w:rPr>
      </w:pPr>
      <w:r w:rsidRPr="00AA543F">
        <w:rPr>
          <w:lang w:val="en-GB"/>
        </w:rPr>
        <w:t xml:space="preserve">Figure </w:t>
      </w:r>
      <w:r w:rsidRPr="00AA543F">
        <w:rPr>
          <w:lang w:val="en-GB"/>
        </w:rPr>
        <w:fldChar w:fldCharType="begin"/>
      </w:r>
      <w:r w:rsidRPr="00AA543F">
        <w:rPr>
          <w:lang w:val="en-GB"/>
        </w:rPr>
        <w:instrText xml:space="preserve"> SEQ Figure \* ARABIC </w:instrText>
      </w:r>
      <w:r w:rsidRPr="00AA543F">
        <w:rPr>
          <w:lang w:val="en-GB"/>
        </w:rPr>
        <w:fldChar w:fldCharType="separate"/>
      </w:r>
      <w:r>
        <w:rPr>
          <w:noProof/>
          <w:lang w:val="en-GB"/>
        </w:rPr>
        <w:t>44</w:t>
      </w:r>
      <w:r w:rsidRPr="00AA543F">
        <w:rPr>
          <w:lang w:val="en-GB"/>
        </w:rPr>
        <w:fldChar w:fldCharType="end"/>
      </w:r>
      <w:r w:rsidRPr="00AA543F">
        <w:rPr>
          <w:lang w:val="en-GB"/>
        </w:rPr>
        <w:t xml:space="preserve">: </w:t>
      </w:r>
      <w:proofErr w:type="spellStart"/>
      <w:r w:rsidRPr="00AA543F">
        <w:rPr>
          <w:lang w:val="en-GB"/>
        </w:rPr>
        <w:t>Puschino</w:t>
      </w:r>
      <w:proofErr w:type="spellEnd"/>
      <w:r w:rsidRPr="00AA543F">
        <w:rPr>
          <w:lang w:val="en-GB"/>
        </w:rPr>
        <w:t>, Russia – max 160 km</w:t>
      </w:r>
    </w:p>
    <w:p w:rsidR="00B74B67" w:rsidRPr="00DD2C50" w:rsidRDefault="00B74B67" w:rsidP="00B74B67">
      <w:r w:rsidRPr="00DD2C50">
        <w:br w:type="page"/>
      </w:r>
    </w:p>
    <w:p w:rsidR="00B74B67" w:rsidRPr="00DD2C50" w:rsidRDefault="00B74B67" w:rsidP="00B74B67">
      <w:r w:rsidRPr="00010770">
        <w:rPr>
          <w:noProof/>
          <w:lang w:val="da-DK" w:eastAsia="da-DK"/>
        </w:rPr>
        <w:lastRenderedPageBreak/>
        <w:drawing>
          <wp:inline distT="0" distB="0" distL="0" distR="0" wp14:anchorId="491564CB" wp14:editId="54C89277">
            <wp:extent cx="6126480" cy="6431206"/>
            <wp:effectExtent l="0" t="0" r="7620" b="8255"/>
            <wp:docPr id="181"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nta Maria ESIM land RAS.jpg"/>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6158576" cy="6464899"/>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CD312E" w:rsidRDefault="00B74B67" w:rsidP="00B74B67">
      <w:pPr>
        <w:pStyle w:val="Caption"/>
        <w:rPr>
          <w:lang w:val="en-GB"/>
        </w:rPr>
      </w:pPr>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45</w:t>
      </w:r>
      <w:r w:rsidRPr="00AA543F">
        <w:rPr>
          <w:lang w:val="en-GB"/>
        </w:rPr>
        <w:fldChar w:fldCharType="end"/>
      </w:r>
      <w:r w:rsidRPr="00CD312E">
        <w:rPr>
          <w:lang w:val="en-GB"/>
        </w:rPr>
        <w:t>: Santa Maria, Portugal – max 332 km</w:t>
      </w:r>
    </w:p>
    <w:p w:rsidR="00B74B67" w:rsidRPr="00DD2C50" w:rsidRDefault="00B74B67" w:rsidP="00B74B67"/>
    <w:p w:rsidR="00B74B67" w:rsidRPr="00DD2C50" w:rsidRDefault="00B74B67" w:rsidP="00B74B67">
      <w:r w:rsidRPr="00DD2C50">
        <w:br w:type="page"/>
      </w:r>
    </w:p>
    <w:p w:rsidR="00B74B67" w:rsidRPr="00DD2C50" w:rsidRDefault="00B74B67" w:rsidP="00B74B67">
      <w:r w:rsidRPr="00010770">
        <w:rPr>
          <w:noProof/>
          <w:lang w:val="da-DK" w:eastAsia="da-DK"/>
        </w:rPr>
        <w:lastRenderedPageBreak/>
        <w:drawing>
          <wp:inline distT="0" distB="0" distL="0" distR="0" wp14:anchorId="2DA7CD74" wp14:editId="19819609">
            <wp:extent cx="6047311" cy="6480000"/>
            <wp:effectExtent l="0" t="0" r="0" b="0"/>
            <wp:docPr id="182"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nsala land ESIM.jpg"/>
                    <pic:cNvPicPr/>
                  </pic:nvPicPr>
                  <pic:blipFill rotWithShape="1">
                    <a:blip r:embed="rId54"/>
                    <a:srcRect t="12391" b="13249"/>
                    <a:stretch/>
                  </pic:blipFill>
                  <pic:spPr bwMode="auto">
                    <a:xfrm>
                      <a:off x="0" y="0"/>
                      <a:ext cx="6048375" cy="6481140"/>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CF7A73" w:rsidRDefault="00B74B67" w:rsidP="00B74B67">
      <w:pPr>
        <w:pStyle w:val="Caption"/>
        <w:rPr>
          <w:lang w:val="en-GB"/>
        </w:rPr>
      </w:pPr>
      <w:r w:rsidRPr="00AA543F">
        <w:rPr>
          <w:lang w:val="en-GB"/>
        </w:rPr>
        <w:t xml:space="preserve">Figure </w:t>
      </w:r>
      <w:r w:rsidRPr="00AA543F">
        <w:fldChar w:fldCharType="begin"/>
      </w:r>
      <w:r w:rsidRPr="00AA543F">
        <w:rPr>
          <w:lang w:val="en-GB"/>
        </w:rPr>
        <w:instrText xml:space="preserve"> SEQ Figure \* ARABIC </w:instrText>
      </w:r>
      <w:r w:rsidRPr="00AA543F">
        <w:fldChar w:fldCharType="separate"/>
      </w:r>
      <w:r>
        <w:rPr>
          <w:noProof/>
          <w:lang w:val="en-GB"/>
        </w:rPr>
        <w:t>46</w:t>
      </w:r>
      <w:r w:rsidRPr="00AA543F">
        <w:fldChar w:fldCharType="end"/>
      </w:r>
      <w:r w:rsidRPr="00AA543F">
        <w:rPr>
          <w:lang w:val="en-GB"/>
        </w:rPr>
        <w:t>: Onsala, Sweden – max 170 km</w:t>
      </w:r>
    </w:p>
    <w:p w:rsidR="00B74B67" w:rsidRPr="00AA543F" w:rsidRDefault="00B74B67" w:rsidP="00B74B67"/>
    <w:p w:rsidR="00B74B67" w:rsidRPr="00DD2C50" w:rsidRDefault="00B74B67" w:rsidP="00B74B67">
      <w:r w:rsidRPr="00010770">
        <w:rPr>
          <w:noProof/>
          <w:lang w:val="da-DK" w:eastAsia="da-DK"/>
        </w:rPr>
        <w:lastRenderedPageBreak/>
        <w:drawing>
          <wp:inline distT="0" distB="0" distL="0" distR="0" wp14:anchorId="1B65A845" wp14:editId="25F5201B">
            <wp:extent cx="6126480" cy="6484032"/>
            <wp:effectExtent l="0" t="0" r="7620" b="0"/>
            <wp:docPr id="183"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mbridge ESIM.jpg"/>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6160760" cy="6520312"/>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CD312E" w:rsidRDefault="00B74B67" w:rsidP="00B74B67">
      <w:pPr>
        <w:pStyle w:val="Caption"/>
        <w:rPr>
          <w:lang w:val="en-GB"/>
        </w:rPr>
      </w:pPr>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47</w:t>
      </w:r>
      <w:r w:rsidRPr="00AA543F">
        <w:rPr>
          <w:lang w:val="en-GB"/>
        </w:rPr>
        <w:fldChar w:fldCharType="end"/>
      </w:r>
      <w:r w:rsidRPr="00CD312E">
        <w:rPr>
          <w:lang w:val="en-GB"/>
        </w:rPr>
        <w:t>: Cambridge, United Kingdom – max 170 km</w:t>
      </w:r>
    </w:p>
    <w:p w:rsidR="00B74B67" w:rsidRPr="00DD2C50" w:rsidRDefault="00B74B67" w:rsidP="00B74B67"/>
    <w:p w:rsidR="00B74B67" w:rsidRPr="00DD2C50" w:rsidRDefault="00B74B67" w:rsidP="00B74B67">
      <w:r w:rsidRPr="00010770">
        <w:rPr>
          <w:noProof/>
          <w:lang w:val="da-DK" w:eastAsia="da-DK"/>
        </w:rPr>
        <w:lastRenderedPageBreak/>
        <w:drawing>
          <wp:inline distT="0" distB="0" distL="0" distR="0" wp14:anchorId="47DD78C3" wp14:editId="166E9939">
            <wp:extent cx="6047105" cy="5760000"/>
            <wp:effectExtent l="0" t="0" r="0" b="0"/>
            <wp:docPr id="184"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Jodrell Bank RAS ESIM.jpg"/>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6048375" cy="5761210"/>
                    </a:xfrm>
                    <a:prstGeom prst="rect">
                      <a:avLst/>
                    </a:prstGeom>
                    <a:ln>
                      <a:noFill/>
                    </a:ln>
                    <a:extLst>
                      <a:ext uri="{53640926-AAD7-44D8-BBD7-CCE9431645EC}">
                        <a14:shadowObscured xmlns:a14="http://schemas.microsoft.com/office/drawing/2010/main"/>
                      </a:ext>
                    </a:extLst>
                  </pic:spPr>
                </pic:pic>
              </a:graphicData>
            </a:graphic>
          </wp:inline>
        </w:drawing>
      </w:r>
    </w:p>
    <w:p w:rsidR="00B74B67" w:rsidRPr="00CD312E" w:rsidRDefault="00B74B67" w:rsidP="00B74B67">
      <w:pPr>
        <w:pStyle w:val="Caption"/>
        <w:rPr>
          <w:lang w:val="en-GB"/>
        </w:rPr>
      </w:pPr>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48</w:t>
      </w:r>
      <w:r w:rsidRPr="00AA543F">
        <w:rPr>
          <w:lang w:val="en-GB"/>
        </w:rPr>
        <w:fldChar w:fldCharType="end"/>
      </w:r>
      <w:r w:rsidRPr="00CD312E">
        <w:rPr>
          <w:lang w:val="en-GB"/>
        </w:rPr>
        <w:t>: Jodrell Bank, United Kingdom – max 180 km</w:t>
      </w:r>
    </w:p>
    <w:p w:rsidR="00B74B67" w:rsidRPr="00822DAB" w:rsidRDefault="00B74B67" w:rsidP="00822DAB">
      <w:pPr>
        <w:rPr>
          <w:rStyle w:val="ECCHLbold"/>
        </w:rPr>
      </w:pPr>
      <w:bookmarkStart w:id="579" w:name="_Toc477331950"/>
      <w:bookmarkStart w:id="580" w:name="_Toc504563341"/>
      <w:bookmarkStart w:id="581" w:name="_Toc505080050"/>
      <w:r w:rsidRPr="00822DAB">
        <w:rPr>
          <w:rStyle w:val="ECCHLbold"/>
        </w:rPr>
        <w:t>Conclusions</w:t>
      </w:r>
      <w:bookmarkEnd w:id="579"/>
      <w:bookmarkEnd w:id="580"/>
      <w:bookmarkEnd w:id="581"/>
    </w:p>
    <w:p w:rsidR="00B74B67" w:rsidRPr="00CD312E" w:rsidRDefault="00B74B67" w:rsidP="00B74B67">
      <w:pPr>
        <w:rPr>
          <w:rStyle w:val="ECCParagraph"/>
        </w:rPr>
      </w:pPr>
      <w:r w:rsidRPr="00DD2C50">
        <w:t xml:space="preserve">There are a limited number of RAS stations within the CEPT that perform observations in the secondary RAS </w:t>
      </w:r>
      <w:r w:rsidRPr="00DD2C50">
        <w:rPr>
          <w:rStyle w:val="ECCParagraph"/>
        </w:rPr>
        <w:t xml:space="preserve">allocation in the frequency band 14.47-14.5 GHz. The protection of these RAS stations can be achieved through protection zones around such stations where any single NGSO FSS earth station will have to cease transmissions on channels overlapping with the band 14.47-14.5 GHz (the aggregate effect of several FSS earth stations has not been assessed). </w:t>
      </w:r>
    </w:p>
    <w:p w:rsidR="00B74B67" w:rsidRPr="00DD2C50" w:rsidRDefault="00B74B67" w:rsidP="00B74B67">
      <w:pPr>
        <w:rPr>
          <w:rStyle w:val="ECCParagraph"/>
        </w:rPr>
      </w:pPr>
      <w:r w:rsidRPr="00DD2C50">
        <w:rPr>
          <w:rStyle w:val="ECCParagraph"/>
        </w:rPr>
        <w:t>The size of the protection zone has to be determined on a case-by-case basis taking into account the FSS and terrain characteristics. For OneWeb terminals (with an e.i.r.p. towards the horizon of -33 dBW</w:t>
      </w:r>
      <w:proofErr w:type="gramStart"/>
      <w:r w:rsidRPr="00DD2C50">
        <w:rPr>
          <w:rStyle w:val="ECCParagraph"/>
        </w:rPr>
        <w:t>/(</w:t>
      </w:r>
      <w:proofErr w:type="gramEnd"/>
      <w:r w:rsidRPr="00DD2C50">
        <w:rPr>
          <w:rStyle w:val="ECCParagraph"/>
        </w:rPr>
        <w:t>40 kHz)) the size of the zone can be up to 200 km. For other type of earth stations with different e.i.r.p. levels towards the horizon, the protection zones would not be the same as presented in this section. Notwithstanding this assessment, specific calculations on the protection zones for RAS should be computed on a case by case basis, taking into account the real FSS characteristics.</w:t>
      </w:r>
    </w:p>
    <w:p w:rsidR="00B74B67" w:rsidRPr="00DD2C50" w:rsidRDefault="00B74B67" w:rsidP="00B74B67">
      <w:pPr>
        <w:rPr>
          <w:rStyle w:val="ECCParagraph"/>
        </w:rPr>
      </w:pPr>
    </w:p>
    <w:p w:rsidR="00B74B67" w:rsidRPr="00DD2C50" w:rsidRDefault="00B74B67" w:rsidP="00B74B67">
      <w:pPr>
        <w:rPr>
          <w:rStyle w:val="ECCParagraph"/>
        </w:rPr>
      </w:pPr>
      <w:r w:rsidRPr="00DD2C50">
        <w:rPr>
          <w:rStyle w:val="ECCParagraph"/>
        </w:rPr>
        <w:lastRenderedPageBreak/>
        <w:t xml:space="preserve">The NGSO satellite system, when establishing compatibility with RAS observatories within an administration, will initially identify the protection zones for each of the RAS observatories using the methodology described in this section. It should be noted that this protection zone may extend beyond the national territory into the territories of neighbouring administrations. The OneWeb NGSO satellite system should be able to deploy the "control of emission" function stipulated in the </w:t>
      </w:r>
      <w:r w:rsidR="00AC2E76" w:rsidRPr="00DD2C50">
        <w:rPr>
          <w:rStyle w:val="ECCParagraph"/>
        </w:rPr>
        <w:t>ETSI EN</w:t>
      </w:r>
      <w:r w:rsidRPr="00DD2C50">
        <w:rPr>
          <w:rStyle w:val="ECCParagraph"/>
        </w:rPr>
        <w:t xml:space="preserve"> 303 980 </w:t>
      </w:r>
      <w:r w:rsidRPr="00AD278F">
        <w:rPr>
          <w:rStyle w:val="ECCParagraph"/>
        </w:rPr>
        <w:fldChar w:fldCharType="begin"/>
      </w:r>
      <w:r w:rsidRPr="00DD2C50">
        <w:rPr>
          <w:rStyle w:val="ECCParagraph"/>
        </w:rPr>
        <w:instrText xml:space="preserve"> REF _Ref493153256 \r \h  \* MERGEFORMAT </w:instrText>
      </w:r>
      <w:r w:rsidRPr="00AD278F">
        <w:rPr>
          <w:rStyle w:val="ECCParagraph"/>
        </w:rPr>
      </w:r>
      <w:r w:rsidRPr="00AD278F">
        <w:rPr>
          <w:rStyle w:val="ECCParagraph"/>
        </w:rPr>
        <w:fldChar w:fldCharType="separate"/>
      </w:r>
      <w:r w:rsidR="005101EF">
        <w:rPr>
          <w:rStyle w:val="ECCParagraph"/>
        </w:rPr>
        <w:t>[1]</w:t>
      </w:r>
      <w:r w:rsidRPr="00AD278F">
        <w:rPr>
          <w:rStyle w:val="ECCParagraph"/>
        </w:rPr>
        <w:fldChar w:fldCharType="end"/>
      </w:r>
      <w:r w:rsidRPr="00DD2C50">
        <w:rPr>
          <w:rStyle w:val="ECCParagraph"/>
        </w:rPr>
        <w:t xml:space="preserve"> (see </w:t>
      </w:r>
      <w:r w:rsidR="002C27EA">
        <w:rPr>
          <w:rStyle w:val="ECCParagraph"/>
        </w:rPr>
        <w:t>s</w:t>
      </w:r>
      <w:r w:rsidRPr="00DD2C50">
        <w:rPr>
          <w:rStyle w:val="ECCParagraph"/>
        </w:rPr>
        <w:t xml:space="preserve">ection </w:t>
      </w:r>
      <w:r w:rsidRPr="00AD278F">
        <w:rPr>
          <w:rStyle w:val="ECCParagraph"/>
        </w:rPr>
        <w:fldChar w:fldCharType="begin"/>
      </w:r>
      <w:r w:rsidRPr="00DD2C50">
        <w:rPr>
          <w:rStyle w:val="ECCParagraph"/>
        </w:rPr>
        <w:instrText xml:space="preserve"> REF _Ref493171625 \r \h  \* MERGEFORMAT </w:instrText>
      </w:r>
      <w:r w:rsidRPr="00AD278F">
        <w:rPr>
          <w:rStyle w:val="ECCParagraph"/>
        </w:rPr>
      </w:r>
      <w:r w:rsidRPr="00AD278F">
        <w:rPr>
          <w:rStyle w:val="ECCParagraph"/>
        </w:rPr>
        <w:fldChar w:fldCharType="separate"/>
      </w:r>
      <w:r w:rsidR="002C27EA">
        <w:rPr>
          <w:rStyle w:val="ECCParagraph"/>
        </w:rPr>
        <w:t>A1.2.3</w:t>
      </w:r>
      <w:r w:rsidRPr="00AD278F">
        <w:rPr>
          <w:rStyle w:val="ECCParagraph"/>
        </w:rPr>
        <w:fldChar w:fldCharType="end"/>
      </w:r>
      <w:r w:rsidRPr="00DD2C50">
        <w:rPr>
          <w:rStyle w:val="ECCParagraph"/>
        </w:rPr>
        <w:t xml:space="preserve"> above) to ensure the suppression of relevant frequencies by land ESIM when entering the protection zone or when located within the protection zone. The NGSO satellite system, by suppressing the use by land ESIM (located within the protection zone) of frequencies 14.47-14.5 GHz (or specific frequencies deployed by the RAS observatory), will provide necessary compatibility with the RAS. </w:t>
      </w:r>
    </w:p>
    <w:p w:rsidR="00B74B67" w:rsidRPr="00855950" w:rsidRDefault="00B74B67" w:rsidP="00CE000F">
      <w:pPr>
        <w:pStyle w:val="ECCAnnexheading4"/>
      </w:pPr>
      <w:bookmarkStart w:id="582" w:name="_Toc477331951"/>
      <w:bookmarkStart w:id="583" w:name="_Toc504563342"/>
      <w:bookmarkStart w:id="584" w:name="_Toc505080051"/>
      <w:bookmarkStart w:id="585" w:name="_Toc536700431"/>
      <w:r w:rsidRPr="00855950">
        <w:t>Compatibility with airborne FSS ESIM</w:t>
      </w:r>
      <w:bookmarkEnd w:id="582"/>
      <w:bookmarkEnd w:id="583"/>
      <w:bookmarkEnd w:id="584"/>
      <w:bookmarkEnd w:id="585"/>
    </w:p>
    <w:p w:rsidR="00B74B67" w:rsidRPr="008F1563" w:rsidRDefault="00B74B67" w:rsidP="008F1563">
      <w:pPr>
        <w:rPr>
          <w:rStyle w:val="ECCHLbold"/>
        </w:rPr>
      </w:pPr>
      <w:bookmarkStart w:id="586" w:name="_Toc477331952"/>
      <w:bookmarkStart w:id="587" w:name="_Toc504563343"/>
      <w:bookmarkStart w:id="588" w:name="_Toc505080052"/>
      <w:bookmarkStart w:id="589" w:name="_Toc536700432"/>
      <w:r w:rsidRPr="00CE000F">
        <w:rPr>
          <w:rStyle w:val="ECCHLbold"/>
        </w:rPr>
        <w:t>Methodology</w:t>
      </w:r>
      <w:bookmarkEnd w:id="586"/>
      <w:bookmarkEnd w:id="587"/>
      <w:bookmarkEnd w:id="588"/>
      <w:bookmarkEnd w:id="589"/>
    </w:p>
    <w:p w:rsidR="00B74B67" w:rsidRPr="00CD312E" w:rsidRDefault="00B74B67" w:rsidP="00B74B67">
      <w:pPr>
        <w:rPr>
          <w:rStyle w:val="ECCParagraph"/>
        </w:rPr>
      </w:pPr>
      <w:r w:rsidRPr="00DD2C50">
        <w:rPr>
          <w:rStyle w:val="ECCParagraph"/>
        </w:rPr>
        <w:t xml:space="preserve">The methodology chosen is similar to the one used for studies between AMSS and RAS in the band </w:t>
      </w:r>
      <w:r w:rsidRPr="00DD2C50">
        <w:rPr>
          <w:rStyle w:val="ECCParagraph"/>
        </w:rPr>
        <w:br/>
        <w:t xml:space="preserve">14-14.5 GHz as documented in ECC Report 026 </w:t>
      </w:r>
      <w:r w:rsidRPr="00AD278F">
        <w:rPr>
          <w:rStyle w:val="ECCParagraph"/>
        </w:rPr>
        <w:fldChar w:fldCharType="begin"/>
      </w:r>
      <w:r w:rsidRPr="00DD2C50">
        <w:rPr>
          <w:rStyle w:val="ECCParagraph"/>
        </w:rPr>
        <w:instrText xml:space="preserve"> REF _Ref493146551 \r \h  \* MERGEFORMAT </w:instrText>
      </w:r>
      <w:r w:rsidRPr="00AD278F">
        <w:rPr>
          <w:rStyle w:val="ECCParagraph"/>
        </w:rPr>
      </w:r>
      <w:r w:rsidRPr="00AD278F">
        <w:rPr>
          <w:rStyle w:val="ECCParagraph"/>
        </w:rPr>
        <w:fldChar w:fldCharType="separate"/>
      </w:r>
      <w:r w:rsidR="005101EF">
        <w:rPr>
          <w:rStyle w:val="ECCParagraph"/>
        </w:rPr>
        <w:t>[19]</w:t>
      </w:r>
      <w:r w:rsidRPr="00AD278F">
        <w:rPr>
          <w:rStyle w:val="ECCParagraph"/>
        </w:rPr>
        <w:fldChar w:fldCharType="end"/>
      </w:r>
      <w:r w:rsidRPr="00DD2C50">
        <w:rPr>
          <w:rStyle w:val="ECCParagraph"/>
        </w:rPr>
        <w:t xml:space="preserve">. A number of aircraft are deployed on air routes, some of them using NGSO FSS ESIM. </w:t>
      </w:r>
    </w:p>
    <w:p w:rsidR="00B74B67" w:rsidRPr="00DD2C50" w:rsidRDefault="00B74B67" w:rsidP="00B74B67">
      <w:r w:rsidRPr="00DD2C50">
        <w:rPr>
          <w:rStyle w:val="ECCParagraph"/>
        </w:rPr>
        <w:t>Consistently with the studies related to the protection of FS in section 8.1 of this document, a number of 5 to 6 aircraft in visibility of the RAS station and operating on the same 150 kHz channel at each moment in time was considered.</w:t>
      </w:r>
    </w:p>
    <w:p w:rsidR="00B74B67" w:rsidRPr="00DD2C50" w:rsidRDefault="00B74B67" w:rsidP="00B74B67"/>
    <w:p w:rsidR="00B74B67" w:rsidRPr="00DD2C50" w:rsidRDefault="00B74B67" w:rsidP="00B74B67">
      <w:pPr>
        <w:jc w:val="center"/>
      </w:pPr>
      <w:r w:rsidRPr="00010770">
        <w:rPr>
          <w:noProof/>
          <w:lang w:val="da-DK" w:eastAsia="da-DK"/>
        </w:rPr>
        <w:drawing>
          <wp:inline distT="0" distB="0" distL="0" distR="0" wp14:anchorId="2BF8E504" wp14:editId="0676A4F8">
            <wp:extent cx="5396947" cy="4442791"/>
            <wp:effectExtent l="19050" t="19050" r="13335" b="15240"/>
            <wp:docPr id="185"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ir routes RAS.jpg"/>
                    <pic:cNvPicPr/>
                  </pic:nvPicPr>
                  <pic:blipFill rotWithShape="1">
                    <a:blip r:embed="rId57" cstate="print">
                      <a:extLst>
                        <a:ext uri="{28A0092B-C50C-407E-A947-70E740481C1C}">
                          <a14:useLocalDpi xmlns:a14="http://schemas.microsoft.com/office/drawing/2010/main"/>
                        </a:ext>
                      </a:extLst>
                    </a:blip>
                    <a:srcRect l="7941" t="4308" r="4051" b="4006"/>
                    <a:stretch/>
                  </pic:blipFill>
                  <pic:spPr bwMode="auto">
                    <a:xfrm>
                      <a:off x="0" y="0"/>
                      <a:ext cx="5397496" cy="4443243"/>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74B67" w:rsidRPr="00CD312E" w:rsidRDefault="00B74B67" w:rsidP="00B74B67">
      <w:pPr>
        <w:pStyle w:val="Caption"/>
        <w:rPr>
          <w:lang w:val="en-GB"/>
        </w:rPr>
      </w:pPr>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49</w:t>
      </w:r>
      <w:r w:rsidRPr="00AA543F">
        <w:rPr>
          <w:lang w:val="en-GB"/>
        </w:rPr>
        <w:fldChar w:fldCharType="end"/>
      </w:r>
      <w:r w:rsidRPr="00CD312E">
        <w:rPr>
          <w:lang w:val="en-GB"/>
        </w:rPr>
        <w:t>: Air routes in visibility of the Effelsberg RAS station</w:t>
      </w:r>
    </w:p>
    <w:p w:rsidR="00B74B67" w:rsidRPr="00DD2C50" w:rsidRDefault="00B74B67" w:rsidP="00B74B67"/>
    <w:p w:rsidR="00B74B67" w:rsidRPr="00CE000F" w:rsidRDefault="00B74B67" w:rsidP="008F1563">
      <w:pPr>
        <w:rPr>
          <w:rStyle w:val="ECCHLbold"/>
        </w:rPr>
      </w:pPr>
      <w:bookmarkStart w:id="590" w:name="_Toc477331953"/>
      <w:bookmarkStart w:id="591" w:name="_Toc504563344"/>
      <w:bookmarkStart w:id="592" w:name="_Toc505080053"/>
      <w:bookmarkStart w:id="593" w:name="_Toc536700433"/>
      <w:r w:rsidRPr="008F1563">
        <w:rPr>
          <w:rStyle w:val="ECCHLbold"/>
        </w:rPr>
        <w:lastRenderedPageBreak/>
        <w:t>Results</w:t>
      </w:r>
      <w:bookmarkEnd w:id="590"/>
      <w:bookmarkEnd w:id="591"/>
      <w:bookmarkEnd w:id="592"/>
      <w:bookmarkEnd w:id="593"/>
    </w:p>
    <w:p w:rsidR="00B74B67" w:rsidRPr="00CD312E" w:rsidRDefault="00B74B67" w:rsidP="00B74B67">
      <w:pPr>
        <w:rPr>
          <w:rStyle w:val="ECCParagraph"/>
        </w:rPr>
      </w:pPr>
      <w:r w:rsidRPr="00DD2C50">
        <w:rPr>
          <w:rStyle w:val="ECCParagraph"/>
        </w:rPr>
        <w:t xml:space="preserve">The pfd mask contained in part C of recommendation ITU-R M.1643 </w:t>
      </w:r>
      <w:r w:rsidRPr="00AD278F">
        <w:rPr>
          <w:rStyle w:val="ECCParagraph"/>
        </w:rPr>
        <w:fldChar w:fldCharType="begin"/>
      </w:r>
      <w:r w:rsidRPr="00DD2C50">
        <w:rPr>
          <w:rStyle w:val="ECCParagraph"/>
        </w:rPr>
        <w:instrText xml:space="preserve"> REF _Ref493154702 \r \h  \* MERGEFORMAT </w:instrText>
      </w:r>
      <w:r w:rsidRPr="00AD278F">
        <w:rPr>
          <w:rStyle w:val="ECCParagraph"/>
        </w:rPr>
      </w:r>
      <w:r w:rsidRPr="00AD278F">
        <w:rPr>
          <w:rStyle w:val="ECCParagraph"/>
        </w:rPr>
        <w:fldChar w:fldCharType="separate"/>
      </w:r>
      <w:r w:rsidR="005101EF">
        <w:rPr>
          <w:rStyle w:val="ECCParagraph"/>
        </w:rPr>
        <w:t>[17]</w:t>
      </w:r>
      <w:r w:rsidRPr="00AD278F">
        <w:rPr>
          <w:rStyle w:val="ECCParagraph"/>
        </w:rPr>
        <w:fldChar w:fldCharType="end"/>
      </w:r>
      <w:r w:rsidRPr="00DD2C50">
        <w:rPr>
          <w:rStyle w:val="ECCParagraph"/>
        </w:rPr>
        <w:t>, relaxed by 5 dB, was considered in epfd simulations:</w:t>
      </w:r>
    </w:p>
    <w:p w:rsidR="00B74B67" w:rsidRPr="00AA543F" w:rsidRDefault="00B74B67" w:rsidP="00B74B67">
      <w:pPr>
        <w:pStyle w:val="ECCBulletsLv1"/>
      </w:pPr>
      <w:r w:rsidRPr="00DD2C50">
        <w:tab/>
      </w:r>
      <w:r w:rsidRPr="00AA543F">
        <w:t>–185 + 0.5 · </w:t>
      </w:r>
      <w:r w:rsidRPr="00DD2C50">
        <w:sym w:font="Symbol" w:char="F071"/>
      </w:r>
      <w:r w:rsidRPr="00AA543F">
        <w:tab/>
        <w:t>dB(W/(m2 · 150 kHz))</w:t>
      </w:r>
      <w:r w:rsidRPr="00AA543F">
        <w:tab/>
        <w:t>for</w:t>
      </w:r>
      <w:r w:rsidRPr="00AA543F">
        <w:tab/>
      </w:r>
      <w:r w:rsidRPr="00DD2C50">
        <w:sym w:font="Symbol" w:char="F071"/>
      </w:r>
      <w:r w:rsidRPr="00DD2C50">
        <w:t xml:space="preserve"> </w:t>
      </w:r>
      <w:r w:rsidRPr="00DD2C50">
        <w:sym w:font="Symbol" w:char="F0A3"/>
      </w:r>
      <w:r w:rsidRPr="00DD2C50">
        <w:t xml:space="preserve"> </w:t>
      </w:r>
      <w:r w:rsidRPr="00AA543F">
        <w:t>10</w:t>
      </w:r>
      <w:r w:rsidRPr="00DD2C50">
        <w:sym w:font="Symbol" w:char="F0B0"/>
      </w:r>
      <w:r w:rsidRPr="00DD2C50">
        <w:t>;</w:t>
      </w:r>
    </w:p>
    <w:p w:rsidR="00B74B67" w:rsidRPr="00AA543F" w:rsidRDefault="00B74B67" w:rsidP="00B74B67">
      <w:pPr>
        <w:pStyle w:val="ECCBulletsLv1"/>
      </w:pPr>
      <w:r w:rsidRPr="00AA543F">
        <w:tab/>
        <w:t>–180</w:t>
      </w:r>
      <w:r w:rsidRPr="00AA543F">
        <w:tab/>
      </w:r>
      <w:r w:rsidRPr="00AA543F">
        <w:tab/>
      </w:r>
      <w:r w:rsidRPr="00AA543F">
        <w:tab/>
      </w:r>
      <w:proofErr w:type="gramStart"/>
      <w:r w:rsidRPr="00AA543F">
        <w:t>dB(</w:t>
      </w:r>
      <w:proofErr w:type="gramEnd"/>
      <w:r w:rsidRPr="00AA543F">
        <w:t>W/(m2 · 150 kHz))</w:t>
      </w:r>
      <w:r w:rsidRPr="00AA543F">
        <w:tab/>
        <w:t>for</w:t>
      </w:r>
      <w:r w:rsidRPr="00AA543F">
        <w:tab/>
        <w:t>10</w:t>
      </w:r>
      <w:r w:rsidRPr="00DD2C50">
        <w:sym w:font="Symbol" w:char="F0B0"/>
      </w:r>
      <w:r w:rsidRPr="00DD2C50">
        <w:t xml:space="preserve"> </w:t>
      </w:r>
      <w:r w:rsidRPr="00AA543F">
        <w:t>&lt;</w:t>
      </w:r>
      <w:r w:rsidRPr="00DD2C50">
        <w:t xml:space="preserve"> </w:t>
      </w:r>
      <w:r w:rsidRPr="00DD2C50">
        <w:sym w:font="Symbol" w:char="F071"/>
      </w:r>
      <w:r w:rsidRPr="00DD2C50">
        <w:t xml:space="preserve"> </w:t>
      </w:r>
      <w:r w:rsidRPr="00DD2C50">
        <w:sym w:font="Symbol" w:char="F0A3"/>
      </w:r>
      <w:r w:rsidRPr="00DD2C50">
        <w:t xml:space="preserve"> </w:t>
      </w:r>
      <w:r w:rsidRPr="00AA543F">
        <w:t>90</w:t>
      </w:r>
      <w:r w:rsidRPr="00DD2C50">
        <w:sym w:font="Symbol" w:char="F0B0"/>
      </w:r>
      <w:r w:rsidRPr="00DD2C50">
        <w:t>.</w:t>
      </w:r>
    </w:p>
    <w:p w:rsidR="00B74B67" w:rsidRPr="00DD2C50" w:rsidRDefault="00B74B67" w:rsidP="00B74B67">
      <w:pPr>
        <w:rPr>
          <w:rStyle w:val="ECCParagraph"/>
        </w:rPr>
      </w:pPr>
      <w:proofErr w:type="gramStart"/>
      <w:r w:rsidRPr="00DD2C50">
        <w:rPr>
          <w:rStyle w:val="ECCParagraph"/>
        </w:rPr>
        <w:t>where</w:t>
      </w:r>
      <w:proofErr w:type="gramEnd"/>
      <w:r w:rsidRPr="00DD2C50">
        <w:t xml:space="preserve"> </w:t>
      </w:r>
      <w:r w:rsidRPr="00DD2C50">
        <w:sym w:font="Symbol" w:char="F071"/>
      </w:r>
      <w:r w:rsidRPr="00DD2C50">
        <w:rPr>
          <w:rStyle w:val="ECCParagraph"/>
        </w:rPr>
        <w:t xml:space="preserve"> is the angle of arrival of the radio-frequency wave (degrees above the horizontal). </w:t>
      </w:r>
    </w:p>
    <w:p w:rsidR="00B74B67" w:rsidRPr="00DD2C50" w:rsidRDefault="00B74B67" w:rsidP="00B74B67">
      <w:pPr>
        <w:rPr>
          <w:rStyle w:val="ECCParagraph"/>
        </w:rPr>
      </w:pPr>
      <w:r w:rsidRPr="00DD2C50">
        <w:rPr>
          <w:rStyle w:val="ECCParagraph"/>
        </w:rPr>
        <w:t>The following figures have been derived using this mask.</w:t>
      </w:r>
    </w:p>
    <w:p w:rsidR="00B74B67" w:rsidRPr="00DD2C50" w:rsidRDefault="00B74B67" w:rsidP="00B74B67">
      <w:pPr>
        <w:rPr>
          <w:rStyle w:val="ECCParagraph"/>
        </w:rPr>
      </w:pPr>
      <w:r w:rsidRPr="003C246C">
        <w:rPr>
          <w:rStyle w:val="ECCParagraph"/>
        </w:rPr>
        <w:fldChar w:fldCharType="begin"/>
      </w:r>
      <w:r w:rsidRPr="003C246C">
        <w:rPr>
          <w:rStyle w:val="ECCParagraph"/>
        </w:rPr>
        <w:instrText xml:space="preserve"> REF _Ref467077425 \h </w:instrText>
      </w:r>
      <w:r>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50</w:t>
      </w:r>
      <w:r w:rsidRPr="003C246C">
        <w:rPr>
          <w:rStyle w:val="ECCParagraph"/>
        </w:rPr>
        <w:fldChar w:fldCharType="end"/>
      </w:r>
      <w:r w:rsidRPr="00DD2C50">
        <w:rPr>
          <w:rStyle w:val="ECCParagraph"/>
        </w:rPr>
        <w:t xml:space="preserve"> provides the results of simulations for the Effelsberg RAS station. The percentage of data loss is 0.4% above 8° elevation.</w:t>
      </w:r>
    </w:p>
    <w:p w:rsidR="00B74B67" w:rsidRPr="00DD2C50" w:rsidRDefault="00B74B67" w:rsidP="00B74B67">
      <w:r w:rsidRPr="00010770">
        <w:rPr>
          <w:noProof/>
          <w:lang w:val="da-DK" w:eastAsia="da-DK"/>
        </w:rPr>
        <w:drawing>
          <wp:inline distT="0" distB="0" distL="0" distR="0" wp14:anchorId="10A381C2" wp14:editId="6BB5A3C6">
            <wp:extent cx="6120765" cy="3009265"/>
            <wp:effectExtent l="0" t="0" r="0" b="635"/>
            <wp:docPr id="186"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Effelsberg ESIM.jpg"/>
                    <pic:cNvPicPr/>
                  </pic:nvPicPr>
                  <pic:blipFill>
                    <a:blip r:embed="rId58"/>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594" w:name="_Ref467077425"/>
      <w:r w:rsidRPr="00CD312E">
        <w:rPr>
          <w:lang w:val="en-GB"/>
        </w:rPr>
        <w:t xml:space="preserve">Figure </w:t>
      </w:r>
      <w:r w:rsidRPr="00AA543F">
        <w:rPr>
          <w:lang w:val="en-GB"/>
        </w:rPr>
        <w:fldChar w:fldCharType="begin"/>
      </w:r>
      <w:r w:rsidRPr="00CD312E">
        <w:rPr>
          <w:lang w:val="en-GB"/>
        </w:rPr>
        <w:instrText xml:space="preserve"> SEQ Figure \* ARABIC </w:instrText>
      </w:r>
      <w:r w:rsidRPr="00AA543F">
        <w:rPr>
          <w:lang w:val="en-GB"/>
        </w:rPr>
        <w:fldChar w:fldCharType="separate"/>
      </w:r>
      <w:r>
        <w:rPr>
          <w:noProof/>
          <w:lang w:val="en-GB"/>
        </w:rPr>
        <w:t>50</w:t>
      </w:r>
      <w:r w:rsidRPr="00AA543F">
        <w:rPr>
          <w:lang w:val="en-GB"/>
        </w:rPr>
        <w:fldChar w:fldCharType="end"/>
      </w:r>
      <w:bookmarkEnd w:id="594"/>
      <w:r w:rsidRPr="00CD312E">
        <w:rPr>
          <w:lang w:val="en-GB"/>
        </w:rPr>
        <w:t xml:space="preserve">: Data loss due to airborne ESIM over Effelsberg </w:t>
      </w:r>
    </w:p>
    <w:p w:rsidR="00B74B67" w:rsidRPr="00CD312E" w:rsidRDefault="00B74B67" w:rsidP="00B74B67">
      <w:pPr>
        <w:rPr>
          <w:rStyle w:val="ECCParagraph"/>
        </w:rPr>
      </w:pPr>
      <w:r w:rsidRPr="003C246C">
        <w:rPr>
          <w:rStyle w:val="ECCParagraph"/>
        </w:rPr>
        <w:fldChar w:fldCharType="begin"/>
      </w:r>
      <w:r w:rsidRPr="003C246C">
        <w:rPr>
          <w:rStyle w:val="ECCParagraph"/>
        </w:rPr>
        <w:instrText xml:space="preserve"> REF _Ref467077479 \h </w:instrText>
      </w:r>
      <w:r>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51</w:t>
      </w:r>
      <w:r w:rsidRPr="003C246C">
        <w:rPr>
          <w:rStyle w:val="ECCParagraph"/>
        </w:rPr>
        <w:fldChar w:fldCharType="end"/>
      </w:r>
      <w:r w:rsidRPr="00DD2C50">
        <w:rPr>
          <w:rStyle w:val="ECCParagraph"/>
        </w:rPr>
        <w:t xml:space="preserve"> provides the results of simulations for the Medicina RAS station. The percentage of data loss is 0.35% above 5° elevation.</w:t>
      </w:r>
    </w:p>
    <w:p w:rsidR="00B74B67" w:rsidRPr="00DD2C50" w:rsidRDefault="00B74B67" w:rsidP="00B74B67">
      <w:r w:rsidRPr="00DD2C50">
        <w:br w:type="page"/>
      </w:r>
    </w:p>
    <w:p w:rsidR="00B74B67" w:rsidRPr="00DD2C50" w:rsidRDefault="00B74B67" w:rsidP="00B74B67">
      <w:r w:rsidRPr="00010770">
        <w:rPr>
          <w:noProof/>
          <w:lang w:val="da-DK" w:eastAsia="da-DK"/>
        </w:rPr>
        <w:lastRenderedPageBreak/>
        <w:drawing>
          <wp:inline distT="0" distB="0" distL="0" distR="0" wp14:anchorId="3258DAE4" wp14:editId="15D22F54">
            <wp:extent cx="6120765" cy="3009265"/>
            <wp:effectExtent l="0" t="0" r="0" b="635"/>
            <wp:docPr id="187"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edicina ESIM.jpg"/>
                    <pic:cNvPicPr/>
                  </pic:nvPicPr>
                  <pic:blipFill>
                    <a:blip r:embed="rId59"/>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595" w:name="_Ref467077479"/>
      <w:r w:rsidRPr="00CD312E">
        <w:rPr>
          <w:lang w:val="en-GB"/>
        </w:rPr>
        <w:t xml:space="preserve">Figure </w:t>
      </w:r>
      <w:r w:rsidRPr="00A17717">
        <w:rPr>
          <w:lang w:val="en-GB"/>
        </w:rPr>
        <w:fldChar w:fldCharType="begin"/>
      </w:r>
      <w:r w:rsidRPr="00CD312E">
        <w:rPr>
          <w:lang w:val="en-GB"/>
        </w:rPr>
        <w:instrText xml:space="preserve"> SEQ Figure \* ARABIC </w:instrText>
      </w:r>
      <w:r w:rsidRPr="00A17717">
        <w:rPr>
          <w:lang w:val="en-GB"/>
        </w:rPr>
        <w:fldChar w:fldCharType="separate"/>
      </w:r>
      <w:r>
        <w:rPr>
          <w:noProof/>
          <w:lang w:val="en-GB"/>
        </w:rPr>
        <w:t>51</w:t>
      </w:r>
      <w:r w:rsidRPr="00A17717">
        <w:rPr>
          <w:lang w:val="en-GB"/>
        </w:rPr>
        <w:fldChar w:fldCharType="end"/>
      </w:r>
      <w:bookmarkEnd w:id="595"/>
      <w:r w:rsidRPr="00CD312E">
        <w:rPr>
          <w:lang w:val="en-GB"/>
        </w:rPr>
        <w:t>: Data loss due to airborne ESIM over Medicina</w:t>
      </w:r>
    </w:p>
    <w:p w:rsidR="00B74B67" w:rsidRPr="00DD2C50" w:rsidRDefault="00B74B67" w:rsidP="00B74B67">
      <w:r w:rsidRPr="001026B5">
        <w:fldChar w:fldCharType="begin"/>
      </w:r>
      <w:r w:rsidRPr="001026B5">
        <w:instrText xml:space="preserve"> REF _Ref467077465 \h </w:instrText>
      </w:r>
      <w:r w:rsidRPr="001026B5">
        <w:fldChar w:fldCharType="separate"/>
      </w:r>
      <w:r w:rsidRPr="001026B5">
        <w:t xml:space="preserve">Figure </w:t>
      </w:r>
      <w:r w:rsidRPr="005B0F2D">
        <w:t>52</w:t>
      </w:r>
      <w:r w:rsidRPr="001026B5">
        <w:fldChar w:fldCharType="end"/>
      </w:r>
      <w:r w:rsidRPr="00DD2C50">
        <w:t xml:space="preserve"> provides the results of simulations for the Kalyazin RAS station. The percentage of data loss is 1.64% above 0° elevation. </w:t>
      </w:r>
    </w:p>
    <w:p w:rsidR="00B74B67" w:rsidRPr="00DD2C50" w:rsidRDefault="00B74B67" w:rsidP="00B74B67">
      <w:r w:rsidRPr="00010770">
        <w:rPr>
          <w:noProof/>
          <w:lang w:val="da-DK" w:eastAsia="da-DK"/>
        </w:rPr>
        <w:drawing>
          <wp:inline distT="0" distB="0" distL="0" distR="0" wp14:anchorId="3B6E5C78" wp14:editId="13DE2EDB">
            <wp:extent cx="6120765" cy="3009265"/>
            <wp:effectExtent l="0" t="0" r="0" b="635"/>
            <wp:docPr id="188"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Kaliazin ESIM.jpg"/>
                    <pic:cNvPicPr/>
                  </pic:nvPicPr>
                  <pic:blipFill>
                    <a:blip r:embed="rId60"/>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596" w:name="_Ref467077465"/>
      <w:r w:rsidRPr="00CD312E">
        <w:rPr>
          <w:lang w:val="en-GB"/>
        </w:rPr>
        <w:t xml:space="preserve">Figure </w:t>
      </w:r>
      <w:r w:rsidRPr="00A17717">
        <w:rPr>
          <w:lang w:val="en-GB"/>
        </w:rPr>
        <w:fldChar w:fldCharType="begin"/>
      </w:r>
      <w:r w:rsidRPr="00CD312E">
        <w:rPr>
          <w:lang w:val="en-GB"/>
        </w:rPr>
        <w:instrText xml:space="preserve"> SEQ Figure \* ARABIC </w:instrText>
      </w:r>
      <w:r w:rsidRPr="00A17717">
        <w:rPr>
          <w:lang w:val="en-GB"/>
        </w:rPr>
        <w:fldChar w:fldCharType="separate"/>
      </w:r>
      <w:r>
        <w:rPr>
          <w:noProof/>
          <w:lang w:val="en-GB"/>
        </w:rPr>
        <w:t>52</w:t>
      </w:r>
      <w:r w:rsidRPr="00A17717">
        <w:rPr>
          <w:lang w:val="en-GB"/>
        </w:rPr>
        <w:fldChar w:fldCharType="end"/>
      </w:r>
      <w:bookmarkEnd w:id="596"/>
      <w:r w:rsidRPr="00CD312E">
        <w:rPr>
          <w:lang w:val="en-GB"/>
        </w:rPr>
        <w:t>: Data loss due to airborne ESIM over Kalyazin</w:t>
      </w:r>
    </w:p>
    <w:p w:rsidR="00B74B67" w:rsidRPr="00DD2C50" w:rsidRDefault="00B74B67" w:rsidP="00B74B67">
      <w:r w:rsidRPr="001026B5">
        <w:fldChar w:fldCharType="begin"/>
      </w:r>
      <w:r w:rsidRPr="001026B5">
        <w:instrText xml:space="preserve"> REF _Ref467077526 \h </w:instrText>
      </w:r>
      <w:r w:rsidRPr="001026B5">
        <w:fldChar w:fldCharType="separate"/>
      </w:r>
      <w:r w:rsidRPr="001026B5">
        <w:t xml:space="preserve">Figure </w:t>
      </w:r>
      <w:r w:rsidRPr="005B0F2D">
        <w:t>53</w:t>
      </w:r>
      <w:r w:rsidRPr="001026B5">
        <w:fldChar w:fldCharType="end"/>
      </w:r>
      <w:r w:rsidRPr="00DD2C50">
        <w:t xml:space="preserve"> provides the results of simulations for the </w:t>
      </w:r>
      <w:proofErr w:type="spellStart"/>
      <w:r w:rsidRPr="00DD2C50">
        <w:t>Puschino</w:t>
      </w:r>
      <w:proofErr w:type="spellEnd"/>
      <w:r w:rsidRPr="00DD2C50">
        <w:t xml:space="preserve"> RAS station. The percentage of data loss is 1.08% above 6° elevation. </w:t>
      </w:r>
    </w:p>
    <w:p w:rsidR="00B74B67" w:rsidRPr="00DD2C50" w:rsidRDefault="00B74B67" w:rsidP="00B74B67">
      <w:r w:rsidRPr="00010770">
        <w:rPr>
          <w:noProof/>
          <w:lang w:val="da-DK" w:eastAsia="da-DK"/>
        </w:rPr>
        <w:lastRenderedPageBreak/>
        <w:drawing>
          <wp:inline distT="0" distB="0" distL="0" distR="0" wp14:anchorId="4DB83112" wp14:editId="2E3F4B25">
            <wp:extent cx="6120765" cy="3009265"/>
            <wp:effectExtent l="0" t="0" r="0" b="635"/>
            <wp:docPr id="189"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uschino ESIM.jpg"/>
                    <pic:cNvPicPr/>
                  </pic:nvPicPr>
                  <pic:blipFill>
                    <a:blip r:embed="rId61"/>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597" w:name="_Ref467077526"/>
      <w:r w:rsidRPr="00CD312E">
        <w:rPr>
          <w:lang w:val="en-GB"/>
        </w:rPr>
        <w:t xml:space="preserve">Figure </w:t>
      </w:r>
      <w:r w:rsidRPr="00A17717">
        <w:rPr>
          <w:lang w:val="en-GB"/>
        </w:rPr>
        <w:fldChar w:fldCharType="begin"/>
      </w:r>
      <w:r w:rsidRPr="00CD312E">
        <w:rPr>
          <w:lang w:val="en-GB"/>
        </w:rPr>
        <w:instrText xml:space="preserve"> SEQ Figure \* ARABIC </w:instrText>
      </w:r>
      <w:r w:rsidRPr="00A17717">
        <w:rPr>
          <w:lang w:val="en-GB"/>
        </w:rPr>
        <w:fldChar w:fldCharType="separate"/>
      </w:r>
      <w:r>
        <w:rPr>
          <w:noProof/>
          <w:lang w:val="en-GB"/>
        </w:rPr>
        <w:t>53</w:t>
      </w:r>
      <w:r w:rsidRPr="00A17717">
        <w:rPr>
          <w:lang w:val="en-GB"/>
        </w:rPr>
        <w:fldChar w:fldCharType="end"/>
      </w:r>
      <w:bookmarkEnd w:id="597"/>
      <w:r w:rsidRPr="00CD312E">
        <w:rPr>
          <w:lang w:val="en-GB"/>
        </w:rPr>
        <w:t xml:space="preserve">: Data loss due to airborne ESIM over </w:t>
      </w:r>
      <w:proofErr w:type="spellStart"/>
      <w:r w:rsidRPr="00CD312E">
        <w:rPr>
          <w:lang w:val="en-GB"/>
        </w:rPr>
        <w:t>Puschino</w:t>
      </w:r>
      <w:proofErr w:type="spellEnd"/>
    </w:p>
    <w:p w:rsidR="00B74B67" w:rsidRPr="00DD2C50" w:rsidRDefault="00B74B67" w:rsidP="00B74B67">
      <w:r w:rsidRPr="001026B5">
        <w:fldChar w:fldCharType="begin"/>
      </w:r>
      <w:r w:rsidRPr="001026B5">
        <w:instrText xml:space="preserve"> REF _Ref467077545 \h </w:instrText>
      </w:r>
      <w:r w:rsidRPr="001026B5">
        <w:fldChar w:fldCharType="separate"/>
      </w:r>
      <w:r w:rsidRPr="001026B5">
        <w:t xml:space="preserve">Figure </w:t>
      </w:r>
      <w:r w:rsidRPr="005B0F2D">
        <w:t>54</w:t>
      </w:r>
      <w:r w:rsidRPr="001026B5">
        <w:fldChar w:fldCharType="end"/>
      </w:r>
      <w:r w:rsidRPr="00DD2C50">
        <w:t xml:space="preserve"> provides the results of simulations for the Santa Maria RAS station. The percentage of data loss is 0.19% above 5° elevation. </w:t>
      </w:r>
    </w:p>
    <w:p w:rsidR="00B74B67" w:rsidRPr="00DD2C50" w:rsidRDefault="00B74B67" w:rsidP="00B74B67">
      <w:r w:rsidRPr="00010770">
        <w:rPr>
          <w:noProof/>
          <w:lang w:val="da-DK" w:eastAsia="da-DK"/>
        </w:rPr>
        <w:drawing>
          <wp:inline distT="0" distB="0" distL="0" distR="0" wp14:anchorId="4D32887B" wp14:editId="26AABFCF">
            <wp:extent cx="6120765" cy="3009265"/>
            <wp:effectExtent l="0" t="0" r="0" b="635"/>
            <wp:docPr id="190"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anta Maria ESIM.jpg"/>
                    <pic:cNvPicPr/>
                  </pic:nvPicPr>
                  <pic:blipFill>
                    <a:blip r:embed="rId62"/>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598" w:name="_Ref467077545"/>
      <w:r w:rsidRPr="00CD312E">
        <w:rPr>
          <w:lang w:val="en-GB"/>
        </w:rPr>
        <w:t xml:space="preserve">Figure </w:t>
      </w:r>
      <w:r w:rsidRPr="00A17717">
        <w:rPr>
          <w:lang w:val="en-GB"/>
        </w:rPr>
        <w:fldChar w:fldCharType="begin"/>
      </w:r>
      <w:r w:rsidRPr="00CD312E">
        <w:rPr>
          <w:lang w:val="en-GB"/>
        </w:rPr>
        <w:instrText xml:space="preserve"> SEQ Figure \* ARABIC </w:instrText>
      </w:r>
      <w:r w:rsidRPr="00A17717">
        <w:rPr>
          <w:lang w:val="en-GB"/>
        </w:rPr>
        <w:fldChar w:fldCharType="separate"/>
      </w:r>
      <w:r>
        <w:rPr>
          <w:noProof/>
          <w:lang w:val="en-GB"/>
        </w:rPr>
        <w:t>54</w:t>
      </w:r>
      <w:r w:rsidRPr="00A17717">
        <w:rPr>
          <w:lang w:val="en-GB"/>
        </w:rPr>
        <w:fldChar w:fldCharType="end"/>
      </w:r>
      <w:bookmarkEnd w:id="598"/>
      <w:r w:rsidRPr="00CD312E">
        <w:rPr>
          <w:lang w:val="en-GB"/>
        </w:rPr>
        <w:t>: Data loss due to airborne ESIM over Santa Maria</w:t>
      </w:r>
    </w:p>
    <w:p w:rsidR="00B74B67" w:rsidRPr="00DD2C50" w:rsidRDefault="00B74B67" w:rsidP="00B74B67">
      <w:pPr>
        <w:rPr>
          <w:rStyle w:val="ECCParagraph"/>
        </w:rPr>
      </w:pPr>
      <w:r w:rsidRPr="003C246C">
        <w:rPr>
          <w:rStyle w:val="ECCParagraph"/>
        </w:rPr>
        <w:fldChar w:fldCharType="begin"/>
      </w:r>
      <w:r w:rsidRPr="003C246C">
        <w:rPr>
          <w:rStyle w:val="ECCParagraph"/>
        </w:rPr>
        <w:instrText xml:space="preserve"> REF _Ref467077580 \h </w:instrText>
      </w:r>
      <w:r>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55</w:t>
      </w:r>
      <w:r w:rsidRPr="003C246C">
        <w:rPr>
          <w:rStyle w:val="ECCParagraph"/>
        </w:rPr>
        <w:fldChar w:fldCharType="end"/>
      </w:r>
      <w:r w:rsidRPr="00DD2C50">
        <w:rPr>
          <w:rStyle w:val="ECCParagraph"/>
        </w:rPr>
        <w:t xml:space="preserve"> provides the results of simulations for the Onsala RAS station. The percentage of data loss is 0.89% above 0° elevation. </w:t>
      </w:r>
    </w:p>
    <w:p w:rsidR="00B74B67" w:rsidRPr="00DD2C50" w:rsidRDefault="00B74B67" w:rsidP="00B74B67">
      <w:r w:rsidRPr="00010770">
        <w:rPr>
          <w:noProof/>
          <w:lang w:val="da-DK" w:eastAsia="da-DK"/>
        </w:rPr>
        <w:lastRenderedPageBreak/>
        <w:drawing>
          <wp:inline distT="0" distB="0" distL="0" distR="0" wp14:anchorId="7F8D3BF7" wp14:editId="684275C7">
            <wp:extent cx="6120765" cy="3009265"/>
            <wp:effectExtent l="0" t="0" r="0" b="635"/>
            <wp:docPr id="19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nsala ESIM.jpg"/>
                    <pic:cNvPicPr/>
                  </pic:nvPicPr>
                  <pic:blipFill>
                    <a:blip r:embed="rId63"/>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599" w:name="_Ref467077580"/>
      <w:r w:rsidRPr="00CD312E">
        <w:rPr>
          <w:lang w:val="en-GB"/>
        </w:rPr>
        <w:t xml:space="preserve">Figure </w:t>
      </w:r>
      <w:r w:rsidRPr="00A17717">
        <w:rPr>
          <w:lang w:val="en-GB"/>
        </w:rPr>
        <w:fldChar w:fldCharType="begin"/>
      </w:r>
      <w:r w:rsidRPr="00CD312E">
        <w:rPr>
          <w:lang w:val="en-GB"/>
        </w:rPr>
        <w:instrText xml:space="preserve"> SEQ Figure \* ARABIC </w:instrText>
      </w:r>
      <w:r w:rsidRPr="00A17717">
        <w:rPr>
          <w:lang w:val="en-GB"/>
        </w:rPr>
        <w:fldChar w:fldCharType="separate"/>
      </w:r>
      <w:r>
        <w:rPr>
          <w:noProof/>
          <w:lang w:val="en-GB"/>
        </w:rPr>
        <w:t>55</w:t>
      </w:r>
      <w:r w:rsidRPr="00A17717">
        <w:rPr>
          <w:lang w:val="en-GB"/>
        </w:rPr>
        <w:fldChar w:fldCharType="end"/>
      </w:r>
      <w:bookmarkEnd w:id="599"/>
      <w:r w:rsidRPr="00CD312E">
        <w:rPr>
          <w:lang w:val="en-GB"/>
        </w:rPr>
        <w:t>: Data loss due to airborne ESIM over Onsala</w:t>
      </w:r>
    </w:p>
    <w:p w:rsidR="00B74B67" w:rsidRPr="00CD312E" w:rsidRDefault="00B74B67" w:rsidP="00B74B67">
      <w:pPr>
        <w:rPr>
          <w:rStyle w:val="ECCParagraph"/>
        </w:rPr>
      </w:pPr>
      <w:r w:rsidRPr="003C246C">
        <w:rPr>
          <w:rStyle w:val="ECCParagraph"/>
        </w:rPr>
        <w:fldChar w:fldCharType="begin"/>
      </w:r>
      <w:r w:rsidRPr="003C246C">
        <w:rPr>
          <w:rStyle w:val="ECCParagraph"/>
        </w:rPr>
        <w:instrText xml:space="preserve"> REF _Ref467077612 \h </w:instrText>
      </w:r>
      <w:r>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56</w:t>
      </w:r>
      <w:r w:rsidRPr="003C246C">
        <w:rPr>
          <w:rStyle w:val="ECCParagraph"/>
        </w:rPr>
        <w:fldChar w:fldCharType="end"/>
      </w:r>
      <w:r w:rsidRPr="00DD2C50">
        <w:rPr>
          <w:rStyle w:val="ECCParagraph"/>
        </w:rPr>
        <w:t xml:space="preserve"> provides the results of simulations for the Cambridge RAS station. The percentage of data loss is 0.89% above 2° elevation. </w:t>
      </w:r>
    </w:p>
    <w:p w:rsidR="00B74B67" w:rsidRPr="00DD2C50" w:rsidRDefault="00B74B67" w:rsidP="00B74B67">
      <w:r w:rsidRPr="00010770">
        <w:rPr>
          <w:noProof/>
          <w:lang w:val="da-DK" w:eastAsia="da-DK"/>
        </w:rPr>
        <w:drawing>
          <wp:inline distT="0" distB="0" distL="0" distR="0" wp14:anchorId="58AD47A8" wp14:editId="0AA2D53F">
            <wp:extent cx="6120765" cy="3009265"/>
            <wp:effectExtent l="0" t="0" r="0" b="635"/>
            <wp:docPr id="320"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Cambridge ESIM.jpg"/>
                    <pic:cNvPicPr/>
                  </pic:nvPicPr>
                  <pic:blipFill>
                    <a:blip r:embed="rId64"/>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600" w:name="_Ref467077612"/>
      <w:r w:rsidRPr="00CD312E">
        <w:rPr>
          <w:lang w:val="en-GB"/>
        </w:rPr>
        <w:t xml:space="preserve">Figure </w:t>
      </w:r>
      <w:r w:rsidRPr="00A17717">
        <w:rPr>
          <w:lang w:val="en-GB"/>
        </w:rPr>
        <w:fldChar w:fldCharType="begin"/>
      </w:r>
      <w:r w:rsidRPr="00CD312E">
        <w:rPr>
          <w:lang w:val="en-GB"/>
        </w:rPr>
        <w:instrText xml:space="preserve"> SEQ Figure \* ARABIC </w:instrText>
      </w:r>
      <w:r w:rsidRPr="00A17717">
        <w:rPr>
          <w:lang w:val="en-GB"/>
        </w:rPr>
        <w:fldChar w:fldCharType="separate"/>
      </w:r>
      <w:r>
        <w:rPr>
          <w:noProof/>
          <w:lang w:val="en-GB"/>
        </w:rPr>
        <w:t>56</w:t>
      </w:r>
      <w:r w:rsidRPr="00A17717">
        <w:rPr>
          <w:lang w:val="en-GB"/>
        </w:rPr>
        <w:fldChar w:fldCharType="end"/>
      </w:r>
      <w:bookmarkEnd w:id="600"/>
      <w:r w:rsidRPr="00CD312E">
        <w:rPr>
          <w:lang w:val="en-GB"/>
        </w:rPr>
        <w:t>: Data loss over Cambridge</w:t>
      </w:r>
    </w:p>
    <w:p w:rsidR="00B74B67" w:rsidRPr="00CD312E" w:rsidRDefault="00B74B67" w:rsidP="00B74B67">
      <w:pPr>
        <w:rPr>
          <w:rStyle w:val="ECCParagraph"/>
        </w:rPr>
      </w:pPr>
      <w:r>
        <w:rPr>
          <w:rStyle w:val="ECCParagraph"/>
        </w:rPr>
        <w:fldChar w:fldCharType="begin"/>
      </w:r>
      <w:r>
        <w:rPr>
          <w:rStyle w:val="ECCParagraph"/>
        </w:rPr>
        <w:instrText xml:space="preserve"> REF _Ref524685947 \h </w:instrText>
      </w:r>
      <w:r>
        <w:rPr>
          <w:rStyle w:val="ECCParagraph"/>
        </w:rPr>
      </w:r>
      <w:r>
        <w:rPr>
          <w:rStyle w:val="ECCParagraph"/>
        </w:rPr>
        <w:fldChar w:fldCharType="separate"/>
      </w:r>
      <w:r w:rsidRPr="00CD312E">
        <w:t xml:space="preserve">Figure </w:t>
      </w:r>
      <w:r>
        <w:rPr>
          <w:noProof/>
        </w:rPr>
        <w:t>57</w:t>
      </w:r>
      <w:r>
        <w:rPr>
          <w:rStyle w:val="ECCParagraph"/>
        </w:rPr>
        <w:fldChar w:fldCharType="end"/>
      </w:r>
      <w:r w:rsidRPr="00DD2C50">
        <w:rPr>
          <w:rStyle w:val="ECCParagraph"/>
        </w:rPr>
        <w:t xml:space="preserve"> provides the results of simulations for the Jodrell Bank RAS station. The percentage of data loss is 1.53% above 0° elevation. </w:t>
      </w:r>
    </w:p>
    <w:p w:rsidR="00B74B67" w:rsidRPr="00DD2C50" w:rsidRDefault="00B74B67" w:rsidP="00B74B67">
      <w:r w:rsidRPr="00010770">
        <w:rPr>
          <w:noProof/>
          <w:lang w:val="da-DK" w:eastAsia="da-DK"/>
        </w:rPr>
        <w:lastRenderedPageBreak/>
        <w:drawing>
          <wp:inline distT="0" distB="0" distL="0" distR="0" wp14:anchorId="23DB83DE" wp14:editId="375E950B">
            <wp:extent cx="6120765" cy="3009265"/>
            <wp:effectExtent l="0" t="0" r="0" b="635"/>
            <wp:docPr id="321"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Jodrell Ban ESIM.jpg"/>
                    <pic:cNvPicPr/>
                  </pic:nvPicPr>
                  <pic:blipFill>
                    <a:blip r:embed="rId65"/>
                    <a:stretch>
                      <a:fillRect/>
                    </a:stretch>
                  </pic:blipFill>
                  <pic:spPr>
                    <a:xfrm>
                      <a:off x="0" y="0"/>
                      <a:ext cx="6120765" cy="3009265"/>
                    </a:xfrm>
                    <a:prstGeom prst="rect">
                      <a:avLst/>
                    </a:prstGeom>
                  </pic:spPr>
                </pic:pic>
              </a:graphicData>
            </a:graphic>
          </wp:inline>
        </w:drawing>
      </w:r>
    </w:p>
    <w:p w:rsidR="00B74B67" w:rsidRPr="00CD312E" w:rsidRDefault="00B74B67" w:rsidP="00B74B67">
      <w:pPr>
        <w:pStyle w:val="Caption"/>
        <w:rPr>
          <w:lang w:val="en-GB"/>
        </w:rPr>
      </w:pPr>
      <w:bookmarkStart w:id="601" w:name="_Ref524685947"/>
      <w:r w:rsidRPr="00CD312E">
        <w:rPr>
          <w:lang w:val="en-GB"/>
        </w:rPr>
        <w:t xml:space="preserve">Figure </w:t>
      </w:r>
      <w:r w:rsidRPr="00A17717">
        <w:rPr>
          <w:lang w:val="en-GB"/>
        </w:rPr>
        <w:fldChar w:fldCharType="begin"/>
      </w:r>
      <w:r w:rsidRPr="00CD312E">
        <w:rPr>
          <w:lang w:val="en-GB"/>
        </w:rPr>
        <w:instrText xml:space="preserve"> SEQ Figure \* ARABIC </w:instrText>
      </w:r>
      <w:r w:rsidRPr="00A17717">
        <w:rPr>
          <w:lang w:val="en-GB"/>
        </w:rPr>
        <w:fldChar w:fldCharType="separate"/>
      </w:r>
      <w:r>
        <w:rPr>
          <w:noProof/>
          <w:lang w:val="en-GB"/>
        </w:rPr>
        <w:t>57</w:t>
      </w:r>
      <w:r w:rsidRPr="00A17717">
        <w:rPr>
          <w:lang w:val="en-GB"/>
        </w:rPr>
        <w:fldChar w:fldCharType="end"/>
      </w:r>
      <w:bookmarkEnd w:id="601"/>
      <w:r w:rsidRPr="00CD312E">
        <w:rPr>
          <w:lang w:val="en-GB"/>
        </w:rPr>
        <w:t>: Data loss over Jodrell Bank</w:t>
      </w:r>
      <w:bookmarkStart w:id="602" w:name="_Toc477331954"/>
    </w:p>
    <w:p w:rsidR="00B74B67" w:rsidRPr="00822DAB" w:rsidRDefault="00B74B67" w:rsidP="00822DAB">
      <w:pPr>
        <w:rPr>
          <w:rStyle w:val="ECCHLbold"/>
        </w:rPr>
      </w:pPr>
      <w:bookmarkStart w:id="603" w:name="_Toc504563345"/>
      <w:bookmarkStart w:id="604" w:name="_Toc505080054"/>
      <w:r w:rsidRPr="00822DAB">
        <w:rPr>
          <w:rStyle w:val="ECCHLbold"/>
        </w:rPr>
        <w:t>Conclusions</w:t>
      </w:r>
      <w:bookmarkEnd w:id="602"/>
      <w:bookmarkEnd w:id="603"/>
      <w:bookmarkEnd w:id="604"/>
    </w:p>
    <w:p w:rsidR="00B74B67" w:rsidRPr="00CD312E" w:rsidRDefault="00B74B67" w:rsidP="00B74B67">
      <w:pPr>
        <w:rPr>
          <w:rStyle w:val="ECCParagraph"/>
        </w:rPr>
      </w:pPr>
      <w:r w:rsidRPr="00DD2C50">
        <w:rPr>
          <w:rStyle w:val="ECCParagraph"/>
        </w:rPr>
        <w:t xml:space="preserve">The protection of the RAS stations observing in the secondary RAS allocation in the band 14.47-14.5 GHz can be achieved through a pfd mask. </w:t>
      </w:r>
    </w:p>
    <w:p w:rsidR="00B74B67" w:rsidRPr="00DD2C50" w:rsidRDefault="00B74B67" w:rsidP="00B74B67">
      <w:r w:rsidRPr="00DD2C50">
        <w:rPr>
          <w:rStyle w:val="ECCParagraph"/>
        </w:rPr>
        <w:t>Taking into account</w:t>
      </w:r>
      <w:r w:rsidRPr="00DD2C50">
        <w:t xml:space="preserve"> the characteristics of the OneWeb system, the following pfd mask on the Earth's surface is proposed:</w:t>
      </w:r>
    </w:p>
    <w:p w:rsidR="00B74B67" w:rsidRPr="00A17717" w:rsidRDefault="00B74B67" w:rsidP="00B74B67">
      <w:pPr>
        <w:pStyle w:val="ECCBulletsLv1"/>
      </w:pPr>
      <w:r w:rsidRPr="00DD2C50">
        <w:tab/>
      </w:r>
      <w:r w:rsidRPr="00A17717">
        <w:t>–185 + 0.5 · </w:t>
      </w:r>
      <w:r w:rsidRPr="00DD2C50">
        <w:sym w:font="Symbol" w:char="F071"/>
      </w:r>
      <w:r w:rsidRPr="00A17717">
        <w:tab/>
        <w:t>dB(W/(m2 · 150 kHz))</w:t>
      </w:r>
      <w:r w:rsidRPr="00A17717">
        <w:tab/>
        <w:t>for</w:t>
      </w:r>
      <w:r w:rsidRPr="00A17717">
        <w:tab/>
      </w:r>
      <w:r w:rsidRPr="00DD2C50">
        <w:sym w:font="Symbol" w:char="F071"/>
      </w:r>
      <w:r w:rsidRPr="00DD2C50">
        <w:t xml:space="preserve"> </w:t>
      </w:r>
      <w:r w:rsidRPr="00DD2C50">
        <w:sym w:font="Symbol" w:char="F0A3"/>
      </w:r>
      <w:r w:rsidRPr="00DD2C50">
        <w:t xml:space="preserve"> </w:t>
      </w:r>
      <w:r w:rsidRPr="00A17717">
        <w:t>10</w:t>
      </w:r>
      <w:r w:rsidRPr="00DD2C50">
        <w:sym w:font="Symbol" w:char="F0B0"/>
      </w:r>
      <w:r w:rsidRPr="00DD2C50">
        <w:t>;</w:t>
      </w:r>
    </w:p>
    <w:p w:rsidR="00B74B67" w:rsidRPr="00DD2C50" w:rsidRDefault="00B74B67" w:rsidP="00B74B67">
      <w:pPr>
        <w:pStyle w:val="ECCBulletsLv1"/>
      </w:pPr>
      <w:r w:rsidRPr="00DD2C50">
        <w:tab/>
        <w:t>–180</w:t>
      </w:r>
      <w:r w:rsidRPr="00DD2C50">
        <w:tab/>
      </w:r>
      <w:r w:rsidRPr="00DD2C50">
        <w:tab/>
      </w:r>
      <w:proofErr w:type="gramStart"/>
      <w:r w:rsidRPr="00DD2C50">
        <w:t>dB(</w:t>
      </w:r>
      <w:proofErr w:type="gramEnd"/>
      <w:r w:rsidRPr="00DD2C50">
        <w:t>W/(m2 · 150 kHz))</w:t>
      </w:r>
      <w:r w:rsidRPr="00DD2C50">
        <w:tab/>
        <w:t>for</w:t>
      </w:r>
      <w:r w:rsidRPr="00DD2C50">
        <w:tab/>
      </w:r>
      <w:r w:rsidRPr="00DD2C50">
        <w:tab/>
        <w:t>10</w:t>
      </w:r>
      <w:r w:rsidRPr="00DD2C50">
        <w:sym w:font="Symbol" w:char="F0B0"/>
      </w:r>
      <w:r w:rsidRPr="00DD2C50">
        <w:t xml:space="preserve"> &lt; </w:t>
      </w:r>
      <w:r w:rsidRPr="00DD2C50">
        <w:sym w:font="Symbol" w:char="F071"/>
      </w:r>
      <w:r w:rsidRPr="00DD2C50">
        <w:t xml:space="preserve"> </w:t>
      </w:r>
      <w:r w:rsidRPr="00DD2C50">
        <w:sym w:font="Symbol" w:char="F0A3"/>
      </w:r>
      <w:r w:rsidRPr="00DD2C50">
        <w:t xml:space="preserve"> 90</w:t>
      </w:r>
      <w:r w:rsidRPr="00DD2C50">
        <w:sym w:font="Symbol" w:char="F0B0"/>
      </w:r>
      <w:r w:rsidRPr="00DD2C50">
        <w:t>.</w:t>
      </w:r>
    </w:p>
    <w:p w:rsidR="00B74B67" w:rsidRPr="00DD2C50" w:rsidRDefault="00B74B67" w:rsidP="00B74B67">
      <w:pPr>
        <w:rPr>
          <w:rStyle w:val="ECCParagraph"/>
        </w:rPr>
      </w:pPr>
      <w:proofErr w:type="gramStart"/>
      <w:r w:rsidRPr="00DD2C50">
        <w:rPr>
          <w:rStyle w:val="ECCParagraph"/>
        </w:rPr>
        <w:t>where</w:t>
      </w:r>
      <w:proofErr w:type="gramEnd"/>
      <w:r w:rsidRPr="00DD2C50">
        <w:t xml:space="preserve"> </w:t>
      </w:r>
      <w:r w:rsidRPr="00DD2C50">
        <w:sym w:font="Symbol" w:char="F071"/>
      </w:r>
      <w:r w:rsidRPr="00DD2C50">
        <w:t xml:space="preserve"> </w:t>
      </w:r>
      <w:r w:rsidRPr="00DD2C50">
        <w:rPr>
          <w:rStyle w:val="ECCParagraph"/>
        </w:rPr>
        <w:t>is the angle of arrival of the radio-frequency wave (degrees above the horizontal);</w:t>
      </w:r>
      <w:r w:rsidRPr="00DD2C50">
        <w:rPr>
          <w:rStyle w:val="ECCParagraph"/>
        </w:rPr>
        <w:tab/>
      </w:r>
    </w:p>
    <w:p w:rsidR="00B74B67" w:rsidRPr="00DD2C50" w:rsidRDefault="00B74B67" w:rsidP="00B74B67">
      <w:pPr>
        <w:rPr>
          <w:rStyle w:val="ECCParagraph"/>
        </w:rPr>
      </w:pPr>
      <w:r w:rsidRPr="00DD2C50">
        <w:rPr>
          <w:rStyle w:val="ECCParagraph"/>
        </w:rPr>
        <w:t>It should be noted that the previous pfd masks have been derived assuming 5 to 6 aircraft in visibility of an FS or RAS station and transmitting on the same 150 kHz channel. The number of aircraft depends on the number of visible satellites at the aircraft height, the number of beams of each satellite, the access scheme and the traffic estimated to be carried out by aircraft within the NGSO system. If a different NGSO FSS system is considered, a new analysis has to be performed by using the relevant parameters proper to that system that may lead to different number of aircraft and to different pfd values.</w:t>
      </w:r>
    </w:p>
    <w:p w:rsidR="00B74B67" w:rsidRPr="00DD2C50" w:rsidRDefault="00B74B67" w:rsidP="00B74B67">
      <w:pPr>
        <w:rPr>
          <w:rStyle w:val="ECCParagraph"/>
        </w:rPr>
      </w:pPr>
      <w:r w:rsidRPr="00DD2C50">
        <w:rPr>
          <w:rStyle w:val="ECCParagraph"/>
        </w:rPr>
        <w:t>In view of the low pfd levels, the NGSO airborne stations may be required to cease emissions in the band 14.47-14.5 GHz when in visibility of a RAS station performing observations in this band and ensuring that unwanted emissions falling into the RAS band meet the pfd mask.</w:t>
      </w:r>
    </w:p>
    <w:p w:rsidR="00B74B67" w:rsidRPr="00855950" w:rsidRDefault="00B74B67" w:rsidP="00A46850">
      <w:pPr>
        <w:pStyle w:val="ECCAnnexheading4"/>
      </w:pPr>
      <w:bookmarkStart w:id="605" w:name="_Toc477331955"/>
      <w:bookmarkStart w:id="606" w:name="_Toc504563346"/>
      <w:bookmarkStart w:id="607" w:name="_Toc505080055"/>
      <w:bookmarkStart w:id="608" w:name="_Toc536700434"/>
      <w:r w:rsidRPr="00855950">
        <w:t>Compatibility with shipborne FSS ESIM</w:t>
      </w:r>
      <w:bookmarkEnd w:id="605"/>
      <w:bookmarkEnd w:id="606"/>
      <w:bookmarkEnd w:id="607"/>
      <w:bookmarkEnd w:id="608"/>
    </w:p>
    <w:p w:rsidR="00B74B67" w:rsidRPr="000C50AB" w:rsidRDefault="00B74B67" w:rsidP="00A46850">
      <w:pPr>
        <w:rPr>
          <w:rStyle w:val="ECCHLbold"/>
        </w:rPr>
      </w:pPr>
      <w:bookmarkStart w:id="609" w:name="_Toc477331956"/>
      <w:bookmarkStart w:id="610" w:name="_Toc504563347"/>
      <w:bookmarkStart w:id="611" w:name="_Toc505080056"/>
      <w:bookmarkStart w:id="612" w:name="_Toc536700435"/>
      <w:r w:rsidRPr="000C50AB">
        <w:rPr>
          <w:rStyle w:val="ECCHLbold"/>
        </w:rPr>
        <w:t>Methodolog</w:t>
      </w:r>
      <w:r w:rsidRPr="00A46850">
        <w:rPr>
          <w:rStyle w:val="ECCHLbold"/>
        </w:rPr>
        <w:t>y</w:t>
      </w:r>
      <w:bookmarkEnd w:id="609"/>
      <w:bookmarkEnd w:id="610"/>
      <w:bookmarkEnd w:id="611"/>
      <w:bookmarkEnd w:id="612"/>
    </w:p>
    <w:p w:rsidR="00B74B67" w:rsidRPr="00CD312E" w:rsidRDefault="00B74B67" w:rsidP="00B74B67">
      <w:pPr>
        <w:rPr>
          <w:rStyle w:val="ECCParagraph"/>
        </w:rPr>
      </w:pPr>
      <w:r w:rsidRPr="00DD2C50">
        <w:rPr>
          <w:rStyle w:val="ECCParagraph"/>
        </w:rPr>
        <w:t>The methodology is similar to the one used for fixed ES and land ESIM, but would be limited to the following RAS stations close to the sea.</w:t>
      </w:r>
    </w:p>
    <w:p w:rsidR="00B74B67" w:rsidRPr="00CD312E" w:rsidRDefault="00B74B67" w:rsidP="00B74B67">
      <w:pPr>
        <w:pStyle w:val="Caption"/>
        <w:keepNext/>
        <w:rPr>
          <w:lang w:val="en-GB"/>
        </w:rPr>
      </w:pPr>
      <w:r w:rsidRPr="00CD312E">
        <w:rPr>
          <w:lang w:val="en-GB"/>
        </w:rPr>
        <w:lastRenderedPageBreak/>
        <w:t xml:space="preserve">Table </w:t>
      </w:r>
      <w:r w:rsidRPr="00A17717">
        <w:rPr>
          <w:lang w:val="en-GB"/>
        </w:rPr>
        <w:fldChar w:fldCharType="begin"/>
      </w:r>
      <w:r w:rsidRPr="00CD312E">
        <w:rPr>
          <w:lang w:val="en-GB"/>
        </w:rPr>
        <w:instrText xml:space="preserve"> SEQ Table \* ARABIC </w:instrText>
      </w:r>
      <w:r w:rsidRPr="00A17717">
        <w:rPr>
          <w:lang w:val="en-GB"/>
        </w:rPr>
        <w:fldChar w:fldCharType="separate"/>
      </w:r>
      <w:r>
        <w:rPr>
          <w:noProof/>
          <w:lang w:val="en-GB"/>
        </w:rPr>
        <w:t>18</w:t>
      </w:r>
      <w:r w:rsidRPr="00A17717">
        <w:rPr>
          <w:lang w:val="en-GB"/>
        </w:rPr>
        <w:fldChar w:fldCharType="end"/>
      </w:r>
      <w:r w:rsidRPr="00CD312E">
        <w:rPr>
          <w:lang w:val="en-GB"/>
        </w:rPr>
        <w:t xml:space="preserve">: CEPT RAS observatories located close to the sea and using the band 14.47-14.5 GHz </w:t>
      </w:r>
    </w:p>
    <w:tbl>
      <w:tblPr>
        <w:tblStyle w:val="ECCTable-redheader"/>
        <w:tblW w:w="0" w:type="auto"/>
        <w:tblInd w:w="0" w:type="dxa"/>
        <w:tblLook w:val="04A0" w:firstRow="1" w:lastRow="0" w:firstColumn="1" w:lastColumn="0" w:noHBand="0" w:noVBand="1"/>
      </w:tblPr>
      <w:tblGrid>
        <w:gridCol w:w="1958"/>
        <w:gridCol w:w="1697"/>
      </w:tblGrid>
      <w:tr w:rsidR="00B74B67" w:rsidRPr="00DD2C50" w:rsidTr="00B74B67">
        <w:trPr>
          <w:cnfStyle w:val="100000000000" w:firstRow="1" w:lastRow="0" w:firstColumn="0" w:lastColumn="0" w:oddVBand="0" w:evenVBand="0" w:oddHBand="0" w:evenHBand="0" w:firstRowFirstColumn="0" w:firstRowLastColumn="0" w:lastRowFirstColumn="0" w:lastRowLastColumn="0"/>
        </w:trPr>
        <w:tc>
          <w:tcPr>
            <w:tcW w:w="1958" w:type="dxa"/>
          </w:tcPr>
          <w:p w:rsidR="00B74B67" w:rsidRPr="00DD2C50" w:rsidRDefault="00B74B67" w:rsidP="00B74B67">
            <w:pPr>
              <w:keepNext/>
            </w:pPr>
            <w:r w:rsidRPr="00DD2C50">
              <w:t>Administration</w:t>
            </w:r>
          </w:p>
        </w:tc>
        <w:tc>
          <w:tcPr>
            <w:tcW w:w="1697" w:type="dxa"/>
          </w:tcPr>
          <w:p w:rsidR="00B74B67" w:rsidRPr="00DD2C50" w:rsidRDefault="00B74B67" w:rsidP="00B74B67">
            <w:pPr>
              <w:keepNext/>
            </w:pPr>
            <w:r w:rsidRPr="00DD2C50">
              <w:t>Name</w:t>
            </w:r>
          </w:p>
        </w:tc>
      </w:tr>
      <w:tr w:rsidR="00B74B67" w:rsidRPr="00DD2C50" w:rsidTr="00B74B67">
        <w:tc>
          <w:tcPr>
            <w:tcW w:w="0" w:type="dxa"/>
          </w:tcPr>
          <w:p w:rsidR="00B74B67" w:rsidRPr="00DD2C50" w:rsidRDefault="00B74B67" w:rsidP="00B74B67">
            <w:pPr>
              <w:pStyle w:val="ECCTabletext"/>
              <w:keepNext/>
            </w:pPr>
            <w:r w:rsidRPr="00DD2C50">
              <w:t>Italy</w:t>
            </w:r>
          </w:p>
        </w:tc>
        <w:tc>
          <w:tcPr>
            <w:tcW w:w="0" w:type="dxa"/>
          </w:tcPr>
          <w:p w:rsidR="00B74B67" w:rsidRPr="00DD2C50" w:rsidRDefault="00B74B67" w:rsidP="00B74B67">
            <w:pPr>
              <w:pStyle w:val="ECCTabletext"/>
              <w:keepNext/>
            </w:pPr>
            <w:r w:rsidRPr="00DD2C50">
              <w:t>Medicina</w:t>
            </w:r>
          </w:p>
        </w:tc>
      </w:tr>
      <w:tr w:rsidR="00B74B67" w:rsidRPr="00DD2C50" w:rsidTr="00B74B67">
        <w:tc>
          <w:tcPr>
            <w:tcW w:w="0" w:type="dxa"/>
          </w:tcPr>
          <w:p w:rsidR="00B74B67" w:rsidRPr="00DD2C50" w:rsidRDefault="00B74B67" w:rsidP="00B74B67">
            <w:pPr>
              <w:pStyle w:val="ECCTabletext"/>
              <w:keepNext/>
            </w:pPr>
            <w:r w:rsidRPr="00DD2C50">
              <w:t>Portugal</w:t>
            </w:r>
          </w:p>
        </w:tc>
        <w:tc>
          <w:tcPr>
            <w:tcW w:w="0" w:type="dxa"/>
          </w:tcPr>
          <w:p w:rsidR="00B74B67" w:rsidRPr="00DD2C50" w:rsidRDefault="00B74B67" w:rsidP="00B74B67">
            <w:pPr>
              <w:pStyle w:val="ECCTabletext"/>
              <w:keepNext/>
            </w:pPr>
            <w:r w:rsidRPr="00DD2C50">
              <w:t>Santa Maria</w:t>
            </w:r>
          </w:p>
        </w:tc>
      </w:tr>
      <w:tr w:rsidR="00B74B67" w:rsidRPr="00DD2C50" w:rsidTr="00B74B67">
        <w:tc>
          <w:tcPr>
            <w:tcW w:w="0" w:type="dxa"/>
            <w:vMerge w:val="restart"/>
          </w:tcPr>
          <w:p w:rsidR="00B74B67" w:rsidRPr="00DD2C50" w:rsidRDefault="00B74B67" w:rsidP="00B74B67">
            <w:pPr>
              <w:pStyle w:val="ECCTabletext"/>
              <w:keepNext/>
            </w:pPr>
            <w:r w:rsidRPr="00DD2C50">
              <w:t xml:space="preserve">United Kingdom </w:t>
            </w:r>
          </w:p>
        </w:tc>
        <w:tc>
          <w:tcPr>
            <w:tcW w:w="0" w:type="dxa"/>
          </w:tcPr>
          <w:p w:rsidR="00B74B67" w:rsidRPr="00DD2C50" w:rsidRDefault="00B74B67" w:rsidP="00B74B67">
            <w:pPr>
              <w:pStyle w:val="ECCTabletext"/>
              <w:keepNext/>
            </w:pPr>
            <w:r w:rsidRPr="00DD2C50">
              <w:t>Cambridge</w:t>
            </w:r>
          </w:p>
        </w:tc>
      </w:tr>
      <w:tr w:rsidR="00B74B67" w:rsidRPr="00DD2C50" w:rsidTr="00B74B67">
        <w:tc>
          <w:tcPr>
            <w:tcW w:w="0" w:type="dxa"/>
            <w:vMerge/>
          </w:tcPr>
          <w:p w:rsidR="00B74B67" w:rsidRPr="00DD2C50" w:rsidRDefault="00B74B67" w:rsidP="00B74B67">
            <w:pPr>
              <w:pStyle w:val="ECCTabletext"/>
              <w:keepNext/>
            </w:pPr>
          </w:p>
        </w:tc>
        <w:tc>
          <w:tcPr>
            <w:tcW w:w="0" w:type="dxa"/>
          </w:tcPr>
          <w:p w:rsidR="00B74B67" w:rsidRPr="00DD2C50" w:rsidRDefault="00B74B67" w:rsidP="00B74B67">
            <w:pPr>
              <w:pStyle w:val="ECCTabletext"/>
              <w:keepNext/>
            </w:pPr>
            <w:r w:rsidRPr="00DD2C50">
              <w:t>Jodrell Bank</w:t>
            </w:r>
          </w:p>
        </w:tc>
      </w:tr>
      <w:tr w:rsidR="00B74B67" w:rsidRPr="00DD2C50" w:rsidTr="00B74B67">
        <w:tc>
          <w:tcPr>
            <w:tcW w:w="0" w:type="dxa"/>
          </w:tcPr>
          <w:p w:rsidR="00B74B67" w:rsidRPr="00DD2C50" w:rsidRDefault="00B74B67" w:rsidP="00B74B67">
            <w:pPr>
              <w:pStyle w:val="ECCTabletext"/>
              <w:keepNext/>
            </w:pPr>
            <w:r w:rsidRPr="00DD2C50">
              <w:t>Sweden</w:t>
            </w:r>
          </w:p>
        </w:tc>
        <w:tc>
          <w:tcPr>
            <w:tcW w:w="0" w:type="dxa"/>
          </w:tcPr>
          <w:p w:rsidR="00B74B67" w:rsidRPr="00DD2C50" w:rsidRDefault="00B74B67" w:rsidP="00B74B67">
            <w:pPr>
              <w:pStyle w:val="ECCTabletext"/>
              <w:keepNext/>
            </w:pPr>
            <w:r w:rsidRPr="00DD2C50">
              <w:t>Onsala</w:t>
            </w:r>
          </w:p>
        </w:tc>
      </w:tr>
    </w:tbl>
    <w:p w:rsidR="00B74B67" w:rsidRPr="00CE000F" w:rsidRDefault="00B74B67" w:rsidP="00A46850">
      <w:pPr>
        <w:rPr>
          <w:rStyle w:val="ECCHLbold"/>
        </w:rPr>
      </w:pPr>
      <w:bookmarkStart w:id="613" w:name="_Toc477331957"/>
      <w:bookmarkStart w:id="614" w:name="_Toc504563348"/>
      <w:bookmarkStart w:id="615" w:name="_Toc505080057"/>
      <w:bookmarkStart w:id="616" w:name="_Toc536700436"/>
      <w:r w:rsidRPr="00A46850">
        <w:rPr>
          <w:rStyle w:val="ECCHLbold"/>
        </w:rPr>
        <w:t>Results</w:t>
      </w:r>
      <w:bookmarkEnd w:id="613"/>
      <w:bookmarkEnd w:id="614"/>
      <w:bookmarkEnd w:id="615"/>
      <w:bookmarkEnd w:id="616"/>
    </w:p>
    <w:p w:rsidR="00B74B67" w:rsidRPr="00CD312E" w:rsidRDefault="00B74B67" w:rsidP="00B74B67">
      <w:pPr>
        <w:rPr>
          <w:rStyle w:val="ECCParagraph"/>
        </w:rPr>
      </w:pPr>
      <w:proofErr w:type="gramStart"/>
      <w:r w:rsidRPr="00DD2C50">
        <w:rPr>
          <w:rStyle w:val="ECCParagraph"/>
        </w:rPr>
        <w:t xml:space="preserve">As the FSS terminal is similar to the one used for land ESIM, the results for small ships will be similar to the ones obtained in </w:t>
      </w:r>
      <w:r w:rsidRPr="003C246C">
        <w:rPr>
          <w:rStyle w:val="ECCParagraph"/>
          <w:highlight w:val="yellow"/>
        </w:rPr>
        <w:fldChar w:fldCharType="begin"/>
      </w:r>
      <w:r w:rsidRPr="003C246C">
        <w:rPr>
          <w:rStyle w:val="ECCParagraph"/>
        </w:rPr>
        <w:instrText xml:space="preserve"> REF _Ref467663843 \h </w:instrText>
      </w:r>
      <w:r>
        <w:rPr>
          <w:rStyle w:val="ECCParagraph"/>
          <w:highlight w:val="yellow"/>
        </w:rPr>
        <w:instrText xml:space="preserve"> \* MERGEFORMAT </w:instrText>
      </w:r>
      <w:r w:rsidRPr="003C246C">
        <w:rPr>
          <w:rStyle w:val="ECCParagraph"/>
          <w:highlight w:val="yellow"/>
        </w:rPr>
      </w:r>
      <w:r w:rsidRPr="003C246C">
        <w:rPr>
          <w:rStyle w:val="ECCParagraph"/>
          <w:highlight w:val="yellow"/>
        </w:rPr>
        <w:fldChar w:fldCharType="separate"/>
      </w:r>
      <w:r w:rsidRPr="003C246C">
        <w:rPr>
          <w:rStyle w:val="ECCParagraph"/>
        </w:rPr>
        <w:t>Figure 23</w:t>
      </w:r>
      <w:r w:rsidRPr="003C246C">
        <w:rPr>
          <w:rStyle w:val="ECCParagraph"/>
          <w:highlight w:val="yellow"/>
        </w:rPr>
        <w:fldChar w:fldCharType="end"/>
      </w:r>
      <w:r w:rsidRPr="003C246C">
        <w:rPr>
          <w:rStyle w:val="ECCParagraph"/>
        </w:rPr>
        <w:t xml:space="preserve">, </w:t>
      </w:r>
      <w:r w:rsidRPr="003C246C">
        <w:rPr>
          <w:rStyle w:val="ECCParagraph"/>
          <w:highlight w:val="yellow"/>
        </w:rPr>
        <w:fldChar w:fldCharType="begin"/>
      </w:r>
      <w:r w:rsidRPr="003C246C">
        <w:rPr>
          <w:rStyle w:val="ECCParagraph"/>
        </w:rPr>
        <w:instrText xml:space="preserve"> REF _Ref467663859 \h </w:instrText>
      </w:r>
      <w:r>
        <w:rPr>
          <w:rStyle w:val="ECCParagraph"/>
          <w:highlight w:val="yellow"/>
        </w:rPr>
        <w:instrText xml:space="preserve"> \* MERGEFORMAT </w:instrText>
      </w:r>
      <w:r w:rsidRPr="003C246C">
        <w:rPr>
          <w:rStyle w:val="ECCParagraph"/>
          <w:highlight w:val="yellow"/>
        </w:rPr>
      </w:r>
      <w:r w:rsidRPr="003C246C">
        <w:rPr>
          <w:rStyle w:val="ECCParagraph"/>
          <w:highlight w:val="yellow"/>
        </w:rPr>
        <w:fldChar w:fldCharType="separate"/>
      </w:r>
      <w:r w:rsidRPr="003C246C">
        <w:rPr>
          <w:rStyle w:val="ECCParagraph"/>
        </w:rPr>
        <w:t>Figure 26</w:t>
      </w:r>
      <w:r w:rsidRPr="003C246C">
        <w:rPr>
          <w:rStyle w:val="ECCParagraph"/>
          <w:highlight w:val="yellow"/>
        </w:rPr>
        <w:fldChar w:fldCharType="end"/>
      </w:r>
      <w:r w:rsidRPr="003C246C">
        <w:rPr>
          <w:rStyle w:val="ECCParagraph"/>
        </w:rPr>
        <w:t xml:space="preserve">, </w:t>
      </w:r>
      <w:r w:rsidRPr="003C246C">
        <w:rPr>
          <w:rStyle w:val="ECCParagraph"/>
        </w:rPr>
        <w:fldChar w:fldCharType="begin"/>
      </w:r>
      <w:r w:rsidRPr="003C246C">
        <w:rPr>
          <w:rStyle w:val="ECCParagraph"/>
        </w:rPr>
        <w:instrText xml:space="preserve"> REF _Ref476825043 \h </w:instrText>
      </w:r>
      <w:r>
        <w:rPr>
          <w:rStyle w:val="ECCParagraph"/>
        </w:rPr>
        <w:instrText xml:space="preserve"> \* MERGEFORMAT </w:instrText>
      </w:r>
      <w:r w:rsidRPr="003C246C">
        <w:rPr>
          <w:rStyle w:val="ECCParagraph"/>
        </w:rPr>
      </w:r>
      <w:r w:rsidRPr="003C246C">
        <w:rPr>
          <w:rStyle w:val="ECCParagraph"/>
        </w:rPr>
        <w:fldChar w:fldCharType="separate"/>
      </w:r>
      <w:r w:rsidRPr="003C246C">
        <w:rPr>
          <w:rStyle w:val="ECCParagraph"/>
        </w:rPr>
        <w:t>Figure 27</w:t>
      </w:r>
      <w:r w:rsidRPr="003C246C">
        <w:rPr>
          <w:rStyle w:val="ECCParagraph"/>
        </w:rPr>
        <w:fldChar w:fldCharType="end"/>
      </w:r>
      <w:r w:rsidRPr="003C246C">
        <w:rPr>
          <w:rStyle w:val="ECCParagraph"/>
        </w:rPr>
        <w:t xml:space="preserve">, </w:t>
      </w:r>
      <w:r w:rsidRPr="003C246C">
        <w:rPr>
          <w:rStyle w:val="ECCParagraph"/>
          <w:highlight w:val="yellow"/>
        </w:rPr>
        <w:fldChar w:fldCharType="begin"/>
      </w:r>
      <w:r w:rsidRPr="003C246C">
        <w:rPr>
          <w:rStyle w:val="ECCParagraph"/>
        </w:rPr>
        <w:instrText xml:space="preserve"> REF _Ref467663872 \h </w:instrText>
      </w:r>
      <w:r>
        <w:rPr>
          <w:rStyle w:val="ECCParagraph"/>
          <w:highlight w:val="yellow"/>
        </w:rPr>
        <w:instrText xml:space="preserve"> \* MERGEFORMAT </w:instrText>
      </w:r>
      <w:r w:rsidRPr="003C246C">
        <w:rPr>
          <w:rStyle w:val="ECCParagraph"/>
          <w:highlight w:val="yellow"/>
        </w:rPr>
      </w:r>
      <w:r w:rsidRPr="003C246C">
        <w:rPr>
          <w:rStyle w:val="ECCParagraph"/>
          <w:highlight w:val="yellow"/>
        </w:rPr>
        <w:fldChar w:fldCharType="separate"/>
      </w:r>
      <w:r w:rsidRPr="003C246C">
        <w:rPr>
          <w:rStyle w:val="ECCParagraph"/>
        </w:rPr>
        <w:t>Figure 28</w:t>
      </w:r>
      <w:r w:rsidRPr="003C246C">
        <w:rPr>
          <w:rStyle w:val="ECCParagraph"/>
          <w:highlight w:val="yellow"/>
        </w:rPr>
        <w:fldChar w:fldCharType="end"/>
      </w:r>
      <w:r w:rsidRPr="003C246C">
        <w:rPr>
          <w:rStyle w:val="ECCParagraph"/>
        </w:rPr>
        <w:t xml:space="preserve"> and </w:t>
      </w:r>
      <w:r w:rsidRPr="003C246C">
        <w:rPr>
          <w:rStyle w:val="ECCParagraph"/>
          <w:highlight w:val="yellow"/>
        </w:rPr>
        <w:fldChar w:fldCharType="begin"/>
      </w:r>
      <w:r w:rsidRPr="003C246C">
        <w:rPr>
          <w:rStyle w:val="ECCParagraph"/>
        </w:rPr>
        <w:instrText xml:space="preserve"> REF _Ref476825074 \h </w:instrText>
      </w:r>
      <w:r>
        <w:rPr>
          <w:rStyle w:val="ECCParagraph"/>
          <w:highlight w:val="yellow"/>
        </w:rPr>
        <w:instrText xml:space="preserve"> \* MERGEFORMAT </w:instrText>
      </w:r>
      <w:r w:rsidRPr="003C246C">
        <w:rPr>
          <w:rStyle w:val="ECCParagraph"/>
          <w:highlight w:val="yellow"/>
        </w:rPr>
      </w:r>
      <w:r w:rsidRPr="003C246C">
        <w:rPr>
          <w:rStyle w:val="ECCParagraph"/>
          <w:highlight w:val="yellow"/>
        </w:rPr>
        <w:fldChar w:fldCharType="separate"/>
      </w:r>
      <w:r w:rsidRPr="003C246C">
        <w:rPr>
          <w:rStyle w:val="ECCParagraph"/>
        </w:rPr>
        <w:t>Figure 29</w:t>
      </w:r>
      <w:r w:rsidRPr="003C246C">
        <w:rPr>
          <w:rStyle w:val="ECCParagraph"/>
          <w:highlight w:val="yellow"/>
        </w:rPr>
        <w:fldChar w:fldCharType="end"/>
      </w:r>
      <w:r w:rsidRPr="003C246C">
        <w:rPr>
          <w:rStyle w:val="ECCParagraph"/>
        </w:rPr>
        <w:t>.</w:t>
      </w:r>
      <w:proofErr w:type="gramEnd"/>
      <w:r w:rsidRPr="00DD2C50">
        <w:rPr>
          <w:rStyle w:val="ECCParagraph"/>
        </w:rPr>
        <w:t xml:space="preserve"> The results for big ships will be a bit larger due to a higher antenna height.</w:t>
      </w:r>
    </w:p>
    <w:p w:rsidR="00B74B67" w:rsidRPr="00DD2C50" w:rsidRDefault="00B74B67" w:rsidP="00B74B67">
      <w:pPr>
        <w:rPr>
          <w:rStyle w:val="ECCParagraph"/>
        </w:rPr>
      </w:pPr>
      <w:r w:rsidRPr="00DD2C50">
        <w:rPr>
          <w:rStyle w:val="ECCParagraph"/>
        </w:rPr>
        <w:t>Once again, since the distances largely depend on the FSS and RAS characteristics, as well as propagation conditions (Terrain, temperature and other parameters), the protection zones can be more accurately determined on a case-by-case basis.</w:t>
      </w:r>
    </w:p>
    <w:p w:rsidR="00B74B67" w:rsidRPr="00822DAB" w:rsidRDefault="00B74B67" w:rsidP="00822DAB">
      <w:pPr>
        <w:rPr>
          <w:rStyle w:val="ECCHLbold"/>
        </w:rPr>
      </w:pPr>
      <w:bookmarkStart w:id="617" w:name="_Toc477331958"/>
      <w:bookmarkStart w:id="618" w:name="_Toc504563349"/>
      <w:bookmarkStart w:id="619" w:name="_Toc505080058"/>
      <w:r w:rsidRPr="00822DAB">
        <w:rPr>
          <w:rStyle w:val="ECCHLbold"/>
        </w:rPr>
        <w:t>Conclusion</w:t>
      </w:r>
      <w:bookmarkEnd w:id="617"/>
      <w:bookmarkEnd w:id="618"/>
      <w:bookmarkEnd w:id="619"/>
    </w:p>
    <w:p w:rsidR="00B74B67" w:rsidRPr="00CD312E" w:rsidRDefault="00B74B67" w:rsidP="00B74B67">
      <w:pPr>
        <w:rPr>
          <w:rStyle w:val="ECCParagraph"/>
        </w:rPr>
      </w:pPr>
      <w:r w:rsidRPr="00DD2C50">
        <w:rPr>
          <w:rStyle w:val="ECCParagraph"/>
        </w:rPr>
        <w:t>The protection of RAS stations observing in the secondary RAS allocation in the band 14.47-14.5 GHz and located close to the sea would require protection zones. The NGSO FSS operator would have to cease transmissions in the band 14.47-14.5 GHz when the ship enters within these protection zones, the size of which has to be determined on a case-by-case basis taking into account FSS characteristics as well as surrounding terrain. This would also apply to shipborne earth stations located in CEPT countries national waters.</w:t>
      </w:r>
    </w:p>
    <w:p w:rsidR="00B74B67" w:rsidRPr="00DD2C50" w:rsidRDefault="00B74B67" w:rsidP="00B74B67">
      <w:pPr>
        <w:rPr>
          <w:rStyle w:val="ECCParagraph"/>
        </w:rPr>
      </w:pPr>
      <w:r w:rsidRPr="00DD2C50">
        <w:rPr>
          <w:rStyle w:val="ECCParagraph"/>
        </w:rPr>
        <w:t>The size of the protection zones can be up to 200 km for OneWeb earth stations. Nevertheless, the sharing conditions for this sharing scenario can be extended to any NGSO FSS system since the real characteristics of the earth stations would be taken into account for calculating the protection zones.</w:t>
      </w:r>
    </w:p>
    <w:p w:rsidR="00B74B67" w:rsidRPr="00DD2C50" w:rsidRDefault="00B74B67" w:rsidP="00B74B67">
      <w:pPr>
        <w:rPr>
          <w:rStyle w:val="ECCParagraph"/>
        </w:rPr>
      </w:pPr>
      <w:r w:rsidRPr="00DD2C50">
        <w:rPr>
          <w:rStyle w:val="ECCParagraph"/>
        </w:rPr>
        <w:t xml:space="preserve">When establishing compatibility with RAS observatories within an administration, the NGSO FSS system would initially identify the protection zones for each of the RAS observatories using the methodology described in this section. This cans be done by deploying the "control of emission" function stipulated in the </w:t>
      </w:r>
      <w:r w:rsidR="00B278AC">
        <w:rPr>
          <w:rStyle w:val="ECCParagraph"/>
        </w:rPr>
        <w:t xml:space="preserve">ETSI EN </w:t>
      </w:r>
      <w:r w:rsidRPr="00DD2C50">
        <w:rPr>
          <w:rStyle w:val="ECCParagraph"/>
        </w:rPr>
        <w:t xml:space="preserve">303 980 </w:t>
      </w:r>
      <w:r w:rsidRPr="00AD278F">
        <w:rPr>
          <w:rStyle w:val="ECCParagraph"/>
        </w:rPr>
        <w:fldChar w:fldCharType="begin"/>
      </w:r>
      <w:r w:rsidRPr="00DD2C50">
        <w:rPr>
          <w:rStyle w:val="ECCParagraph"/>
        </w:rPr>
        <w:instrText xml:space="preserve"> REF _Ref493153256 \r \h  \* MERGEFORMAT </w:instrText>
      </w:r>
      <w:r w:rsidRPr="00AD278F">
        <w:rPr>
          <w:rStyle w:val="ECCParagraph"/>
        </w:rPr>
      </w:r>
      <w:r w:rsidRPr="00AD278F">
        <w:rPr>
          <w:rStyle w:val="ECCParagraph"/>
        </w:rPr>
        <w:fldChar w:fldCharType="separate"/>
      </w:r>
      <w:r w:rsidR="005101EF">
        <w:rPr>
          <w:rStyle w:val="ECCParagraph"/>
        </w:rPr>
        <w:t>[1]</w:t>
      </w:r>
      <w:r w:rsidRPr="00AD278F">
        <w:rPr>
          <w:rStyle w:val="ECCParagraph"/>
        </w:rPr>
        <w:fldChar w:fldCharType="end"/>
      </w:r>
      <w:r w:rsidRPr="00DD2C50">
        <w:rPr>
          <w:rStyle w:val="ECCParagraph"/>
        </w:rPr>
        <w:t xml:space="preserve"> (see </w:t>
      </w:r>
      <w:r w:rsidR="002C27EA">
        <w:rPr>
          <w:rStyle w:val="ECCParagraph"/>
        </w:rPr>
        <w:t>s</w:t>
      </w:r>
      <w:r w:rsidRPr="00DD2C50">
        <w:rPr>
          <w:rStyle w:val="ECCParagraph"/>
        </w:rPr>
        <w:t xml:space="preserve">ection </w:t>
      </w:r>
      <w:r w:rsidRPr="00AD278F">
        <w:rPr>
          <w:rStyle w:val="ECCParagraph"/>
        </w:rPr>
        <w:fldChar w:fldCharType="begin"/>
      </w:r>
      <w:r w:rsidRPr="00DD2C50">
        <w:rPr>
          <w:rStyle w:val="ECCParagraph"/>
        </w:rPr>
        <w:instrText xml:space="preserve"> REF _Ref493171854 \r \h  \* MERGEFORMAT </w:instrText>
      </w:r>
      <w:r w:rsidRPr="00AD278F">
        <w:rPr>
          <w:rStyle w:val="ECCParagraph"/>
        </w:rPr>
      </w:r>
      <w:r w:rsidRPr="00AD278F">
        <w:rPr>
          <w:rStyle w:val="ECCParagraph"/>
        </w:rPr>
        <w:fldChar w:fldCharType="separate"/>
      </w:r>
      <w:r w:rsidR="002C27EA">
        <w:rPr>
          <w:rStyle w:val="ECCParagraph"/>
        </w:rPr>
        <w:t>A1.2.3</w:t>
      </w:r>
      <w:r w:rsidRPr="00AD278F">
        <w:rPr>
          <w:rStyle w:val="ECCParagraph"/>
        </w:rPr>
        <w:fldChar w:fldCharType="end"/>
      </w:r>
      <w:r w:rsidRPr="00DD2C50">
        <w:rPr>
          <w:rStyle w:val="ECCParagraph"/>
        </w:rPr>
        <w:t xml:space="preserve"> above) to ensure the suppression of relevant frequencies by shipborne ESIM when entering the protection zone or when located within the protection zone.</w:t>
      </w:r>
      <w:r>
        <w:rPr>
          <w:rStyle w:val="ECCParagraph"/>
        </w:rPr>
        <w:t xml:space="preserve"> </w:t>
      </w:r>
      <w:r w:rsidRPr="00DD2C50">
        <w:rPr>
          <w:rStyle w:val="ECCParagraph"/>
        </w:rPr>
        <w:t xml:space="preserve">By suppressing the use by shipborne ESIM (located within the protection zone) of frequencies 14.47-14.5 GHz (or specific frequencies deployed by the RAS observatory), the NGSO will be able to achieve compatibility with the RAS.  </w:t>
      </w:r>
    </w:p>
    <w:p w:rsidR="000B0E35" w:rsidRPr="00DB0902" w:rsidRDefault="000B0E35" w:rsidP="00DB0902">
      <w:pPr>
        <w:pStyle w:val="ECCAnnexheading1"/>
      </w:pPr>
      <w:bookmarkStart w:id="620" w:name="_Toc536696529"/>
      <w:bookmarkStart w:id="621" w:name="_Toc536700437"/>
      <w:r w:rsidRPr="00DB0902">
        <w:lastRenderedPageBreak/>
        <w:t>SpaceX NGSO FSS system</w:t>
      </w:r>
      <w:bookmarkEnd w:id="620"/>
      <w:bookmarkEnd w:id="621"/>
    </w:p>
    <w:p w:rsidR="000B0E35" w:rsidRPr="00CE000F" w:rsidRDefault="000B0E35" w:rsidP="00CE000F">
      <w:pPr>
        <w:pStyle w:val="ECCAnnexheading2"/>
      </w:pPr>
      <w:bookmarkStart w:id="622" w:name="_Toc536700438"/>
      <w:r w:rsidRPr="00CE000F">
        <w:t>Satellite and payload characteristics</w:t>
      </w:r>
      <w:bookmarkEnd w:id="622"/>
    </w:p>
    <w:p w:rsidR="000B0E35" w:rsidRPr="00DD2C50" w:rsidRDefault="000B0E35" w:rsidP="000B0E35">
      <w:r w:rsidRPr="00DD2C50">
        <w:t>The SpaceX non-geostationary orbit (NGSO) satellite system (the SpaceX System), as filed at the ITU and licensed by the U.S. Federal Communications Commission (FCC), consists of a constellation of 4425 satellites (plus in-orbit spares)</w:t>
      </w:r>
      <w:r w:rsidRPr="00DD2C50">
        <w:rPr>
          <w:rStyle w:val="ECCHLsuperscript"/>
        </w:rPr>
        <w:footnoteReference w:id="7"/>
      </w:r>
      <w:r w:rsidRPr="00DD2C50">
        <w:t xml:space="preserve"> operating in 83 orbital planes (at altitudes ranging from 1110 km to 1325 km), as well as associated tracking, telemetry and control (TT&amp;C) ground facilities, gateway earth stations and end user earth stations. The overall constellation as filed will be configured as follows:</w:t>
      </w:r>
    </w:p>
    <w:p w:rsidR="000B0E35" w:rsidRPr="00CD312E" w:rsidRDefault="000B0E35" w:rsidP="000B0E35">
      <w:pPr>
        <w:pStyle w:val="Caption"/>
        <w:rPr>
          <w:lang w:val="en-GB"/>
        </w:rPr>
      </w:pPr>
      <w:r w:rsidRPr="00CD312E">
        <w:rPr>
          <w:lang w:val="en-GB"/>
        </w:rPr>
        <w:t xml:space="preserve">Table </w:t>
      </w:r>
      <w:r w:rsidRPr="00CD312E">
        <w:rPr>
          <w:lang w:val="en-GB"/>
        </w:rPr>
        <w:fldChar w:fldCharType="begin"/>
      </w:r>
      <w:r w:rsidRPr="00CD312E">
        <w:rPr>
          <w:lang w:val="en-GB"/>
        </w:rPr>
        <w:instrText xml:space="preserve"> SEQ Table \* ARABIC </w:instrText>
      </w:r>
      <w:r w:rsidRPr="00CD312E">
        <w:rPr>
          <w:lang w:val="en-GB"/>
        </w:rPr>
        <w:fldChar w:fldCharType="separate"/>
      </w:r>
      <w:r>
        <w:rPr>
          <w:noProof/>
          <w:lang w:val="en-GB"/>
        </w:rPr>
        <w:t>19</w:t>
      </w:r>
      <w:r w:rsidRPr="00CD312E">
        <w:rPr>
          <w:lang w:val="en-GB"/>
        </w:rPr>
        <w:fldChar w:fldCharType="end"/>
      </w:r>
      <w:r w:rsidRPr="00CD312E">
        <w:rPr>
          <w:lang w:val="en-GB"/>
        </w:rPr>
        <w:t>: SpaceX System Constellation</w:t>
      </w:r>
    </w:p>
    <w:tbl>
      <w:tblPr>
        <w:tblStyle w:val="ECCTable-redheader"/>
        <w:tblW w:w="4447" w:type="pct"/>
        <w:tblInd w:w="0" w:type="dxa"/>
        <w:tblLook w:val="01E0" w:firstRow="1" w:lastRow="1" w:firstColumn="1" w:lastColumn="1" w:noHBand="0" w:noVBand="0"/>
      </w:tblPr>
      <w:tblGrid>
        <w:gridCol w:w="2057"/>
        <w:gridCol w:w="2119"/>
        <w:gridCol w:w="2296"/>
        <w:gridCol w:w="2293"/>
      </w:tblGrid>
      <w:tr w:rsidR="000B0E35" w:rsidRPr="00DD2C50" w:rsidTr="003261E5">
        <w:trPr>
          <w:cnfStyle w:val="100000000000" w:firstRow="1" w:lastRow="0" w:firstColumn="0" w:lastColumn="0" w:oddVBand="0" w:evenVBand="0" w:oddHBand="0" w:evenHBand="0" w:firstRowFirstColumn="0" w:firstRowLastColumn="0" w:lastRowFirstColumn="0" w:lastRowLastColumn="0"/>
        </w:trPr>
        <w:tc>
          <w:tcPr>
            <w:tcW w:w="1173" w:type="pct"/>
            <w:vAlign w:val="top"/>
          </w:tcPr>
          <w:p w:rsidR="000B0E35" w:rsidRPr="00DD2C50" w:rsidRDefault="000B0E35" w:rsidP="003261E5">
            <w:r w:rsidRPr="00DD2C50">
              <w:t>Orbital Planes</w:t>
            </w:r>
          </w:p>
        </w:tc>
        <w:tc>
          <w:tcPr>
            <w:tcW w:w="1209" w:type="pct"/>
            <w:vAlign w:val="top"/>
          </w:tcPr>
          <w:p w:rsidR="000B0E35" w:rsidRPr="00DD2C50" w:rsidRDefault="000B0E35" w:rsidP="003261E5">
            <w:r w:rsidRPr="00DD2C50">
              <w:t>Satellites per Plane</w:t>
            </w:r>
          </w:p>
        </w:tc>
        <w:tc>
          <w:tcPr>
            <w:tcW w:w="1310" w:type="pct"/>
          </w:tcPr>
          <w:p w:rsidR="000B0E35" w:rsidRPr="00DD2C50" w:rsidRDefault="000B0E35" w:rsidP="003261E5">
            <w:r w:rsidRPr="00DD2C50">
              <w:t>Altitude (km)</w:t>
            </w:r>
          </w:p>
        </w:tc>
        <w:tc>
          <w:tcPr>
            <w:tcW w:w="1308" w:type="pct"/>
          </w:tcPr>
          <w:p w:rsidR="000B0E35" w:rsidRPr="00DD2C50" w:rsidRDefault="000B0E35" w:rsidP="003261E5">
            <w:r w:rsidRPr="00DD2C50">
              <w:t>Inclination (º)</w:t>
            </w:r>
          </w:p>
        </w:tc>
      </w:tr>
      <w:tr w:rsidR="000B0E35" w:rsidRPr="00DD2C50" w:rsidTr="003261E5">
        <w:tc>
          <w:tcPr>
            <w:tcW w:w="1173" w:type="pct"/>
            <w:vAlign w:val="bottom"/>
          </w:tcPr>
          <w:p w:rsidR="000B0E35" w:rsidRPr="00DD2C50" w:rsidRDefault="000B0E35" w:rsidP="003261E5">
            <w:r w:rsidRPr="00DD2C50">
              <w:t>32</w:t>
            </w:r>
          </w:p>
        </w:tc>
        <w:tc>
          <w:tcPr>
            <w:tcW w:w="1209" w:type="pct"/>
            <w:vAlign w:val="bottom"/>
          </w:tcPr>
          <w:p w:rsidR="000B0E35" w:rsidRPr="00DD2C50" w:rsidRDefault="000B0E35" w:rsidP="003261E5">
            <w:r w:rsidRPr="00DD2C50">
              <w:t>50</w:t>
            </w:r>
          </w:p>
        </w:tc>
        <w:tc>
          <w:tcPr>
            <w:tcW w:w="1310" w:type="pct"/>
            <w:vAlign w:val="bottom"/>
          </w:tcPr>
          <w:p w:rsidR="000B0E35" w:rsidRPr="00DD2C50" w:rsidRDefault="000B0E35" w:rsidP="003261E5">
            <w:r w:rsidRPr="00DD2C50">
              <w:t>1150</w:t>
            </w:r>
          </w:p>
        </w:tc>
        <w:tc>
          <w:tcPr>
            <w:tcW w:w="1308" w:type="pct"/>
            <w:vAlign w:val="bottom"/>
          </w:tcPr>
          <w:p w:rsidR="000B0E35" w:rsidRPr="00DD2C50" w:rsidRDefault="000B0E35" w:rsidP="003261E5">
            <w:r w:rsidRPr="00DD2C50">
              <w:t>53</w:t>
            </w:r>
          </w:p>
        </w:tc>
      </w:tr>
      <w:tr w:rsidR="000B0E35" w:rsidRPr="00DD2C50" w:rsidTr="003261E5">
        <w:tc>
          <w:tcPr>
            <w:tcW w:w="1173" w:type="pct"/>
            <w:vAlign w:val="bottom"/>
          </w:tcPr>
          <w:p w:rsidR="000B0E35" w:rsidRPr="00DD2C50" w:rsidRDefault="000B0E35" w:rsidP="003261E5">
            <w:r w:rsidRPr="00DD2C50">
              <w:t>32</w:t>
            </w:r>
          </w:p>
        </w:tc>
        <w:tc>
          <w:tcPr>
            <w:tcW w:w="1209" w:type="pct"/>
            <w:vAlign w:val="bottom"/>
          </w:tcPr>
          <w:p w:rsidR="000B0E35" w:rsidRPr="00DD2C50" w:rsidRDefault="000B0E35" w:rsidP="003261E5">
            <w:r w:rsidRPr="00DD2C50">
              <w:t>50</w:t>
            </w:r>
          </w:p>
        </w:tc>
        <w:tc>
          <w:tcPr>
            <w:tcW w:w="1310" w:type="pct"/>
            <w:vAlign w:val="bottom"/>
          </w:tcPr>
          <w:p w:rsidR="000B0E35" w:rsidRPr="00DD2C50" w:rsidRDefault="000B0E35" w:rsidP="003261E5">
            <w:r w:rsidRPr="00DD2C50">
              <w:t>1110</w:t>
            </w:r>
          </w:p>
        </w:tc>
        <w:tc>
          <w:tcPr>
            <w:tcW w:w="1308" w:type="pct"/>
            <w:vAlign w:val="bottom"/>
          </w:tcPr>
          <w:p w:rsidR="000B0E35" w:rsidRPr="00DD2C50" w:rsidRDefault="000B0E35" w:rsidP="003261E5">
            <w:r w:rsidRPr="00DD2C50">
              <w:t>53.8</w:t>
            </w:r>
          </w:p>
        </w:tc>
      </w:tr>
      <w:tr w:rsidR="000B0E35" w:rsidRPr="00DD2C50" w:rsidTr="003261E5">
        <w:tc>
          <w:tcPr>
            <w:tcW w:w="1173" w:type="pct"/>
            <w:vAlign w:val="bottom"/>
          </w:tcPr>
          <w:p w:rsidR="000B0E35" w:rsidRPr="00DD2C50" w:rsidRDefault="000B0E35" w:rsidP="003261E5">
            <w:r w:rsidRPr="00DD2C50">
              <w:t>8</w:t>
            </w:r>
          </w:p>
        </w:tc>
        <w:tc>
          <w:tcPr>
            <w:tcW w:w="1209" w:type="pct"/>
            <w:vAlign w:val="bottom"/>
          </w:tcPr>
          <w:p w:rsidR="000B0E35" w:rsidRPr="00DD2C50" w:rsidRDefault="000B0E35" w:rsidP="003261E5">
            <w:r w:rsidRPr="00DD2C50">
              <w:t>50</w:t>
            </w:r>
          </w:p>
        </w:tc>
        <w:tc>
          <w:tcPr>
            <w:tcW w:w="1310" w:type="pct"/>
            <w:vAlign w:val="bottom"/>
          </w:tcPr>
          <w:p w:rsidR="000B0E35" w:rsidRPr="00DD2C50" w:rsidRDefault="000B0E35" w:rsidP="003261E5">
            <w:r w:rsidRPr="00DD2C50">
              <w:t>1130</w:t>
            </w:r>
          </w:p>
        </w:tc>
        <w:tc>
          <w:tcPr>
            <w:tcW w:w="1308" w:type="pct"/>
            <w:vAlign w:val="bottom"/>
          </w:tcPr>
          <w:p w:rsidR="000B0E35" w:rsidRPr="00DD2C50" w:rsidRDefault="000B0E35" w:rsidP="003261E5">
            <w:r w:rsidRPr="00DD2C50">
              <w:t>74</w:t>
            </w:r>
          </w:p>
        </w:tc>
      </w:tr>
      <w:tr w:rsidR="000B0E35" w:rsidRPr="00DD2C50" w:rsidTr="003261E5">
        <w:tc>
          <w:tcPr>
            <w:tcW w:w="1173" w:type="pct"/>
            <w:vAlign w:val="bottom"/>
          </w:tcPr>
          <w:p w:rsidR="000B0E35" w:rsidRPr="00DD2C50" w:rsidRDefault="000B0E35" w:rsidP="003261E5">
            <w:r w:rsidRPr="00DD2C50">
              <w:t>5</w:t>
            </w:r>
          </w:p>
        </w:tc>
        <w:tc>
          <w:tcPr>
            <w:tcW w:w="1209" w:type="pct"/>
            <w:vAlign w:val="bottom"/>
          </w:tcPr>
          <w:p w:rsidR="000B0E35" w:rsidRPr="00DD2C50" w:rsidRDefault="000B0E35" w:rsidP="003261E5">
            <w:r w:rsidRPr="00DD2C50">
              <w:t>75</w:t>
            </w:r>
          </w:p>
        </w:tc>
        <w:tc>
          <w:tcPr>
            <w:tcW w:w="1310" w:type="pct"/>
            <w:vAlign w:val="bottom"/>
          </w:tcPr>
          <w:p w:rsidR="000B0E35" w:rsidRPr="00DD2C50" w:rsidRDefault="000B0E35" w:rsidP="003261E5">
            <w:r w:rsidRPr="00DD2C50">
              <w:t>1275</w:t>
            </w:r>
          </w:p>
        </w:tc>
        <w:tc>
          <w:tcPr>
            <w:tcW w:w="1308" w:type="pct"/>
            <w:vAlign w:val="bottom"/>
          </w:tcPr>
          <w:p w:rsidR="000B0E35" w:rsidRPr="00DD2C50" w:rsidRDefault="000B0E35" w:rsidP="003261E5">
            <w:r w:rsidRPr="00DD2C50">
              <w:t>81</w:t>
            </w:r>
          </w:p>
        </w:tc>
      </w:tr>
      <w:tr w:rsidR="000B0E35" w:rsidRPr="00DD2C50" w:rsidTr="003261E5">
        <w:tc>
          <w:tcPr>
            <w:tcW w:w="1173" w:type="pct"/>
            <w:vAlign w:val="bottom"/>
          </w:tcPr>
          <w:p w:rsidR="000B0E35" w:rsidRPr="00DD2C50" w:rsidRDefault="000B0E35" w:rsidP="003261E5">
            <w:r w:rsidRPr="00DD2C50">
              <w:t>6</w:t>
            </w:r>
          </w:p>
        </w:tc>
        <w:tc>
          <w:tcPr>
            <w:tcW w:w="1209" w:type="pct"/>
            <w:vAlign w:val="bottom"/>
          </w:tcPr>
          <w:p w:rsidR="000B0E35" w:rsidRPr="00DD2C50" w:rsidRDefault="000B0E35" w:rsidP="003261E5">
            <w:r w:rsidRPr="00DD2C50">
              <w:t>75</w:t>
            </w:r>
          </w:p>
        </w:tc>
        <w:tc>
          <w:tcPr>
            <w:tcW w:w="1310" w:type="pct"/>
            <w:vAlign w:val="bottom"/>
          </w:tcPr>
          <w:p w:rsidR="000B0E35" w:rsidRPr="00DD2C50" w:rsidRDefault="000B0E35" w:rsidP="003261E5">
            <w:r w:rsidRPr="00DD2C50">
              <w:t>1325</w:t>
            </w:r>
          </w:p>
        </w:tc>
        <w:tc>
          <w:tcPr>
            <w:tcW w:w="1308" w:type="pct"/>
            <w:vAlign w:val="bottom"/>
          </w:tcPr>
          <w:p w:rsidR="000B0E35" w:rsidRPr="00DD2C50" w:rsidRDefault="000B0E35" w:rsidP="003261E5">
            <w:r w:rsidRPr="00DD2C50">
              <w:t>70</w:t>
            </w:r>
          </w:p>
        </w:tc>
      </w:tr>
    </w:tbl>
    <w:p w:rsidR="000B0E35" w:rsidRPr="00DD2C50" w:rsidRDefault="000B0E35" w:rsidP="000B0E35">
      <w:r w:rsidRPr="00DD2C50">
        <w:t>The SpaceX system is designed to provide a wide range of broadband and communications services.</w:t>
      </w:r>
      <w:r>
        <w:t xml:space="preserve"> </w:t>
      </w:r>
      <w:r w:rsidRPr="00DD2C50">
        <w:t xml:space="preserve">Phased array beam-forming and digital processing technologies within the satellite payload give the system the ability to make efficient use of Ku- and Ka-band spectrum resources and the flexibility to share that spectrum with other licensed users. User Terminals operating with the SpaceX System will use similar phased array technologies to allow for highly directive, steered antenna beams that track the system’s low-Earth orbit satellites. Gateway earth stations also apply advanced phased array technologies to generate high-gain steered beams to communicate with multiple NGSO satellites from a single gateway site. The system will also employ optical inter-satellite links for seamless network management and continuity of service, which will also aid in complying with emissions constraints designed to facilitate spectrum sharing with other systems. </w:t>
      </w:r>
    </w:p>
    <w:p w:rsidR="000B0E35" w:rsidRPr="00DD2C50" w:rsidRDefault="000B0E35" w:rsidP="000B0E35">
      <w:r w:rsidRPr="00DD2C50">
        <w:t>The frequency ranges used by the proposed SpaceX System are summarised in</w:t>
      </w:r>
      <w:r>
        <w:t xml:space="preserve"> </w:t>
      </w:r>
      <w:r>
        <w:fldChar w:fldCharType="begin"/>
      </w:r>
      <w:r>
        <w:instrText xml:space="preserve"> REF _Ref524449056 \h </w:instrText>
      </w:r>
      <w:r>
        <w:fldChar w:fldCharType="separate"/>
      </w:r>
      <w:r w:rsidRPr="00CD312E">
        <w:t xml:space="preserve">Table </w:t>
      </w:r>
      <w:r>
        <w:rPr>
          <w:noProof/>
        </w:rPr>
        <w:t>20</w:t>
      </w:r>
      <w:r>
        <w:fldChar w:fldCharType="end"/>
      </w:r>
      <w:r w:rsidRPr="00DD2C50">
        <w:t xml:space="preserve"> below.  </w:t>
      </w:r>
    </w:p>
    <w:p w:rsidR="000B0E35" w:rsidRPr="00CD312E" w:rsidRDefault="000B0E35" w:rsidP="000B0E35">
      <w:pPr>
        <w:pStyle w:val="Caption"/>
        <w:rPr>
          <w:lang w:val="en-GB"/>
        </w:rPr>
      </w:pPr>
      <w:bookmarkStart w:id="623" w:name="_Ref524449056"/>
      <w:r w:rsidRPr="00CD312E">
        <w:rPr>
          <w:lang w:val="en-GB"/>
        </w:rPr>
        <w:t xml:space="preserve">Table </w:t>
      </w:r>
      <w:r w:rsidRPr="00CD312E">
        <w:rPr>
          <w:lang w:val="en-GB"/>
        </w:rPr>
        <w:fldChar w:fldCharType="begin"/>
      </w:r>
      <w:r w:rsidRPr="00CD312E">
        <w:rPr>
          <w:lang w:val="en-GB"/>
        </w:rPr>
        <w:instrText xml:space="preserve"> SEQ Table \* ARABIC </w:instrText>
      </w:r>
      <w:r w:rsidRPr="00CD312E">
        <w:rPr>
          <w:lang w:val="en-GB"/>
        </w:rPr>
        <w:fldChar w:fldCharType="separate"/>
      </w:r>
      <w:r>
        <w:rPr>
          <w:noProof/>
          <w:lang w:val="en-GB"/>
        </w:rPr>
        <w:t>20</w:t>
      </w:r>
      <w:r w:rsidRPr="00CD312E">
        <w:rPr>
          <w:lang w:val="en-GB"/>
        </w:rPr>
        <w:fldChar w:fldCharType="end"/>
      </w:r>
      <w:bookmarkEnd w:id="623"/>
      <w:r w:rsidRPr="00CD312E">
        <w:rPr>
          <w:lang w:val="en-GB"/>
        </w:rPr>
        <w:t>: Frequency Bands Used by the SpaceX System</w:t>
      </w:r>
    </w:p>
    <w:tbl>
      <w:tblPr>
        <w:tblStyle w:val="ECCTable-redheader"/>
        <w:tblW w:w="0" w:type="auto"/>
        <w:tblInd w:w="0" w:type="dxa"/>
        <w:tblLook w:val="01E0" w:firstRow="1" w:lastRow="1" w:firstColumn="1" w:lastColumn="1" w:noHBand="0" w:noVBand="0"/>
      </w:tblPr>
      <w:tblGrid>
        <w:gridCol w:w="4195"/>
        <w:gridCol w:w="2173"/>
      </w:tblGrid>
      <w:tr w:rsidR="000B0E35" w:rsidRPr="00DD2C50" w:rsidTr="003261E5">
        <w:trPr>
          <w:cnfStyle w:val="100000000000" w:firstRow="1" w:lastRow="0" w:firstColumn="0" w:lastColumn="0" w:oddVBand="0" w:evenVBand="0" w:oddHBand="0" w:evenHBand="0" w:firstRowFirstColumn="0" w:firstRowLastColumn="0" w:lastRowFirstColumn="0" w:lastRowLastColumn="0"/>
        </w:trPr>
        <w:tc>
          <w:tcPr>
            <w:tcW w:w="4195" w:type="dxa"/>
          </w:tcPr>
          <w:p w:rsidR="000B0E35" w:rsidRPr="00DD2C50" w:rsidRDefault="000B0E35" w:rsidP="003261E5">
            <w:r w:rsidRPr="00DD2C50">
              <w:t>Type of Link and Transmission Direction</w:t>
            </w:r>
          </w:p>
        </w:tc>
        <w:tc>
          <w:tcPr>
            <w:tcW w:w="2173" w:type="dxa"/>
          </w:tcPr>
          <w:p w:rsidR="000B0E35" w:rsidRPr="00DD2C50" w:rsidRDefault="000B0E35" w:rsidP="003261E5">
            <w:r w:rsidRPr="00DD2C50">
              <w:t>Frequency Ranges</w:t>
            </w:r>
          </w:p>
        </w:tc>
      </w:tr>
      <w:tr w:rsidR="000B0E35" w:rsidRPr="00DD2C50" w:rsidTr="003261E5">
        <w:tc>
          <w:tcPr>
            <w:tcW w:w="4195" w:type="dxa"/>
          </w:tcPr>
          <w:p w:rsidR="000B0E35" w:rsidRPr="00DD2C50" w:rsidRDefault="000B0E35" w:rsidP="003261E5">
            <w:r w:rsidRPr="00DD2C50">
              <w:t>User Downlink</w:t>
            </w:r>
          </w:p>
          <w:p w:rsidR="000B0E35" w:rsidRPr="00DD2C50" w:rsidRDefault="000B0E35" w:rsidP="003261E5">
            <w:r w:rsidRPr="00DD2C50">
              <w:t>Satellite-to-User Terminal</w:t>
            </w:r>
          </w:p>
        </w:tc>
        <w:tc>
          <w:tcPr>
            <w:tcW w:w="2173" w:type="dxa"/>
          </w:tcPr>
          <w:p w:rsidR="000B0E35" w:rsidRPr="00DD2C50" w:rsidRDefault="000B0E35" w:rsidP="003261E5">
            <w:r w:rsidRPr="00DD2C50">
              <w:t>10.7–12.7 GHz</w:t>
            </w:r>
          </w:p>
        </w:tc>
      </w:tr>
      <w:tr w:rsidR="000B0E35" w:rsidRPr="00DD2C50" w:rsidTr="003261E5">
        <w:tc>
          <w:tcPr>
            <w:tcW w:w="4195" w:type="dxa"/>
          </w:tcPr>
          <w:p w:rsidR="000B0E35" w:rsidRPr="00DD2C50" w:rsidRDefault="000B0E35" w:rsidP="003261E5">
            <w:r w:rsidRPr="00DD2C50">
              <w:t>Gateway Downlink</w:t>
            </w:r>
          </w:p>
          <w:p w:rsidR="000B0E35" w:rsidRPr="00DD2C50" w:rsidRDefault="000B0E35" w:rsidP="003261E5">
            <w:r w:rsidRPr="00DD2C50">
              <w:t>Satellite to Gateway</w:t>
            </w:r>
          </w:p>
        </w:tc>
        <w:tc>
          <w:tcPr>
            <w:tcW w:w="2173" w:type="dxa"/>
          </w:tcPr>
          <w:p w:rsidR="000B0E35" w:rsidRPr="00DD2C50" w:rsidRDefault="000B0E35" w:rsidP="003261E5">
            <w:r w:rsidRPr="00DD2C50">
              <w:t>17.8–18.6 GHz</w:t>
            </w:r>
          </w:p>
          <w:p w:rsidR="000B0E35" w:rsidRPr="00DD2C50" w:rsidRDefault="000B0E35" w:rsidP="003261E5">
            <w:r w:rsidRPr="00DD2C50">
              <w:t>18.8–19.3 GHz</w:t>
            </w:r>
          </w:p>
        </w:tc>
      </w:tr>
      <w:tr w:rsidR="000B0E35" w:rsidRPr="00DD2C50" w:rsidTr="003261E5">
        <w:tc>
          <w:tcPr>
            <w:tcW w:w="4195" w:type="dxa"/>
          </w:tcPr>
          <w:p w:rsidR="000B0E35" w:rsidRPr="00DD2C50" w:rsidRDefault="000B0E35" w:rsidP="003261E5">
            <w:r w:rsidRPr="00DD2C50">
              <w:lastRenderedPageBreak/>
              <w:t>User Uplink</w:t>
            </w:r>
          </w:p>
          <w:p w:rsidR="000B0E35" w:rsidRPr="00DD2C50" w:rsidRDefault="000B0E35" w:rsidP="003261E5">
            <w:r w:rsidRPr="00DD2C50">
              <w:t>User Terminal to Satellite</w:t>
            </w:r>
          </w:p>
        </w:tc>
        <w:tc>
          <w:tcPr>
            <w:tcW w:w="2173" w:type="dxa"/>
          </w:tcPr>
          <w:p w:rsidR="000B0E35" w:rsidRPr="00DD2C50" w:rsidRDefault="000B0E35" w:rsidP="003261E5">
            <w:r w:rsidRPr="00DD2C50">
              <w:t>14.0–14.5 GHz</w:t>
            </w:r>
          </w:p>
        </w:tc>
      </w:tr>
      <w:tr w:rsidR="000B0E35" w:rsidRPr="00DD2C50" w:rsidTr="003261E5">
        <w:tc>
          <w:tcPr>
            <w:tcW w:w="4195" w:type="dxa"/>
          </w:tcPr>
          <w:p w:rsidR="000B0E35" w:rsidRPr="00DD2C50" w:rsidRDefault="000B0E35" w:rsidP="003261E5">
            <w:r w:rsidRPr="00DD2C50">
              <w:t>Gateway Uplink</w:t>
            </w:r>
          </w:p>
          <w:p w:rsidR="000B0E35" w:rsidRPr="00DD2C50" w:rsidRDefault="000B0E35" w:rsidP="003261E5">
            <w:r w:rsidRPr="00DD2C50">
              <w:t>Gateway to Satellite</w:t>
            </w:r>
          </w:p>
        </w:tc>
        <w:tc>
          <w:tcPr>
            <w:tcW w:w="2173" w:type="dxa"/>
          </w:tcPr>
          <w:p w:rsidR="000B0E35" w:rsidRPr="00DD2C50" w:rsidRDefault="000B0E35" w:rsidP="003261E5">
            <w:r w:rsidRPr="00DD2C50">
              <w:t>27.5–29.1 GHz</w:t>
            </w:r>
          </w:p>
          <w:p w:rsidR="000B0E35" w:rsidRPr="00DD2C50" w:rsidRDefault="000B0E35" w:rsidP="003261E5">
            <w:r w:rsidRPr="00DD2C50">
              <w:t>29.5–30.0 GHz</w:t>
            </w:r>
          </w:p>
        </w:tc>
      </w:tr>
      <w:tr w:rsidR="000B0E35" w:rsidRPr="00DD2C50" w:rsidTr="003261E5">
        <w:tc>
          <w:tcPr>
            <w:tcW w:w="4195" w:type="dxa"/>
          </w:tcPr>
          <w:p w:rsidR="000B0E35" w:rsidRPr="00DD2C50" w:rsidRDefault="000B0E35" w:rsidP="003261E5">
            <w:r w:rsidRPr="00DD2C50">
              <w:t>TT&amp;C Downlink</w:t>
            </w:r>
          </w:p>
        </w:tc>
        <w:tc>
          <w:tcPr>
            <w:tcW w:w="2173" w:type="dxa"/>
          </w:tcPr>
          <w:p w:rsidR="000B0E35" w:rsidRPr="00DD2C50" w:rsidRDefault="000B0E35" w:rsidP="003261E5">
            <w:r w:rsidRPr="00DD2C50">
              <w:t>12.15–12.25 GHz</w:t>
            </w:r>
          </w:p>
          <w:p w:rsidR="000B0E35" w:rsidRPr="00DD2C50" w:rsidRDefault="000B0E35" w:rsidP="003261E5">
            <w:r w:rsidRPr="00DD2C50">
              <w:t>18.55–18.60 GHz</w:t>
            </w:r>
          </w:p>
        </w:tc>
      </w:tr>
      <w:tr w:rsidR="000B0E35" w:rsidRPr="00DD2C50" w:rsidTr="003261E5">
        <w:tc>
          <w:tcPr>
            <w:tcW w:w="4195" w:type="dxa"/>
          </w:tcPr>
          <w:p w:rsidR="000B0E35" w:rsidRPr="00DD2C50" w:rsidRDefault="000B0E35" w:rsidP="003261E5">
            <w:r w:rsidRPr="00DD2C50">
              <w:t>TT&amp;C Uplink</w:t>
            </w:r>
          </w:p>
        </w:tc>
        <w:tc>
          <w:tcPr>
            <w:tcW w:w="2173" w:type="dxa"/>
          </w:tcPr>
          <w:p w:rsidR="000B0E35" w:rsidRPr="00DD2C50" w:rsidRDefault="000B0E35" w:rsidP="003261E5">
            <w:r w:rsidRPr="00DD2C50">
              <w:t>13.85–14.00 GHz</w:t>
            </w:r>
          </w:p>
        </w:tc>
      </w:tr>
    </w:tbl>
    <w:p w:rsidR="000B0E35" w:rsidRPr="00855950" w:rsidRDefault="000B0E35" w:rsidP="00822DAB">
      <w:pPr>
        <w:pStyle w:val="ECCAnnexheading2"/>
      </w:pPr>
      <w:bookmarkStart w:id="624" w:name="_Toc536700439"/>
      <w:r w:rsidRPr="00855950">
        <w:t>Ku-Band User Beams</w:t>
      </w:r>
      <w:bookmarkEnd w:id="624"/>
    </w:p>
    <w:p w:rsidR="000B0E35" w:rsidRPr="00DD2C50" w:rsidRDefault="000B0E35" w:rsidP="000B0E35">
      <w:r w:rsidRPr="00DD2C50">
        <w:t xml:space="preserve">All Ku-band downlink spot beams on each individual SpaceX satellite in the NGSO constellation are independently steerable over the full field of view of the Earth. However, user terminals at the customers’ premises communicate only with satellites at elevation angle greater than 40° from the horizon. Consequently, as shown in </w:t>
      </w:r>
      <w:r>
        <w:fldChar w:fldCharType="begin"/>
      </w:r>
      <w:r>
        <w:instrText xml:space="preserve"> REF _Ref524450150 \h </w:instrText>
      </w:r>
      <w:r>
        <w:fldChar w:fldCharType="separate"/>
      </w:r>
      <w:r w:rsidRPr="00CD312E">
        <w:t xml:space="preserve">Figure </w:t>
      </w:r>
      <w:r>
        <w:rPr>
          <w:noProof/>
        </w:rPr>
        <w:t>58</w:t>
      </w:r>
      <w:r>
        <w:fldChar w:fldCharType="end"/>
      </w:r>
      <w:r w:rsidRPr="00DD2C50">
        <w:t xml:space="preserve"> below, each satellite operating at an altitude of 1150 km will provide service only up to 40.46° away from boresight (nadir), covering an area of about 3.5 million square kilometres (1060 km radius).</w:t>
      </w:r>
      <w:r w:rsidRPr="00DD2C50">
        <w:rPr>
          <w:rStyle w:val="ECCHLsuperscript"/>
        </w:rPr>
        <w:footnoteReference w:id="8"/>
      </w:r>
    </w:p>
    <w:p w:rsidR="000B0E35" w:rsidRPr="00CD312E" w:rsidRDefault="000B0E35" w:rsidP="000B0E35">
      <w:pPr>
        <w:pStyle w:val="ECCFiguregraphcentered"/>
        <w:rPr>
          <w:lang w:val="en-GB"/>
        </w:rPr>
      </w:pPr>
      <w:r w:rsidRPr="00010770">
        <w:rPr>
          <w:lang w:val="da-DK" w:eastAsia="da-DK"/>
        </w:rPr>
        <w:drawing>
          <wp:inline distT="0" distB="0" distL="0" distR="0" wp14:anchorId="4288A615" wp14:editId="0F583A5D">
            <wp:extent cx="4617067" cy="2842211"/>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email">
                      <a:extLst>
                        <a:ext uri="{28A0092B-C50C-407E-A947-70E740481C1C}">
                          <a14:useLocalDpi xmlns:a14="http://schemas.microsoft.com/office/drawing/2010/main" val="0"/>
                        </a:ext>
                      </a:extLst>
                    </a:blip>
                    <a:srcRect/>
                    <a:stretch/>
                  </pic:blipFill>
                  <pic:spPr bwMode="auto">
                    <a:xfrm>
                      <a:off x="0" y="0"/>
                      <a:ext cx="4617067" cy="2842211"/>
                    </a:xfrm>
                    <a:prstGeom prst="rect">
                      <a:avLst/>
                    </a:prstGeom>
                    <a:noFill/>
                    <a:ln>
                      <a:noFill/>
                    </a:ln>
                    <a:extLst>
                      <a:ext uri="{53640926-AAD7-44D8-BBD7-CCE9431645EC}">
                        <a14:shadowObscured xmlns:a14="http://schemas.microsoft.com/office/drawing/2010/main"/>
                      </a:ext>
                    </a:extLst>
                  </pic:spPr>
                </pic:pic>
              </a:graphicData>
            </a:graphic>
          </wp:inline>
        </w:drawing>
      </w:r>
    </w:p>
    <w:p w:rsidR="000B0E35" w:rsidRPr="00CD312E" w:rsidRDefault="000B0E35" w:rsidP="000B0E35">
      <w:pPr>
        <w:pStyle w:val="Caption"/>
        <w:rPr>
          <w:lang w:val="en-GB"/>
        </w:rPr>
      </w:pPr>
      <w:bookmarkStart w:id="625" w:name="_Ref524450150"/>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58</w:t>
      </w:r>
      <w:r w:rsidRPr="00CD312E">
        <w:rPr>
          <w:lang w:val="en-GB"/>
        </w:rPr>
        <w:fldChar w:fldCharType="end"/>
      </w:r>
      <w:bookmarkEnd w:id="625"/>
      <w:r w:rsidRPr="00CD312E">
        <w:rPr>
          <w:lang w:val="en-GB"/>
        </w:rPr>
        <w:t>: Steerable Service Range of Ku-band Beams (1150 km)</w:t>
      </w:r>
    </w:p>
    <w:p w:rsidR="000B0E35" w:rsidRPr="00DD2C50" w:rsidRDefault="000B0E35" w:rsidP="000B0E35">
      <w:r w:rsidRPr="00DD2C50">
        <w:t>Generally, beams from antennas using phased arrays widen incrementally as they are steered away from boresight</w:t>
      </w:r>
      <w:r w:rsidRPr="00DD2C50">
        <w:rPr>
          <w:rStyle w:val="ECCHLsuperscript"/>
        </w:rPr>
        <w:footnoteReference w:id="9"/>
      </w:r>
      <w:r w:rsidRPr="00DD2C50">
        <w:t>. However, this widening occurs only in the plane formed by boresight and the centre of the beam (“elevation”), and not in the plane normal to that plane formed by boresight and the centre of the beam (“azimuth”). As a result, the shape of a phased array beam at boresight is circular but becomes increasingly elliptical when steered away from boresight.</w:t>
      </w:r>
    </w:p>
    <w:p w:rsidR="000B0E35" w:rsidRPr="00DD2C50" w:rsidRDefault="000B0E35" w:rsidP="000B0E35">
      <w:r w:rsidRPr="00DD2C50">
        <w:lastRenderedPageBreak/>
        <w:t>This beam widening behaviour with phased array antennas creates several effects that must be offset in order to achieve efficient use of spectrum through frequency re-use. As the beam widens, the size of the spot on the ground increases due to the increased distance to the Earth’s surface, and the curvature of the Earth enhances this effect. For transmitting antennas, this results in transmission of radiofrequency energy over a wider area, which increases both the potential to interfere with other systems and the potential for interference with other beams of the SpaceX System using the same frequencies. Conversely, for receiving antennas, this results in reception of radiofrequency energy from a wider area, which increases both the susceptibility to interference from other systems and the potential for self-interference from user terminal uplink transmissions.</w:t>
      </w:r>
    </w:p>
    <w:p w:rsidR="000B0E35" w:rsidRPr="00DD2C50" w:rsidRDefault="000B0E35" w:rsidP="000B0E35">
      <w:r w:rsidRPr="00DD2C50">
        <w:t xml:space="preserve">The SpaceX System offsets these beamwidth variations by switching antenna elements in the phased array on and off at certain steering angles. By ensuring that radio energy is transmitted in the desired direction, this switching helps to mitigate interference with other systems. Specifically, as shown in </w:t>
      </w:r>
      <w:r>
        <w:fldChar w:fldCharType="begin"/>
      </w:r>
      <w:r>
        <w:instrText xml:space="preserve"> REF _Ref524450165 \h </w:instrText>
      </w:r>
      <w:r>
        <w:fldChar w:fldCharType="separate"/>
      </w:r>
      <w:r w:rsidRPr="00CD312E">
        <w:t xml:space="preserve">Figure </w:t>
      </w:r>
      <w:r>
        <w:rPr>
          <w:noProof/>
        </w:rPr>
        <w:t>59</w:t>
      </w:r>
      <w:r>
        <w:fldChar w:fldCharType="end"/>
      </w:r>
      <w:r w:rsidRPr="00DD2C50">
        <w:t xml:space="preserve"> below, additional elements are turned on when the angle reaches 23°, and then again when it reaches 32°. Note this applies for both transmit and receive antennas on each satellite.</w:t>
      </w:r>
    </w:p>
    <w:p w:rsidR="000B0E35" w:rsidRPr="00CD312E" w:rsidRDefault="000B0E35" w:rsidP="000B0E35">
      <w:pPr>
        <w:pStyle w:val="ECCFiguregraphcentered"/>
        <w:rPr>
          <w:lang w:val="en-GB"/>
        </w:rPr>
      </w:pPr>
      <w:r w:rsidRPr="00010770">
        <w:rPr>
          <w:lang w:val="da-DK" w:eastAsia="da-DK"/>
        </w:rPr>
        <w:drawing>
          <wp:inline distT="0" distB="0" distL="0" distR="0" wp14:anchorId="46C3C73E" wp14:editId="5FBF7DF9">
            <wp:extent cx="3678382" cy="2514986"/>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email">
                      <a:extLst>
                        <a:ext uri="{28A0092B-C50C-407E-A947-70E740481C1C}">
                          <a14:useLocalDpi xmlns:a14="http://schemas.microsoft.com/office/drawing/2010/main" val="0"/>
                        </a:ext>
                      </a:extLst>
                    </a:blip>
                    <a:srcRect/>
                    <a:stretch>
                      <a:fillRect/>
                    </a:stretch>
                  </pic:blipFill>
                  <pic:spPr bwMode="auto">
                    <a:xfrm>
                      <a:off x="0" y="0"/>
                      <a:ext cx="3682274" cy="2517647"/>
                    </a:xfrm>
                    <a:prstGeom prst="rect">
                      <a:avLst/>
                    </a:prstGeom>
                    <a:noFill/>
                  </pic:spPr>
                </pic:pic>
              </a:graphicData>
            </a:graphic>
          </wp:inline>
        </w:drawing>
      </w:r>
    </w:p>
    <w:p w:rsidR="000B0E35" w:rsidRPr="00CD312E" w:rsidRDefault="000B0E35" w:rsidP="000B0E35">
      <w:pPr>
        <w:pStyle w:val="Caption"/>
        <w:rPr>
          <w:lang w:val="en-GB"/>
        </w:rPr>
      </w:pPr>
      <w:bookmarkStart w:id="626" w:name="_Ref524450165"/>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59</w:t>
      </w:r>
      <w:r w:rsidRPr="00CD312E">
        <w:rPr>
          <w:lang w:val="en-GB"/>
        </w:rPr>
        <w:fldChar w:fldCharType="end"/>
      </w:r>
      <w:bookmarkEnd w:id="626"/>
      <w:r w:rsidRPr="00CD312E">
        <w:rPr>
          <w:lang w:val="en-GB"/>
        </w:rPr>
        <w:t>: Beamwidth Variation at Various Steering Angles</w:t>
      </w:r>
    </w:p>
    <w:p w:rsidR="000B0E35" w:rsidRPr="00DD2C50" w:rsidRDefault="000B0E35" w:rsidP="000B0E35">
      <w:r w:rsidRPr="00DD2C50">
        <w:t>The intended coverage area for each beam is a cell inside the -3 dB contour, as illustrated in below.</w:t>
      </w:r>
      <w:r>
        <w:t xml:space="preserve"> </w:t>
      </w:r>
      <w:r w:rsidRPr="00DD2C50">
        <w:t>At a given frequency, only a single beam (with right hand circular polarisation (RHCP) on the downlink) would cover a single cell on the ground.</w:t>
      </w:r>
    </w:p>
    <w:p w:rsidR="000B0E35" w:rsidRPr="00CD312E" w:rsidRDefault="000B0E35" w:rsidP="000B0E35">
      <w:pPr>
        <w:pStyle w:val="ECCFiguregraphcentered"/>
        <w:rPr>
          <w:lang w:val="en-GB"/>
        </w:rPr>
      </w:pPr>
      <w:r w:rsidRPr="00010770">
        <w:rPr>
          <w:lang w:val="da-DK" w:eastAsia="da-DK"/>
        </w:rPr>
        <w:drawing>
          <wp:inline distT="0" distB="0" distL="0" distR="0" wp14:anchorId="50509B3D" wp14:editId="3F604E93">
            <wp:extent cx="2393647" cy="2486025"/>
            <wp:effectExtent l="0" t="0" r="698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email">
                      <a:extLst>
                        <a:ext uri="{28A0092B-C50C-407E-A947-70E740481C1C}">
                          <a14:useLocalDpi xmlns:a14="http://schemas.microsoft.com/office/drawing/2010/main" val="0"/>
                        </a:ext>
                      </a:extLst>
                    </a:blip>
                    <a:srcRect/>
                    <a:stretch>
                      <a:fillRect/>
                    </a:stretch>
                  </pic:blipFill>
                  <pic:spPr bwMode="auto">
                    <a:xfrm>
                      <a:off x="0" y="0"/>
                      <a:ext cx="2394711" cy="2487131"/>
                    </a:xfrm>
                    <a:prstGeom prst="rect">
                      <a:avLst/>
                    </a:prstGeom>
                    <a:noFill/>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60</w:t>
      </w:r>
      <w:r w:rsidRPr="00CD312E">
        <w:rPr>
          <w:lang w:val="en-GB"/>
        </w:rPr>
        <w:fldChar w:fldCharType="end"/>
      </w:r>
      <w:r w:rsidRPr="00CD312E">
        <w:rPr>
          <w:lang w:val="en-GB"/>
        </w:rPr>
        <w:t>: Intended Beam Coverage Area</w:t>
      </w:r>
    </w:p>
    <w:p w:rsidR="000B0E35" w:rsidRPr="00DD2C50" w:rsidRDefault="000B0E35" w:rsidP="000B0E35">
      <w:r w:rsidRPr="00DD2C50">
        <w:lastRenderedPageBreak/>
        <w:t xml:space="preserve">As illustrated in </w:t>
      </w:r>
      <w:r>
        <w:fldChar w:fldCharType="begin"/>
      </w:r>
      <w:r>
        <w:instrText xml:space="preserve"> REF _Ref524450180 \h </w:instrText>
      </w:r>
      <w:r>
        <w:fldChar w:fldCharType="separate"/>
      </w:r>
      <w:r w:rsidRPr="00CD312E">
        <w:t xml:space="preserve">Figure </w:t>
      </w:r>
      <w:r>
        <w:rPr>
          <w:noProof/>
        </w:rPr>
        <w:t>61</w:t>
      </w:r>
      <w:r>
        <w:fldChar w:fldCharType="end"/>
      </w:r>
      <w:r w:rsidRPr="00DD2C50">
        <w:t xml:space="preserve"> below, as the transmitting beam is steered, the power is adjusted to maintain a constant power flux-density (pfd) at the surface of the Earth, compensating for variations in antenna gain and path loss associated with the steering angle. The highest equivalent isotropically radiated power e.i.r.p.) </w:t>
      </w:r>
      <w:proofErr w:type="gramStart"/>
      <w:r w:rsidRPr="00DD2C50">
        <w:t>density</w:t>
      </w:r>
      <w:proofErr w:type="gramEnd"/>
      <w:r w:rsidRPr="00DD2C50">
        <w:t xml:space="preserve"> (-11.07 dBW/4kHz for 1110 km orbits) occurs at maximum slant.</w:t>
      </w:r>
      <w:r w:rsidRPr="00DD2C50">
        <w:rPr>
          <w:rStyle w:val="ECCHLsuperscript"/>
        </w:rPr>
        <w:footnoteReference w:id="10"/>
      </w:r>
    </w:p>
    <w:p w:rsidR="000B0E35" w:rsidRPr="00CD312E" w:rsidRDefault="000B0E35" w:rsidP="000B0E35">
      <w:pPr>
        <w:pStyle w:val="ECCFiguregraphcentered"/>
        <w:rPr>
          <w:lang w:val="en-GB"/>
        </w:rPr>
      </w:pPr>
      <w:r w:rsidRPr="00010770">
        <w:rPr>
          <w:lang w:val="da-DK" w:eastAsia="da-DK"/>
        </w:rPr>
        <w:drawing>
          <wp:inline distT="0" distB="0" distL="0" distR="0" wp14:anchorId="6CB327F4" wp14:editId="3010B194">
            <wp:extent cx="4567324" cy="3220278"/>
            <wp:effectExtent l="0" t="0" r="508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email">
                      <a:extLst>
                        <a:ext uri="{28A0092B-C50C-407E-A947-70E740481C1C}">
                          <a14:useLocalDpi xmlns:a14="http://schemas.microsoft.com/office/drawing/2010/main" val="0"/>
                        </a:ext>
                      </a:extLst>
                    </a:blip>
                    <a:srcRect/>
                    <a:stretch>
                      <a:fillRect/>
                    </a:stretch>
                  </pic:blipFill>
                  <pic:spPr bwMode="auto">
                    <a:xfrm>
                      <a:off x="0" y="0"/>
                      <a:ext cx="4567913" cy="3220693"/>
                    </a:xfrm>
                    <a:prstGeom prst="rect">
                      <a:avLst/>
                    </a:prstGeom>
                    <a:noFill/>
                  </pic:spPr>
                </pic:pic>
              </a:graphicData>
            </a:graphic>
          </wp:inline>
        </w:drawing>
      </w:r>
    </w:p>
    <w:p w:rsidR="000B0E35" w:rsidRPr="00CD312E" w:rsidRDefault="000B0E35" w:rsidP="000B0E35">
      <w:pPr>
        <w:pStyle w:val="Caption"/>
        <w:rPr>
          <w:lang w:val="en-GB"/>
        </w:rPr>
      </w:pPr>
      <w:bookmarkStart w:id="627" w:name="_Ref524450180"/>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61</w:t>
      </w:r>
      <w:r w:rsidRPr="00CD312E">
        <w:rPr>
          <w:lang w:val="en-GB"/>
        </w:rPr>
        <w:fldChar w:fldCharType="end"/>
      </w:r>
      <w:bookmarkEnd w:id="627"/>
      <w:r w:rsidRPr="00CD312E">
        <w:rPr>
          <w:lang w:val="en-GB"/>
        </w:rPr>
        <w:t xml:space="preserve">: </w:t>
      </w:r>
      <w:r>
        <w:rPr>
          <w:rStyle w:val="ECCParagraph"/>
        </w:rPr>
        <w:t>e.i.r.p.</w:t>
      </w:r>
      <w:r w:rsidRPr="00CD312E">
        <w:rPr>
          <w:lang w:val="en-GB"/>
        </w:rPr>
        <w:t xml:space="preserve"> Density Variation by Beam Steering Angle</w:t>
      </w:r>
    </w:p>
    <w:p w:rsidR="000B0E35" w:rsidRPr="00DD2C50" w:rsidRDefault="000B0E35" w:rsidP="000B0E35">
      <w:r w:rsidRPr="00DD2C50">
        <w:t xml:space="preserve">For receiving beams, the antenna gain drops slightly as the beam slants away from nadir. As a result, the maximum G/T (9.8 dB/K) occurs at nadir, while the minimum G/T (8.7 dB/K) occurs at maximum slant. </w:t>
      </w:r>
    </w:p>
    <w:p w:rsidR="000B0E35" w:rsidRPr="00DD2C50" w:rsidRDefault="000B0E35" w:rsidP="000B0E35">
      <w:r>
        <w:fldChar w:fldCharType="begin"/>
      </w:r>
      <w:r>
        <w:instrText xml:space="preserve"> REF _Ref524450197 \h </w:instrText>
      </w:r>
      <w:r>
        <w:fldChar w:fldCharType="separate"/>
      </w:r>
      <w:r w:rsidRPr="00CD312E">
        <w:t xml:space="preserve">Table </w:t>
      </w:r>
      <w:r>
        <w:rPr>
          <w:noProof/>
        </w:rPr>
        <w:t>21</w:t>
      </w:r>
      <w:r>
        <w:fldChar w:fldCharType="end"/>
      </w:r>
      <w:r w:rsidRPr="00DD2C50">
        <w:t xml:space="preserve"> below shows the difference in space station </w:t>
      </w:r>
      <w:r>
        <w:t>e.i.r.p.</w:t>
      </w:r>
      <w:r w:rsidRPr="00DD2C50">
        <w:t xml:space="preserve"> levels for different frequency bands and latitudes.</w:t>
      </w:r>
    </w:p>
    <w:p w:rsidR="000B0E35" w:rsidRPr="00CD312E" w:rsidRDefault="000B0E35" w:rsidP="000B0E35">
      <w:pPr>
        <w:pStyle w:val="Caption"/>
        <w:rPr>
          <w:lang w:val="en-GB"/>
        </w:rPr>
      </w:pPr>
      <w:bookmarkStart w:id="628" w:name="_Ref524450197"/>
      <w:r w:rsidRPr="00CD312E">
        <w:rPr>
          <w:lang w:val="en-GB"/>
        </w:rPr>
        <w:t xml:space="preserve">Table </w:t>
      </w:r>
      <w:r w:rsidRPr="00CD312E">
        <w:rPr>
          <w:lang w:val="en-GB"/>
        </w:rPr>
        <w:fldChar w:fldCharType="begin"/>
      </w:r>
      <w:r w:rsidRPr="00CD312E">
        <w:rPr>
          <w:lang w:val="en-GB"/>
        </w:rPr>
        <w:instrText xml:space="preserve"> SEQ Table \* ARABIC </w:instrText>
      </w:r>
      <w:r w:rsidRPr="00CD312E">
        <w:rPr>
          <w:lang w:val="en-GB"/>
        </w:rPr>
        <w:fldChar w:fldCharType="separate"/>
      </w:r>
      <w:r>
        <w:rPr>
          <w:noProof/>
          <w:lang w:val="en-GB"/>
        </w:rPr>
        <w:t>21</w:t>
      </w:r>
      <w:r w:rsidRPr="00CD312E">
        <w:rPr>
          <w:lang w:val="en-GB"/>
        </w:rPr>
        <w:fldChar w:fldCharType="end"/>
      </w:r>
      <w:bookmarkEnd w:id="628"/>
      <w:r w:rsidRPr="00CD312E">
        <w:rPr>
          <w:lang w:val="en-GB"/>
        </w:rPr>
        <w:t>: e.i.r.p. for Ku FSS and BSS bands at nadir and slant for various orbits</w:t>
      </w:r>
    </w:p>
    <w:tbl>
      <w:tblPr>
        <w:tblStyle w:val="ECCTable-redheader"/>
        <w:tblW w:w="0" w:type="auto"/>
        <w:tblInd w:w="0" w:type="dxa"/>
        <w:tblLook w:val="04A0" w:firstRow="1" w:lastRow="0" w:firstColumn="1" w:lastColumn="0" w:noHBand="0" w:noVBand="1"/>
      </w:tblPr>
      <w:tblGrid>
        <w:gridCol w:w="2260"/>
        <w:gridCol w:w="828"/>
        <w:gridCol w:w="828"/>
        <w:gridCol w:w="828"/>
        <w:gridCol w:w="828"/>
        <w:gridCol w:w="828"/>
        <w:gridCol w:w="828"/>
        <w:gridCol w:w="828"/>
        <w:gridCol w:w="828"/>
      </w:tblGrid>
      <w:tr w:rsidR="000B0E35" w:rsidRPr="00DD2C50" w:rsidTr="003261E5">
        <w:trPr>
          <w:cnfStyle w:val="100000000000" w:firstRow="1" w:lastRow="0" w:firstColumn="0" w:lastColumn="0" w:oddVBand="0" w:evenVBand="0" w:oddHBand="0" w:evenHBand="0" w:firstRowFirstColumn="0" w:firstRowLastColumn="0" w:lastRowFirstColumn="0" w:lastRowLastColumn="0"/>
          <w:trHeight w:val="300"/>
        </w:trPr>
        <w:tc>
          <w:tcPr>
            <w:tcW w:w="2260" w:type="dxa"/>
            <w:noWrap/>
            <w:hideMark/>
          </w:tcPr>
          <w:p w:rsidR="000B0E35" w:rsidRPr="00DD2C50" w:rsidRDefault="000B0E35" w:rsidP="003261E5">
            <w:r w:rsidRPr="00DD2C50">
              <w:t>Parameter</w:t>
            </w:r>
          </w:p>
        </w:tc>
        <w:tc>
          <w:tcPr>
            <w:tcW w:w="3312" w:type="dxa"/>
            <w:gridSpan w:val="4"/>
            <w:noWrap/>
            <w:hideMark/>
          </w:tcPr>
          <w:p w:rsidR="000B0E35" w:rsidRPr="00DD2C50" w:rsidRDefault="000B0E35" w:rsidP="003261E5">
            <w:r w:rsidRPr="00DD2C50">
              <w:t>Ku FSS band</w:t>
            </w:r>
          </w:p>
        </w:tc>
        <w:tc>
          <w:tcPr>
            <w:tcW w:w="3312" w:type="dxa"/>
            <w:gridSpan w:val="4"/>
            <w:noWrap/>
            <w:hideMark/>
          </w:tcPr>
          <w:p w:rsidR="000B0E35" w:rsidRPr="00DD2C50" w:rsidRDefault="000B0E35" w:rsidP="003261E5">
            <w:r w:rsidRPr="00DD2C50">
              <w:t>Ku BSS band</w:t>
            </w:r>
          </w:p>
        </w:tc>
      </w:tr>
      <w:tr w:rsidR="000B0E35" w:rsidRPr="00DD2C50" w:rsidTr="003261E5">
        <w:trPr>
          <w:trHeight w:val="300"/>
        </w:trPr>
        <w:tc>
          <w:tcPr>
            <w:tcW w:w="2260" w:type="dxa"/>
            <w:noWrap/>
            <w:hideMark/>
          </w:tcPr>
          <w:p w:rsidR="000B0E35" w:rsidRPr="00DD2C50" w:rsidRDefault="000B0E35" w:rsidP="003261E5">
            <w:r w:rsidRPr="00DD2C50">
              <w:t>Latitude</w:t>
            </w:r>
          </w:p>
        </w:tc>
        <w:tc>
          <w:tcPr>
            <w:tcW w:w="1656" w:type="dxa"/>
            <w:gridSpan w:val="2"/>
            <w:noWrap/>
            <w:hideMark/>
          </w:tcPr>
          <w:p w:rsidR="000B0E35" w:rsidRPr="00DD2C50" w:rsidRDefault="000B0E35" w:rsidP="003261E5">
            <w:r w:rsidRPr="00DD2C50">
              <w:t>≤ 55°</w:t>
            </w:r>
          </w:p>
        </w:tc>
        <w:tc>
          <w:tcPr>
            <w:tcW w:w="1656" w:type="dxa"/>
            <w:gridSpan w:val="2"/>
            <w:noWrap/>
            <w:hideMark/>
          </w:tcPr>
          <w:p w:rsidR="000B0E35" w:rsidRPr="00DD2C50" w:rsidRDefault="000B0E35" w:rsidP="003261E5">
            <w:r w:rsidRPr="00DD2C50">
              <w:t>&gt; 55°</w:t>
            </w:r>
          </w:p>
        </w:tc>
        <w:tc>
          <w:tcPr>
            <w:tcW w:w="1656" w:type="dxa"/>
            <w:gridSpan w:val="2"/>
            <w:noWrap/>
            <w:hideMark/>
          </w:tcPr>
          <w:p w:rsidR="000B0E35" w:rsidRPr="00DD2C50" w:rsidRDefault="000B0E35" w:rsidP="003261E5">
            <w:r w:rsidRPr="00DD2C50">
              <w:t>≤ 55°</w:t>
            </w:r>
          </w:p>
        </w:tc>
        <w:tc>
          <w:tcPr>
            <w:tcW w:w="1656" w:type="dxa"/>
            <w:gridSpan w:val="2"/>
            <w:noWrap/>
            <w:hideMark/>
          </w:tcPr>
          <w:p w:rsidR="000B0E35" w:rsidRPr="00DD2C50" w:rsidRDefault="000B0E35" w:rsidP="003261E5">
            <w:r w:rsidRPr="00DD2C50">
              <w:t>&gt; 55°</w:t>
            </w:r>
          </w:p>
        </w:tc>
      </w:tr>
      <w:tr w:rsidR="000B0E35" w:rsidRPr="00DD2C50" w:rsidTr="003261E5">
        <w:trPr>
          <w:trHeight w:val="345"/>
        </w:trPr>
        <w:tc>
          <w:tcPr>
            <w:tcW w:w="2260" w:type="dxa"/>
            <w:noWrap/>
            <w:hideMark/>
          </w:tcPr>
          <w:p w:rsidR="000B0E35" w:rsidRPr="00DD2C50" w:rsidRDefault="000B0E35" w:rsidP="003261E5">
            <w:r w:rsidRPr="00DD2C50">
              <w:t>pfd (dBW/m</w:t>
            </w:r>
            <w:r w:rsidRPr="00DD2C50">
              <w:rPr>
                <w:rStyle w:val="ECCHLsuperscript"/>
              </w:rPr>
              <w:t>2</w:t>
            </w:r>
            <w:r w:rsidRPr="00DD2C50">
              <w:t>/4kHz)</w:t>
            </w:r>
          </w:p>
        </w:tc>
        <w:tc>
          <w:tcPr>
            <w:tcW w:w="1656" w:type="dxa"/>
            <w:gridSpan w:val="2"/>
            <w:noWrap/>
            <w:hideMark/>
          </w:tcPr>
          <w:p w:rsidR="000B0E35" w:rsidRPr="00DD2C50" w:rsidRDefault="000B0E35" w:rsidP="003261E5">
            <w:r w:rsidRPr="00DD2C50">
              <w:t>-146.0</w:t>
            </w:r>
          </w:p>
        </w:tc>
        <w:tc>
          <w:tcPr>
            <w:tcW w:w="1656" w:type="dxa"/>
            <w:gridSpan w:val="2"/>
            <w:noWrap/>
            <w:hideMark/>
          </w:tcPr>
          <w:p w:rsidR="000B0E35" w:rsidRPr="00DD2C50" w:rsidRDefault="000B0E35" w:rsidP="003261E5">
            <w:r w:rsidRPr="00DD2C50">
              <w:t>-148.0</w:t>
            </w:r>
          </w:p>
        </w:tc>
        <w:tc>
          <w:tcPr>
            <w:tcW w:w="1656" w:type="dxa"/>
            <w:gridSpan w:val="2"/>
            <w:noWrap/>
            <w:hideMark/>
          </w:tcPr>
          <w:p w:rsidR="000B0E35" w:rsidRPr="00DD2C50" w:rsidRDefault="000B0E35" w:rsidP="003261E5">
            <w:r w:rsidRPr="00DD2C50">
              <w:t>-147.5</w:t>
            </w:r>
          </w:p>
        </w:tc>
        <w:tc>
          <w:tcPr>
            <w:tcW w:w="1656" w:type="dxa"/>
            <w:gridSpan w:val="2"/>
            <w:noWrap/>
            <w:hideMark/>
          </w:tcPr>
          <w:p w:rsidR="000B0E35" w:rsidRPr="00DD2C50" w:rsidRDefault="000B0E35" w:rsidP="003261E5">
            <w:r w:rsidRPr="00DD2C50">
              <w:t>-151.0</w:t>
            </w:r>
          </w:p>
        </w:tc>
      </w:tr>
      <w:tr w:rsidR="000B0E35" w:rsidRPr="00DD2C50" w:rsidTr="003261E5">
        <w:trPr>
          <w:trHeight w:val="300"/>
        </w:trPr>
        <w:tc>
          <w:tcPr>
            <w:tcW w:w="2260" w:type="dxa"/>
            <w:noWrap/>
            <w:hideMark/>
          </w:tcPr>
          <w:p w:rsidR="000B0E35" w:rsidRPr="00DD2C50" w:rsidRDefault="000B0E35" w:rsidP="003261E5">
            <w:r w:rsidRPr="00DD2C50">
              <w:t> </w:t>
            </w:r>
          </w:p>
        </w:tc>
        <w:tc>
          <w:tcPr>
            <w:tcW w:w="828" w:type="dxa"/>
            <w:noWrap/>
            <w:hideMark/>
          </w:tcPr>
          <w:p w:rsidR="000B0E35" w:rsidRPr="00DD2C50" w:rsidRDefault="000B0E35" w:rsidP="003261E5">
            <w:r w:rsidRPr="00DD2C50">
              <w:t>nadir</w:t>
            </w:r>
          </w:p>
        </w:tc>
        <w:tc>
          <w:tcPr>
            <w:tcW w:w="828" w:type="dxa"/>
            <w:noWrap/>
            <w:hideMark/>
          </w:tcPr>
          <w:p w:rsidR="000B0E35" w:rsidRPr="00DD2C50" w:rsidRDefault="000B0E35" w:rsidP="003261E5">
            <w:r w:rsidRPr="00DD2C50">
              <w:t>slant</w:t>
            </w:r>
          </w:p>
        </w:tc>
        <w:tc>
          <w:tcPr>
            <w:tcW w:w="828" w:type="dxa"/>
            <w:noWrap/>
            <w:hideMark/>
          </w:tcPr>
          <w:p w:rsidR="000B0E35" w:rsidRPr="00DD2C50" w:rsidRDefault="000B0E35" w:rsidP="003261E5">
            <w:r w:rsidRPr="00DD2C50">
              <w:t>nadir</w:t>
            </w:r>
          </w:p>
        </w:tc>
        <w:tc>
          <w:tcPr>
            <w:tcW w:w="828" w:type="dxa"/>
            <w:noWrap/>
            <w:hideMark/>
          </w:tcPr>
          <w:p w:rsidR="000B0E35" w:rsidRPr="00DD2C50" w:rsidRDefault="000B0E35" w:rsidP="003261E5">
            <w:r w:rsidRPr="00DD2C50">
              <w:t>slant</w:t>
            </w:r>
          </w:p>
        </w:tc>
        <w:tc>
          <w:tcPr>
            <w:tcW w:w="828" w:type="dxa"/>
            <w:noWrap/>
            <w:hideMark/>
          </w:tcPr>
          <w:p w:rsidR="000B0E35" w:rsidRPr="00DD2C50" w:rsidRDefault="000B0E35" w:rsidP="003261E5">
            <w:r w:rsidRPr="00DD2C50">
              <w:t>nadir</w:t>
            </w:r>
          </w:p>
        </w:tc>
        <w:tc>
          <w:tcPr>
            <w:tcW w:w="828" w:type="dxa"/>
            <w:noWrap/>
            <w:hideMark/>
          </w:tcPr>
          <w:p w:rsidR="000B0E35" w:rsidRPr="00DD2C50" w:rsidRDefault="000B0E35" w:rsidP="003261E5">
            <w:r w:rsidRPr="00DD2C50">
              <w:t>slant</w:t>
            </w:r>
          </w:p>
        </w:tc>
        <w:tc>
          <w:tcPr>
            <w:tcW w:w="828" w:type="dxa"/>
            <w:noWrap/>
            <w:hideMark/>
          </w:tcPr>
          <w:p w:rsidR="000B0E35" w:rsidRPr="00DD2C50" w:rsidRDefault="000B0E35" w:rsidP="003261E5">
            <w:r w:rsidRPr="00DD2C50">
              <w:t>nadir</w:t>
            </w:r>
          </w:p>
        </w:tc>
        <w:tc>
          <w:tcPr>
            <w:tcW w:w="828" w:type="dxa"/>
            <w:noWrap/>
            <w:hideMark/>
          </w:tcPr>
          <w:p w:rsidR="000B0E35" w:rsidRPr="00DD2C50" w:rsidRDefault="000B0E35" w:rsidP="003261E5">
            <w:r w:rsidRPr="00DD2C50">
              <w:t>slant</w:t>
            </w:r>
          </w:p>
        </w:tc>
      </w:tr>
      <w:tr w:rsidR="000B0E35" w:rsidRPr="00DD2C50" w:rsidTr="003261E5">
        <w:trPr>
          <w:trHeight w:val="300"/>
        </w:trPr>
        <w:tc>
          <w:tcPr>
            <w:tcW w:w="8884" w:type="dxa"/>
            <w:gridSpan w:val="9"/>
            <w:noWrap/>
            <w:hideMark/>
          </w:tcPr>
          <w:p w:rsidR="000B0E35" w:rsidRPr="00CD312E" w:rsidRDefault="000B0E35" w:rsidP="003261E5">
            <w:pPr>
              <w:rPr>
                <w:rStyle w:val="ECCHLbold"/>
              </w:rPr>
            </w:pPr>
            <w:r w:rsidRPr="00DD2C50">
              <w:rPr>
                <w:rStyle w:val="ECCHLbold"/>
              </w:rPr>
              <w:t>1110</w:t>
            </w:r>
            <w:r w:rsidR="00605146">
              <w:rPr>
                <w:rStyle w:val="ECCHLbold"/>
              </w:rPr>
              <w:t xml:space="preserve"> </w:t>
            </w:r>
            <w:r w:rsidRPr="00DD2C50">
              <w:rPr>
                <w:rStyle w:val="ECCHLbold"/>
              </w:rPr>
              <w:t>km orbit</w:t>
            </w:r>
          </w:p>
        </w:tc>
      </w:tr>
      <w:tr w:rsidR="000B0E35" w:rsidRPr="00DD2C50" w:rsidTr="003261E5">
        <w:trPr>
          <w:trHeight w:val="300"/>
        </w:trPr>
        <w:tc>
          <w:tcPr>
            <w:tcW w:w="2260" w:type="dxa"/>
            <w:noWrap/>
            <w:hideMark/>
          </w:tcPr>
          <w:p w:rsidR="000B0E35" w:rsidRPr="00DD2C50" w:rsidRDefault="000B0E35" w:rsidP="003261E5">
            <w:r w:rsidRPr="00DD2C50">
              <w:t>distance to ground</w:t>
            </w:r>
          </w:p>
        </w:tc>
        <w:tc>
          <w:tcPr>
            <w:tcW w:w="828" w:type="dxa"/>
            <w:noWrap/>
            <w:hideMark/>
          </w:tcPr>
          <w:p w:rsidR="000B0E35" w:rsidRPr="00DD2C50" w:rsidRDefault="000B0E35" w:rsidP="003261E5">
            <w:r w:rsidRPr="00DD2C50">
              <w:t>1110.0</w:t>
            </w:r>
          </w:p>
        </w:tc>
        <w:tc>
          <w:tcPr>
            <w:tcW w:w="828" w:type="dxa"/>
            <w:noWrap/>
            <w:hideMark/>
          </w:tcPr>
          <w:p w:rsidR="000B0E35" w:rsidRPr="00DD2C50" w:rsidRDefault="000B0E35" w:rsidP="003261E5">
            <w:r w:rsidRPr="00DD2C50">
              <w:t>1574.7</w:t>
            </w:r>
          </w:p>
        </w:tc>
        <w:tc>
          <w:tcPr>
            <w:tcW w:w="828" w:type="dxa"/>
            <w:noWrap/>
            <w:hideMark/>
          </w:tcPr>
          <w:p w:rsidR="000B0E35" w:rsidRPr="00DD2C50" w:rsidRDefault="000B0E35" w:rsidP="003261E5">
            <w:r w:rsidRPr="00DD2C50">
              <w:t>1110.0</w:t>
            </w:r>
          </w:p>
        </w:tc>
        <w:tc>
          <w:tcPr>
            <w:tcW w:w="828" w:type="dxa"/>
            <w:noWrap/>
            <w:hideMark/>
          </w:tcPr>
          <w:p w:rsidR="000B0E35" w:rsidRPr="00DD2C50" w:rsidRDefault="000B0E35" w:rsidP="003261E5">
            <w:r w:rsidRPr="00DD2C50">
              <w:t>1574.7</w:t>
            </w:r>
          </w:p>
        </w:tc>
        <w:tc>
          <w:tcPr>
            <w:tcW w:w="828" w:type="dxa"/>
            <w:noWrap/>
            <w:hideMark/>
          </w:tcPr>
          <w:p w:rsidR="000B0E35" w:rsidRPr="00DD2C50" w:rsidRDefault="000B0E35" w:rsidP="003261E5">
            <w:r w:rsidRPr="00DD2C50">
              <w:t>1110.0</w:t>
            </w:r>
          </w:p>
        </w:tc>
        <w:tc>
          <w:tcPr>
            <w:tcW w:w="828" w:type="dxa"/>
            <w:noWrap/>
            <w:hideMark/>
          </w:tcPr>
          <w:p w:rsidR="000B0E35" w:rsidRPr="00DD2C50" w:rsidRDefault="000B0E35" w:rsidP="003261E5">
            <w:r w:rsidRPr="00DD2C50">
              <w:t>1574.7</w:t>
            </w:r>
          </w:p>
        </w:tc>
        <w:tc>
          <w:tcPr>
            <w:tcW w:w="828" w:type="dxa"/>
            <w:noWrap/>
            <w:hideMark/>
          </w:tcPr>
          <w:p w:rsidR="000B0E35" w:rsidRPr="00DD2C50" w:rsidRDefault="000B0E35" w:rsidP="003261E5">
            <w:r w:rsidRPr="00DD2C50">
              <w:t>1110.0</w:t>
            </w:r>
          </w:p>
        </w:tc>
        <w:tc>
          <w:tcPr>
            <w:tcW w:w="828" w:type="dxa"/>
            <w:noWrap/>
            <w:hideMark/>
          </w:tcPr>
          <w:p w:rsidR="000B0E35" w:rsidRPr="00DD2C50" w:rsidRDefault="000B0E35" w:rsidP="003261E5">
            <w:r w:rsidRPr="00DD2C50">
              <w:t>1574.7</w:t>
            </w:r>
          </w:p>
        </w:tc>
      </w:tr>
      <w:tr w:rsidR="000B0E35" w:rsidRPr="00DD2C50" w:rsidTr="003261E5">
        <w:trPr>
          <w:trHeight w:val="345"/>
        </w:trPr>
        <w:tc>
          <w:tcPr>
            <w:tcW w:w="2260" w:type="dxa"/>
            <w:noWrap/>
            <w:hideMark/>
          </w:tcPr>
          <w:p w:rsidR="000B0E35" w:rsidRPr="00DD2C50" w:rsidRDefault="000B0E35" w:rsidP="003261E5">
            <w:r w:rsidRPr="00DD2C50">
              <w:t>spreading loss (dB/m</w:t>
            </w:r>
            <w:r w:rsidRPr="00DD2C50">
              <w:rPr>
                <w:rStyle w:val="ECCHLsuperscript"/>
              </w:rPr>
              <w:t>2</w:t>
            </w:r>
            <w:r w:rsidRPr="00DD2C50">
              <w:t>)</w:t>
            </w:r>
          </w:p>
        </w:tc>
        <w:tc>
          <w:tcPr>
            <w:tcW w:w="828" w:type="dxa"/>
            <w:noWrap/>
            <w:hideMark/>
          </w:tcPr>
          <w:p w:rsidR="000B0E35" w:rsidRPr="00DD2C50" w:rsidRDefault="000B0E35" w:rsidP="003261E5">
            <w:r w:rsidRPr="00DD2C50">
              <w:t>131.9</w:t>
            </w:r>
          </w:p>
        </w:tc>
        <w:tc>
          <w:tcPr>
            <w:tcW w:w="828" w:type="dxa"/>
            <w:noWrap/>
            <w:hideMark/>
          </w:tcPr>
          <w:p w:rsidR="000B0E35" w:rsidRPr="00DD2C50" w:rsidRDefault="000B0E35" w:rsidP="003261E5">
            <w:r w:rsidRPr="00DD2C50">
              <w:t>134.9</w:t>
            </w:r>
          </w:p>
        </w:tc>
        <w:tc>
          <w:tcPr>
            <w:tcW w:w="828" w:type="dxa"/>
            <w:noWrap/>
            <w:hideMark/>
          </w:tcPr>
          <w:p w:rsidR="000B0E35" w:rsidRPr="00DD2C50" w:rsidRDefault="000B0E35" w:rsidP="003261E5">
            <w:r w:rsidRPr="00DD2C50">
              <w:t>131.9</w:t>
            </w:r>
          </w:p>
        </w:tc>
        <w:tc>
          <w:tcPr>
            <w:tcW w:w="828" w:type="dxa"/>
            <w:noWrap/>
            <w:hideMark/>
          </w:tcPr>
          <w:p w:rsidR="000B0E35" w:rsidRPr="00DD2C50" w:rsidRDefault="000B0E35" w:rsidP="003261E5">
            <w:r w:rsidRPr="00DD2C50">
              <w:t>134.9</w:t>
            </w:r>
          </w:p>
        </w:tc>
        <w:tc>
          <w:tcPr>
            <w:tcW w:w="828" w:type="dxa"/>
            <w:noWrap/>
            <w:hideMark/>
          </w:tcPr>
          <w:p w:rsidR="000B0E35" w:rsidRPr="00DD2C50" w:rsidRDefault="000B0E35" w:rsidP="003261E5">
            <w:r w:rsidRPr="00DD2C50">
              <w:t>131.9</w:t>
            </w:r>
          </w:p>
        </w:tc>
        <w:tc>
          <w:tcPr>
            <w:tcW w:w="828" w:type="dxa"/>
            <w:noWrap/>
            <w:hideMark/>
          </w:tcPr>
          <w:p w:rsidR="000B0E35" w:rsidRPr="00DD2C50" w:rsidRDefault="000B0E35" w:rsidP="003261E5">
            <w:r w:rsidRPr="00DD2C50">
              <w:t>134.9</w:t>
            </w:r>
          </w:p>
        </w:tc>
        <w:tc>
          <w:tcPr>
            <w:tcW w:w="828" w:type="dxa"/>
            <w:noWrap/>
            <w:hideMark/>
          </w:tcPr>
          <w:p w:rsidR="000B0E35" w:rsidRPr="00DD2C50" w:rsidRDefault="000B0E35" w:rsidP="003261E5">
            <w:r w:rsidRPr="00DD2C50">
              <w:t>131.9</w:t>
            </w:r>
          </w:p>
        </w:tc>
        <w:tc>
          <w:tcPr>
            <w:tcW w:w="828" w:type="dxa"/>
            <w:noWrap/>
            <w:hideMark/>
          </w:tcPr>
          <w:p w:rsidR="000B0E35" w:rsidRPr="00DD2C50" w:rsidRDefault="000B0E35" w:rsidP="003261E5">
            <w:r w:rsidRPr="00DD2C50">
              <w:t>134.9</w:t>
            </w:r>
          </w:p>
        </w:tc>
      </w:tr>
      <w:tr w:rsidR="000B0E35" w:rsidRPr="00DD2C50" w:rsidTr="003261E5">
        <w:trPr>
          <w:trHeight w:val="300"/>
        </w:trPr>
        <w:tc>
          <w:tcPr>
            <w:tcW w:w="2260" w:type="dxa"/>
            <w:noWrap/>
            <w:hideMark/>
          </w:tcPr>
          <w:p w:rsidR="000B0E35" w:rsidRPr="00DD2C50" w:rsidRDefault="000B0E35" w:rsidP="003261E5">
            <w:r w:rsidRPr="00DD2C50">
              <w:lastRenderedPageBreak/>
              <w:t>e.i.r.p. (dBW/4kHz)</w:t>
            </w:r>
          </w:p>
        </w:tc>
        <w:tc>
          <w:tcPr>
            <w:tcW w:w="828" w:type="dxa"/>
            <w:noWrap/>
            <w:hideMark/>
          </w:tcPr>
          <w:p w:rsidR="000B0E35" w:rsidRPr="00DD2C50" w:rsidRDefault="000B0E35" w:rsidP="003261E5">
            <w:r w:rsidRPr="00DD2C50">
              <w:t>-14.1</w:t>
            </w:r>
          </w:p>
        </w:tc>
        <w:tc>
          <w:tcPr>
            <w:tcW w:w="828" w:type="dxa"/>
            <w:noWrap/>
            <w:hideMark/>
          </w:tcPr>
          <w:p w:rsidR="000B0E35" w:rsidRPr="00DD2C50" w:rsidRDefault="000B0E35" w:rsidP="003261E5">
            <w:r w:rsidRPr="00DD2C50">
              <w:t>-11.1</w:t>
            </w:r>
          </w:p>
        </w:tc>
        <w:tc>
          <w:tcPr>
            <w:tcW w:w="828" w:type="dxa"/>
            <w:noWrap/>
            <w:hideMark/>
          </w:tcPr>
          <w:p w:rsidR="000B0E35" w:rsidRPr="00DD2C50" w:rsidRDefault="000B0E35" w:rsidP="003261E5">
            <w:r w:rsidRPr="00DD2C50">
              <w:t>-16.1</w:t>
            </w:r>
          </w:p>
        </w:tc>
        <w:tc>
          <w:tcPr>
            <w:tcW w:w="828" w:type="dxa"/>
            <w:noWrap/>
            <w:hideMark/>
          </w:tcPr>
          <w:p w:rsidR="000B0E35" w:rsidRPr="00DD2C50" w:rsidRDefault="000B0E35" w:rsidP="003261E5">
            <w:r w:rsidRPr="00DD2C50">
              <w:t>-13.1</w:t>
            </w:r>
          </w:p>
        </w:tc>
        <w:tc>
          <w:tcPr>
            <w:tcW w:w="828" w:type="dxa"/>
            <w:noWrap/>
            <w:hideMark/>
          </w:tcPr>
          <w:p w:rsidR="000B0E35" w:rsidRPr="00DD2C50" w:rsidRDefault="000B0E35" w:rsidP="003261E5">
            <w:r w:rsidRPr="00DD2C50">
              <w:t>-15.6</w:t>
            </w:r>
          </w:p>
        </w:tc>
        <w:tc>
          <w:tcPr>
            <w:tcW w:w="828" w:type="dxa"/>
            <w:noWrap/>
            <w:hideMark/>
          </w:tcPr>
          <w:p w:rsidR="000B0E35" w:rsidRPr="00DD2C50" w:rsidRDefault="000B0E35" w:rsidP="003261E5">
            <w:r w:rsidRPr="00DD2C50">
              <w:t>-12.6</w:t>
            </w:r>
          </w:p>
        </w:tc>
        <w:tc>
          <w:tcPr>
            <w:tcW w:w="828" w:type="dxa"/>
            <w:noWrap/>
            <w:hideMark/>
          </w:tcPr>
          <w:p w:rsidR="000B0E35" w:rsidRPr="00DD2C50" w:rsidRDefault="000B0E35" w:rsidP="003261E5">
            <w:r w:rsidRPr="00DD2C50">
              <w:t>-19.1</w:t>
            </w:r>
          </w:p>
        </w:tc>
        <w:tc>
          <w:tcPr>
            <w:tcW w:w="828" w:type="dxa"/>
            <w:noWrap/>
            <w:hideMark/>
          </w:tcPr>
          <w:p w:rsidR="000B0E35" w:rsidRPr="00DD2C50" w:rsidRDefault="000B0E35" w:rsidP="003261E5">
            <w:r w:rsidRPr="00DD2C50">
              <w:t>-16.1</w:t>
            </w:r>
          </w:p>
        </w:tc>
      </w:tr>
      <w:tr w:rsidR="000B0E35" w:rsidRPr="00DD2C50" w:rsidTr="003261E5">
        <w:trPr>
          <w:trHeight w:val="300"/>
        </w:trPr>
        <w:tc>
          <w:tcPr>
            <w:tcW w:w="8884" w:type="dxa"/>
            <w:gridSpan w:val="9"/>
            <w:noWrap/>
            <w:hideMark/>
          </w:tcPr>
          <w:p w:rsidR="000B0E35" w:rsidRPr="00CD312E" w:rsidRDefault="000B0E35" w:rsidP="003261E5">
            <w:pPr>
              <w:rPr>
                <w:rStyle w:val="ECCHLbold"/>
              </w:rPr>
            </w:pPr>
            <w:r w:rsidRPr="00DD2C50">
              <w:rPr>
                <w:rStyle w:val="ECCHLbold"/>
              </w:rPr>
              <w:t>1130</w:t>
            </w:r>
            <w:r w:rsidR="00605146">
              <w:rPr>
                <w:rStyle w:val="ECCHLbold"/>
              </w:rPr>
              <w:t xml:space="preserve"> </w:t>
            </w:r>
            <w:r w:rsidRPr="00DD2C50">
              <w:rPr>
                <w:rStyle w:val="ECCHLbold"/>
              </w:rPr>
              <w:t>km orbit</w:t>
            </w:r>
          </w:p>
        </w:tc>
      </w:tr>
      <w:tr w:rsidR="000B0E35" w:rsidRPr="00DD2C50" w:rsidTr="003261E5">
        <w:trPr>
          <w:trHeight w:val="300"/>
        </w:trPr>
        <w:tc>
          <w:tcPr>
            <w:tcW w:w="2260" w:type="dxa"/>
            <w:noWrap/>
            <w:hideMark/>
          </w:tcPr>
          <w:p w:rsidR="000B0E35" w:rsidRPr="00DD2C50" w:rsidRDefault="000B0E35" w:rsidP="003261E5">
            <w:r w:rsidRPr="00DD2C50">
              <w:t>distance to ground</w:t>
            </w:r>
          </w:p>
        </w:tc>
        <w:tc>
          <w:tcPr>
            <w:tcW w:w="828" w:type="dxa"/>
            <w:noWrap/>
            <w:hideMark/>
          </w:tcPr>
          <w:p w:rsidR="000B0E35" w:rsidRPr="00DD2C50" w:rsidRDefault="000B0E35" w:rsidP="003261E5">
            <w:r w:rsidRPr="00DD2C50">
              <w:t>1130.0</w:t>
            </w:r>
          </w:p>
        </w:tc>
        <w:tc>
          <w:tcPr>
            <w:tcW w:w="828" w:type="dxa"/>
            <w:noWrap/>
            <w:hideMark/>
          </w:tcPr>
          <w:p w:rsidR="000B0E35" w:rsidRPr="00DD2C50" w:rsidRDefault="000B0E35" w:rsidP="003261E5">
            <w:r w:rsidRPr="00DD2C50">
              <w:t>1601.1</w:t>
            </w:r>
          </w:p>
        </w:tc>
        <w:tc>
          <w:tcPr>
            <w:tcW w:w="828" w:type="dxa"/>
            <w:noWrap/>
            <w:hideMark/>
          </w:tcPr>
          <w:p w:rsidR="000B0E35" w:rsidRPr="00DD2C50" w:rsidRDefault="000B0E35" w:rsidP="003261E5">
            <w:r w:rsidRPr="00DD2C50">
              <w:t>1130.0</w:t>
            </w:r>
          </w:p>
        </w:tc>
        <w:tc>
          <w:tcPr>
            <w:tcW w:w="828" w:type="dxa"/>
            <w:noWrap/>
            <w:hideMark/>
          </w:tcPr>
          <w:p w:rsidR="000B0E35" w:rsidRPr="00DD2C50" w:rsidRDefault="000B0E35" w:rsidP="003261E5">
            <w:r w:rsidRPr="00DD2C50">
              <w:t>1601.1</w:t>
            </w:r>
          </w:p>
        </w:tc>
        <w:tc>
          <w:tcPr>
            <w:tcW w:w="828" w:type="dxa"/>
            <w:noWrap/>
            <w:hideMark/>
          </w:tcPr>
          <w:p w:rsidR="000B0E35" w:rsidRPr="00DD2C50" w:rsidRDefault="000B0E35" w:rsidP="003261E5">
            <w:r w:rsidRPr="00DD2C50">
              <w:t>1130.0</w:t>
            </w:r>
          </w:p>
        </w:tc>
        <w:tc>
          <w:tcPr>
            <w:tcW w:w="828" w:type="dxa"/>
            <w:noWrap/>
            <w:hideMark/>
          </w:tcPr>
          <w:p w:rsidR="000B0E35" w:rsidRPr="00DD2C50" w:rsidRDefault="000B0E35" w:rsidP="003261E5">
            <w:r w:rsidRPr="00DD2C50">
              <w:t>1601.1</w:t>
            </w:r>
          </w:p>
        </w:tc>
        <w:tc>
          <w:tcPr>
            <w:tcW w:w="828" w:type="dxa"/>
            <w:noWrap/>
            <w:hideMark/>
          </w:tcPr>
          <w:p w:rsidR="000B0E35" w:rsidRPr="00DD2C50" w:rsidRDefault="000B0E35" w:rsidP="003261E5">
            <w:r w:rsidRPr="00DD2C50">
              <w:t>1130.0</w:t>
            </w:r>
          </w:p>
        </w:tc>
        <w:tc>
          <w:tcPr>
            <w:tcW w:w="828" w:type="dxa"/>
            <w:noWrap/>
            <w:hideMark/>
          </w:tcPr>
          <w:p w:rsidR="000B0E35" w:rsidRPr="00DD2C50" w:rsidRDefault="000B0E35" w:rsidP="003261E5">
            <w:r w:rsidRPr="00DD2C50">
              <w:t>1601.1</w:t>
            </w:r>
          </w:p>
        </w:tc>
      </w:tr>
      <w:tr w:rsidR="000B0E35" w:rsidRPr="00DD2C50" w:rsidTr="003261E5">
        <w:trPr>
          <w:trHeight w:val="345"/>
        </w:trPr>
        <w:tc>
          <w:tcPr>
            <w:tcW w:w="2260" w:type="dxa"/>
            <w:noWrap/>
            <w:hideMark/>
          </w:tcPr>
          <w:p w:rsidR="000B0E35" w:rsidRPr="00DD2C50" w:rsidRDefault="000B0E35" w:rsidP="003261E5">
            <w:r w:rsidRPr="00DD2C50">
              <w:t>spreading loss (dB/m</w:t>
            </w:r>
            <w:r w:rsidRPr="00DD2C50">
              <w:rPr>
                <w:rStyle w:val="ECCHLsuperscript"/>
              </w:rPr>
              <w:t>2</w:t>
            </w:r>
            <w:r w:rsidRPr="00DD2C50">
              <w:t>)</w:t>
            </w:r>
          </w:p>
        </w:tc>
        <w:tc>
          <w:tcPr>
            <w:tcW w:w="828" w:type="dxa"/>
            <w:noWrap/>
            <w:hideMark/>
          </w:tcPr>
          <w:p w:rsidR="000B0E35" w:rsidRPr="00DD2C50" w:rsidRDefault="000B0E35" w:rsidP="003261E5">
            <w:r w:rsidRPr="00DD2C50">
              <w:t>132.1</w:t>
            </w:r>
          </w:p>
        </w:tc>
        <w:tc>
          <w:tcPr>
            <w:tcW w:w="828" w:type="dxa"/>
            <w:noWrap/>
            <w:hideMark/>
          </w:tcPr>
          <w:p w:rsidR="000B0E35" w:rsidRPr="00DD2C50" w:rsidRDefault="000B0E35" w:rsidP="003261E5">
            <w:r w:rsidRPr="00DD2C50">
              <w:t>135.1</w:t>
            </w:r>
          </w:p>
        </w:tc>
        <w:tc>
          <w:tcPr>
            <w:tcW w:w="828" w:type="dxa"/>
            <w:noWrap/>
            <w:hideMark/>
          </w:tcPr>
          <w:p w:rsidR="000B0E35" w:rsidRPr="00DD2C50" w:rsidRDefault="000B0E35" w:rsidP="003261E5">
            <w:r w:rsidRPr="00DD2C50">
              <w:t>132.1</w:t>
            </w:r>
          </w:p>
        </w:tc>
        <w:tc>
          <w:tcPr>
            <w:tcW w:w="828" w:type="dxa"/>
            <w:noWrap/>
            <w:hideMark/>
          </w:tcPr>
          <w:p w:rsidR="000B0E35" w:rsidRPr="00DD2C50" w:rsidRDefault="000B0E35" w:rsidP="003261E5">
            <w:r w:rsidRPr="00DD2C50">
              <w:t>135.1</w:t>
            </w:r>
          </w:p>
        </w:tc>
        <w:tc>
          <w:tcPr>
            <w:tcW w:w="828" w:type="dxa"/>
            <w:noWrap/>
            <w:hideMark/>
          </w:tcPr>
          <w:p w:rsidR="000B0E35" w:rsidRPr="00DD2C50" w:rsidRDefault="000B0E35" w:rsidP="003261E5">
            <w:r w:rsidRPr="00DD2C50">
              <w:t>132.1</w:t>
            </w:r>
          </w:p>
        </w:tc>
        <w:tc>
          <w:tcPr>
            <w:tcW w:w="828" w:type="dxa"/>
            <w:noWrap/>
            <w:hideMark/>
          </w:tcPr>
          <w:p w:rsidR="000B0E35" w:rsidRPr="00DD2C50" w:rsidRDefault="000B0E35" w:rsidP="003261E5">
            <w:r w:rsidRPr="00DD2C50">
              <w:t>135.1</w:t>
            </w:r>
          </w:p>
        </w:tc>
        <w:tc>
          <w:tcPr>
            <w:tcW w:w="828" w:type="dxa"/>
            <w:noWrap/>
            <w:hideMark/>
          </w:tcPr>
          <w:p w:rsidR="000B0E35" w:rsidRPr="00DD2C50" w:rsidRDefault="000B0E35" w:rsidP="003261E5">
            <w:r w:rsidRPr="00DD2C50">
              <w:t>132.1</w:t>
            </w:r>
          </w:p>
        </w:tc>
        <w:tc>
          <w:tcPr>
            <w:tcW w:w="828" w:type="dxa"/>
            <w:noWrap/>
            <w:hideMark/>
          </w:tcPr>
          <w:p w:rsidR="000B0E35" w:rsidRPr="00DD2C50" w:rsidRDefault="000B0E35" w:rsidP="003261E5">
            <w:r w:rsidRPr="00DD2C50">
              <w:t>135.1</w:t>
            </w:r>
          </w:p>
        </w:tc>
      </w:tr>
      <w:tr w:rsidR="000B0E35" w:rsidRPr="00DD2C50" w:rsidTr="003261E5">
        <w:trPr>
          <w:trHeight w:val="300"/>
        </w:trPr>
        <w:tc>
          <w:tcPr>
            <w:tcW w:w="2260" w:type="dxa"/>
            <w:noWrap/>
            <w:hideMark/>
          </w:tcPr>
          <w:p w:rsidR="000B0E35" w:rsidRPr="00DD2C50" w:rsidRDefault="000B0E35" w:rsidP="003261E5">
            <w:r w:rsidRPr="00DD2C50">
              <w:t>e.i.r.p. (dBW/4kHz)</w:t>
            </w:r>
          </w:p>
        </w:tc>
        <w:tc>
          <w:tcPr>
            <w:tcW w:w="828" w:type="dxa"/>
            <w:noWrap/>
            <w:hideMark/>
          </w:tcPr>
          <w:p w:rsidR="000B0E35" w:rsidRPr="00DD2C50" w:rsidRDefault="000B0E35" w:rsidP="003261E5">
            <w:r w:rsidRPr="00DD2C50">
              <w:t>-13.9</w:t>
            </w:r>
          </w:p>
        </w:tc>
        <w:tc>
          <w:tcPr>
            <w:tcW w:w="828" w:type="dxa"/>
            <w:noWrap/>
            <w:hideMark/>
          </w:tcPr>
          <w:p w:rsidR="000B0E35" w:rsidRPr="00DD2C50" w:rsidRDefault="000B0E35" w:rsidP="003261E5">
            <w:r w:rsidRPr="00DD2C50">
              <w:t>-10.9</w:t>
            </w:r>
          </w:p>
        </w:tc>
        <w:tc>
          <w:tcPr>
            <w:tcW w:w="828" w:type="dxa"/>
            <w:noWrap/>
            <w:hideMark/>
          </w:tcPr>
          <w:p w:rsidR="000B0E35" w:rsidRPr="00DD2C50" w:rsidRDefault="000B0E35" w:rsidP="003261E5">
            <w:r w:rsidRPr="00DD2C50">
              <w:t>-15.9</w:t>
            </w:r>
          </w:p>
        </w:tc>
        <w:tc>
          <w:tcPr>
            <w:tcW w:w="828" w:type="dxa"/>
            <w:noWrap/>
            <w:hideMark/>
          </w:tcPr>
          <w:p w:rsidR="000B0E35" w:rsidRPr="00DD2C50" w:rsidRDefault="000B0E35" w:rsidP="003261E5">
            <w:r w:rsidRPr="00DD2C50">
              <w:t>-12.9</w:t>
            </w:r>
          </w:p>
        </w:tc>
        <w:tc>
          <w:tcPr>
            <w:tcW w:w="828" w:type="dxa"/>
            <w:noWrap/>
            <w:hideMark/>
          </w:tcPr>
          <w:p w:rsidR="000B0E35" w:rsidRPr="00DD2C50" w:rsidRDefault="000B0E35" w:rsidP="003261E5">
            <w:r w:rsidRPr="00DD2C50">
              <w:t>-15.4</w:t>
            </w:r>
          </w:p>
        </w:tc>
        <w:tc>
          <w:tcPr>
            <w:tcW w:w="828" w:type="dxa"/>
            <w:noWrap/>
            <w:hideMark/>
          </w:tcPr>
          <w:p w:rsidR="000B0E35" w:rsidRPr="00DD2C50" w:rsidRDefault="000B0E35" w:rsidP="003261E5">
            <w:r w:rsidRPr="00DD2C50">
              <w:t>-12.4</w:t>
            </w:r>
          </w:p>
        </w:tc>
        <w:tc>
          <w:tcPr>
            <w:tcW w:w="828" w:type="dxa"/>
            <w:noWrap/>
            <w:hideMark/>
          </w:tcPr>
          <w:p w:rsidR="000B0E35" w:rsidRPr="00DD2C50" w:rsidRDefault="000B0E35" w:rsidP="003261E5">
            <w:r w:rsidRPr="00DD2C50">
              <w:t>-18.9</w:t>
            </w:r>
          </w:p>
        </w:tc>
        <w:tc>
          <w:tcPr>
            <w:tcW w:w="828" w:type="dxa"/>
            <w:noWrap/>
            <w:hideMark/>
          </w:tcPr>
          <w:p w:rsidR="000B0E35" w:rsidRPr="00DD2C50" w:rsidRDefault="000B0E35" w:rsidP="003261E5">
            <w:r w:rsidRPr="00DD2C50">
              <w:t>-15.9</w:t>
            </w:r>
          </w:p>
        </w:tc>
      </w:tr>
      <w:tr w:rsidR="000B0E35" w:rsidRPr="00DD2C50" w:rsidTr="003261E5">
        <w:trPr>
          <w:trHeight w:val="300"/>
        </w:trPr>
        <w:tc>
          <w:tcPr>
            <w:tcW w:w="8884" w:type="dxa"/>
            <w:gridSpan w:val="9"/>
            <w:noWrap/>
            <w:hideMark/>
          </w:tcPr>
          <w:p w:rsidR="000B0E35" w:rsidRPr="00CD312E" w:rsidRDefault="000B0E35" w:rsidP="003261E5">
            <w:pPr>
              <w:rPr>
                <w:rStyle w:val="ECCHLbold"/>
              </w:rPr>
            </w:pPr>
            <w:r w:rsidRPr="00DD2C50">
              <w:rPr>
                <w:rStyle w:val="ECCHLbold"/>
              </w:rPr>
              <w:t>1150</w:t>
            </w:r>
            <w:r w:rsidR="00605146">
              <w:rPr>
                <w:rStyle w:val="ECCHLbold"/>
              </w:rPr>
              <w:t xml:space="preserve"> </w:t>
            </w:r>
            <w:r w:rsidRPr="00DD2C50">
              <w:rPr>
                <w:rStyle w:val="ECCHLbold"/>
              </w:rPr>
              <w:t>km orbit</w:t>
            </w:r>
          </w:p>
        </w:tc>
      </w:tr>
      <w:tr w:rsidR="000B0E35" w:rsidRPr="00DD2C50" w:rsidTr="003261E5">
        <w:trPr>
          <w:trHeight w:val="300"/>
        </w:trPr>
        <w:tc>
          <w:tcPr>
            <w:tcW w:w="2260" w:type="dxa"/>
            <w:noWrap/>
            <w:hideMark/>
          </w:tcPr>
          <w:p w:rsidR="000B0E35" w:rsidRPr="00DD2C50" w:rsidRDefault="000B0E35" w:rsidP="003261E5">
            <w:r w:rsidRPr="00DD2C50">
              <w:t>distance to ground</w:t>
            </w:r>
          </w:p>
        </w:tc>
        <w:tc>
          <w:tcPr>
            <w:tcW w:w="828" w:type="dxa"/>
            <w:noWrap/>
            <w:hideMark/>
          </w:tcPr>
          <w:p w:rsidR="000B0E35" w:rsidRPr="00DD2C50" w:rsidRDefault="000B0E35" w:rsidP="003261E5">
            <w:r w:rsidRPr="00DD2C50">
              <w:t>1150.0</w:t>
            </w:r>
          </w:p>
        </w:tc>
        <w:tc>
          <w:tcPr>
            <w:tcW w:w="828" w:type="dxa"/>
            <w:noWrap/>
            <w:hideMark/>
          </w:tcPr>
          <w:p w:rsidR="000B0E35" w:rsidRPr="00DD2C50" w:rsidRDefault="000B0E35" w:rsidP="003261E5">
            <w:r w:rsidRPr="00DD2C50">
              <w:t>1627.4</w:t>
            </w:r>
          </w:p>
        </w:tc>
        <w:tc>
          <w:tcPr>
            <w:tcW w:w="828" w:type="dxa"/>
            <w:noWrap/>
            <w:hideMark/>
          </w:tcPr>
          <w:p w:rsidR="000B0E35" w:rsidRPr="00DD2C50" w:rsidRDefault="000B0E35" w:rsidP="003261E5">
            <w:r w:rsidRPr="00DD2C50">
              <w:t>1150.0</w:t>
            </w:r>
          </w:p>
        </w:tc>
        <w:tc>
          <w:tcPr>
            <w:tcW w:w="828" w:type="dxa"/>
            <w:noWrap/>
            <w:hideMark/>
          </w:tcPr>
          <w:p w:rsidR="000B0E35" w:rsidRPr="00DD2C50" w:rsidRDefault="000B0E35" w:rsidP="003261E5">
            <w:r w:rsidRPr="00DD2C50">
              <w:t>1627.4</w:t>
            </w:r>
          </w:p>
        </w:tc>
        <w:tc>
          <w:tcPr>
            <w:tcW w:w="828" w:type="dxa"/>
            <w:noWrap/>
            <w:hideMark/>
          </w:tcPr>
          <w:p w:rsidR="000B0E35" w:rsidRPr="00DD2C50" w:rsidRDefault="000B0E35" w:rsidP="003261E5">
            <w:r w:rsidRPr="00DD2C50">
              <w:t>1150.0</w:t>
            </w:r>
          </w:p>
        </w:tc>
        <w:tc>
          <w:tcPr>
            <w:tcW w:w="828" w:type="dxa"/>
            <w:noWrap/>
            <w:hideMark/>
          </w:tcPr>
          <w:p w:rsidR="000B0E35" w:rsidRPr="00DD2C50" w:rsidRDefault="000B0E35" w:rsidP="003261E5">
            <w:r w:rsidRPr="00DD2C50">
              <w:t>1627.4</w:t>
            </w:r>
          </w:p>
        </w:tc>
        <w:tc>
          <w:tcPr>
            <w:tcW w:w="828" w:type="dxa"/>
            <w:noWrap/>
            <w:hideMark/>
          </w:tcPr>
          <w:p w:rsidR="000B0E35" w:rsidRPr="00DD2C50" w:rsidRDefault="000B0E35" w:rsidP="003261E5">
            <w:r w:rsidRPr="00DD2C50">
              <w:t>1150.0</w:t>
            </w:r>
          </w:p>
        </w:tc>
        <w:tc>
          <w:tcPr>
            <w:tcW w:w="828" w:type="dxa"/>
            <w:noWrap/>
            <w:hideMark/>
          </w:tcPr>
          <w:p w:rsidR="000B0E35" w:rsidRPr="00DD2C50" w:rsidRDefault="000B0E35" w:rsidP="003261E5">
            <w:r w:rsidRPr="00DD2C50">
              <w:t>1627.4</w:t>
            </w:r>
          </w:p>
        </w:tc>
      </w:tr>
      <w:tr w:rsidR="000B0E35" w:rsidRPr="00DD2C50" w:rsidTr="003261E5">
        <w:trPr>
          <w:trHeight w:val="345"/>
        </w:trPr>
        <w:tc>
          <w:tcPr>
            <w:tcW w:w="2260" w:type="dxa"/>
            <w:noWrap/>
            <w:hideMark/>
          </w:tcPr>
          <w:p w:rsidR="000B0E35" w:rsidRPr="00DD2C50" w:rsidRDefault="000B0E35" w:rsidP="003261E5">
            <w:r w:rsidRPr="00DD2C50">
              <w:t>spreading loss (dB/m</w:t>
            </w:r>
            <w:r w:rsidRPr="00DD2C50">
              <w:rPr>
                <w:rStyle w:val="ECCHLsuperscript"/>
              </w:rPr>
              <w:t>2</w:t>
            </w:r>
            <w:r w:rsidRPr="00DD2C50">
              <w:t>)</w:t>
            </w:r>
          </w:p>
        </w:tc>
        <w:tc>
          <w:tcPr>
            <w:tcW w:w="828" w:type="dxa"/>
            <w:noWrap/>
            <w:hideMark/>
          </w:tcPr>
          <w:p w:rsidR="000B0E35" w:rsidRPr="00DD2C50" w:rsidRDefault="000B0E35" w:rsidP="003261E5">
            <w:r w:rsidRPr="00DD2C50">
              <w:t>132.2</w:t>
            </w:r>
          </w:p>
        </w:tc>
        <w:tc>
          <w:tcPr>
            <w:tcW w:w="828" w:type="dxa"/>
            <w:noWrap/>
            <w:hideMark/>
          </w:tcPr>
          <w:p w:rsidR="000B0E35" w:rsidRPr="00DD2C50" w:rsidRDefault="000B0E35" w:rsidP="003261E5">
            <w:r w:rsidRPr="00DD2C50">
              <w:t>135.2</w:t>
            </w:r>
          </w:p>
        </w:tc>
        <w:tc>
          <w:tcPr>
            <w:tcW w:w="828" w:type="dxa"/>
            <w:noWrap/>
            <w:hideMark/>
          </w:tcPr>
          <w:p w:rsidR="000B0E35" w:rsidRPr="00DD2C50" w:rsidRDefault="000B0E35" w:rsidP="003261E5">
            <w:r w:rsidRPr="00DD2C50">
              <w:t>132.2</w:t>
            </w:r>
          </w:p>
        </w:tc>
        <w:tc>
          <w:tcPr>
            <w:tcW w:w="828" w:type="dxa"/>
            <w:noWrap/>
            <w:hideMark/>
          </w:tcPr>
          <w:p w:rsidR="000B0E35" w:rsidRPr="00DD2C50" w:rsidRDefault="000B0E35" w:rsidP="003261E5">
            <w:r w:rsidRPr="00DD2C50">
              <w:t>135.2</w:t>
            </w:r>
          </w:p>
        </w:tc>
        <w:tc>
          <w:tcPr>
            <w:tcW w:w="828" w:type="dxa"/>
            <w:noWrap/>
            <w:hideMark/>
          </w:tcPr>
          <w:p w:rsidR="000B0E35" w:rsidRPr="00DD2C50" w:rsidRDefault="000B0E35" w:rsidP="003261E5">
            <w:r w:rsidRPr="00DD2C50">
              <w:t>132.2</w:t>
            </w:r>
          </w:p>
        </w:tc>
        <w:tc>
          <w:tcPr>
            <w:tcW w:w="828" w:type="dxa"/>
            <w:noWrap/>
            <w:hideMark/>
          </w:tcPr>
          <w:p w:rsidR="000B0E35" w:rsidRPr="00DD2C50" w:rsidRDefault="000B0E35" w:rsidP="003261E5">
            <w:r w:rsidRPr="00DD2C50">
              <w:t>135.2</w:t>
            </w:r>
          </w:p>
        </w:tc>
        <w:tc>
          <w:tcPr>
            <w:tcW w:w="828" w:type="dxa"/>
            <w:noWrap/>
            <w:hideMark/>
          </w:tcPr>
          <w:p w:rsidR="000B0E35" w:rsidRPr="00DD2C50" w:rsidRDefault="000B0E35" w:rsidP="003261E5">
            <w:r w:rsidRPr="00DD2C50">
              <w:t>132.2</w:t>
            </w:r>
          </w:p>
        </w:tc>
        <w:tc>
          <w:tcPr>
            <w:tcW w:w="828" w:type="dxa"/>
            <w:noWrap/>
            <w:hideMark/>
          </w:tcPr>
          <w:p w:rsidR="000B0E35" w:rsidRPr="00DD2C50" w:rsidRDefault="000B0E35" w:rsidP="003261E5">
            <w:r w:rsidRPr="00DD2C50">
              <w:t>135.2</w:t>
            </w:r>
          </w:p>
        </w:tc>
      </w:tr>
      <w:tr w:rsidR="000B0E35" w:rsidRPr="00DD2C50" w:rsidTr="003261E5">
        <w:trPr>
          <w:trHeight w:val="300"/>
        </w:trPr>
        <w:tc>
          <w:tcPr>
            <w:tcW w:w="2260" w:type="dxa"/>
            <w:noWrap/>
            <w:hideMark/>
          </w:tcPr>
          <w:p w:rsidR="000B0E35" w:rsidRPr="00DD2C50" w:rsidRDefault="000B0E35" w:rsidP="003261E5">
            <w:r w:rsidRPr="00DD2C50">
              <w:t>e.i.r.p. (dBW/4kHz)</w:t>
            </w:r>
          </w:p>
        </w:tc>
        <w:tc>
          <w:tcPr>
            <w:tcW w:w="828" w:type="dxa"/>
            <w:noWrap/>
            <w:hideMark/>
          </w:tcPr>
          <w:p w:rsidR="000B0E35" w:rsidRPr="00DD2C50" w:rsidRDefault="000B0E35" w:rsidP="003261E5">
            <w:r w:rsidRPr="00DD2C50">
              <w:t>-13.8</w:t>
            </w:r>
          </w:p>
        </w:tc>
        <w:tc>
          <w:tcPr>
            <w:tcW w:w="828" w:type="dxa"/>
            <w:noWrap/>
            <w:hideMark/>
          </w:tcPr>
          <w:p w:rsidR="000B0E35" w:rsidRPr="00DD2C50" w:rsidRDefault="000B0E35" w:rsidP="003261E5">
            <w:r w:rsidRPr="00DD2C50">
              <w:t>-10.8</w:t>
            </w:r>
          </w:p>
        </w:tc>
        <w:tc>
          <w:tcPr>
            <w:tcW w:w="828" w:type="dxa"/>
            <w:noWrap/>
            <w:hideMark/>
          </w:tcPr>
          <w:p w:rsidR="000B0E35" w:rsidRPr="00DD2C50" w:rsidRDefault="000B0E35" w:rsidP="003261E5">
            <w:r w:rsidRPr="00DD2C50">
              <w:t>-15.8</w:t>
            </w:r>
          </w:p>
        </w:tc>
        <w:tc>
          <w:tcPr>
            <w:tcW w:w="828" w:type="dxa"/>
            <w:noWrap/>
            <w:hideMark/>
          </w:tcPr>
          <w:p w:rsidR="000B0E35" w:rsidRPr="00DD2C50" w:rsidRDefault="000B0E35" w:rsidP="003261E5">
            <w:r w:rsidRPr="00DD2C50">
              <w:t>-12.8</w:t>
            </w:r>
          </w:p>
        </w:tc>
        <w:tc>
          <w:tcPr>
            <w:tcW w:w="828" w:type="dxa"/>
            <w:noWrap/>
            <w:hideMark/>
          </w:tcPr>
          <w:p w:rsidR="000B0E35" w:rsidRPr="00DD2C50" w:rsidRDefault="000B0E35" w:rsidP="003261E5">
            <w:r w:rsidRPr="00DD2C50">
              <w:t>-15.3</w:t>
            </w:r>
          </w:p>
        </w:tc>
        <w:tc>
          <w:tcPr>
            <w:tcW w:w="828" w:type="dxa"/>
            <w:noWrap/>
            <w:hideMark/>
          </w:tcPr>
          <w:p w:rsidR="000B0E35" w:rsidRPr="00DD2C50" w:rsidRDefault="000B0E35" w:rsidP="003261E5">
            <w:r w:rsidRPr="00DD2C50">
              <w:t>-12.3</w:t>
            </w:r>
          </w:p>
        </w:tc>
        <w:tc>
          <w:tcPr>
            <w:tcW w:w="828" w:type="dxa"/>
            <w:noWrap/>
            <w:hideMark/>
          </w:tcPr>
          <w:p w:rsidR="000B0E35" w:rsidRPr="00DD2C50" w:rsidRDefault="000B0E35" w:rsidP="003261E5">
            <w:r w:rsidRPr="00DD2C50">
              <w:t>-18.8</w:t>
            </w:r>
          </w:p>
        </w:tc>
        <w:tc>
          <w:tcPr>
            <w:tcW w:w="828" w:type="dxa"/>
            <w:noWrap/>
            <w:hideMark/>
          </w:tcPr>
          <w:p w:rsidR="000B0E35" w:rsidRPr="00DD2C50" w:rsidRDefault="000B0E35" w:rsidP="003261E5">
            <w:r w:rsidRPr="00DD2C50">
              <w:t>-15.8</w:t>
            </w:r>
          </w:p>
        </w:tc>
      </w:tr>
      <w:tr w:rsidR="000B0E35" w:rsidRPr="00DD2C50" w:rsidTr="003261E5">
        <w:trPr>
          <w:trHeight w:val="300"/>
        </w:trPr>
        <w:tc>
          <w:tcPr>
            <w:tcW w:w="8884" w:type="dxa"/>
            <w:gridSpan w:val="9"/>
            <w:noWrap/>
            <w:hideMark/>
          </w:tcPr>
          <w:p w:rsidR="000B0E35" w:rsidRPr="00CD312E" w:rsidRDefault="000B0E35" w:rsidP="003261E5">
            <w:pPr>
              <w:rPr>
                <w:rStyle w:val="ECCHLbold"/>
              </w:rPr>
            </w:pPr>
            <w:r w:rsidRPr="00DD2C50">
              <w:rPr>
                <w:rStyle w:val="ECCHLbold"/>
              </w:rPr>
              <w:t>1275</w:t>
            </w:r>
            <w:r w:rsidR="00605146">
              <w:rPr>
                <w:rStyle w:val="ECCHLbold"/>
              </w:rPr>
              <w:t xml:space="preserve"> </w:t>
            </w:r>
            <w:r w:rsidRPr="00DD2C50">
              <w:rPr>
                <w:rStyle w:val="ECCHLbold"/>
              </w:rPr>
              <w:t>km orbit</w:t>
            </w:r>
          </w:p>
        </w:tc>
      </w:tr>
      <w:tr w:rsidR="000B0E35" w:rsidRPr="00DD2C50" w:rsidTr="003261E5">
        <w:trPr>
          <w:trHeight w:val="300"/>
        </w:trPr>
        <w:tc>
          <w:tcPr>
            <w:tcW w:w="2260" w:type="dxa"/>
            <w:noWrap/>
            <w:hideMark/>
          </w:tcPr>
          <w:p w:rsidR="000B0E35" w:rsidRPr="00DD2C50" w:rsidRDefault="000B0E35" w:rsidP="003261E5">
            <w:r w:rsidRPr="00DD2C50">
              <w:t>distance to ground</w:t>
            </w:r>
          </w:p>
        </w:tc>
        <w:tc>
          <w:tcPr>
            <w:tcW w:w="828" w:type="dxa"/>
            <w:noWrap/>
            <w:hideMark/>
          </w:tcPr>
          <w:p w:rsidR="000B0E35" w:rsidRPr="00DD2C50" w:rsidRDefault="000B0E35" w:rsidP="003261E5">
            <w:r w:rsidRPr="00DD2C50">
              <w:t>1275.0</w:t>
            </w:r>
          </w:p>
        </w:tc>
        <w:tc>
          <w:tcPr>
            <w:tcW w:w="828" w:type="dxa"/>
            <w:noWrap/>
            <w:hideMark/>
          </w:tcPr>
          <w:p w:rsidR="000B0E35" w:rsidRPr="00DD2C50" w:rsidRDefault="000B0E35" w:rsidP="003261E5">
            <w:r w:rsidRPr="00DD2C50">
              <w:t>1790.7</w:t>
            </w:r>
          </w:p>
        </w:tc>
        <w:tc>
          <w:tcPr>
            <w:tcW w:w="828" w:type="dxa"/>
            <w:noWrap/>
            <w:hideMark/>
          </w:tcPr>
          <w:p w:rsidR="000B0E35" w:rsidRPr="00DD2C50" w:rsidRDefault="000B0E35" w:rsidP="003261E5">
            <w:r w:rsidRPr="00DD2C50">
              <w:t>1275.0</w:t>
            </w:r>
          </w:p>
        </w:tc>
        <w:tc>
          <w:tcPr>
            <w:tcW w:w="828" w:type="dxa"/>
            <w:noWrap/>
            <w:hideMark/>
          </w:tcPr>
          <w:p w:rsidR="000B0E35" w:rsidRPr="00DD2C50" w:rsidRDefault="000B0E35" w:rsidP="003261E5">
            <w:r w:rsidRPr="00DD2C50">
              <w:t>1790.7</w:t>
            </w:r>
          </w:p>
        </w:tc>
        <w:tc>
          <w:tcPr>
            <w:tcW w:w="828" w:type="dxa"/>
            <w:noWrap/>
            <w:hideMark/>
          </w:tcPr>
          <w:p w:rsidR="000B0E35" w:rsidRPr="00DD2C50" w:rsidRDefault="000B0E35" w:rsidP="003261E5">
            <w:r w:rsidRPr="00DD2C50">
              <w:t>1275.0</w:t>
            </w:r>
          </w:p>
        </w:tc>
        <w:tc>
          <w:tcPr>
            <w:tcW w:w="828" w:type="dxa"/>
            <w:noWrap/>
            <w:hideMark/>
          </w:tcPr>
          <w:p w:rsidR="000B0E35" w:rsidRPr="00DD2C50" w:rsidRDefault="000B0E35" w:rsidP="003261E5">
            <w:r w:rsidRPr="00DD2C50">
              <w:t>1790.7</w:t>
            </w:r>
          </w:p>
        </w:tc>
        <w:tc>
          <w:tcPr>
            <w:tcW w:w="828" w:type="dxa"/>
            <w:noWrap/>
            <w:hideMark/>
          </w:tcPr>
          <w:p w:rsidR="000B0E35" w:rsidRPr="00DD2C50" w:rsidRDefault="000B0E35" w:rsidP="003261E5">
            <w:r w:rsidRPr="00DD2C50">
              <w:t>1275.0</w:t>
            </w:r>
          </w:p>
        </w:tc>
        <w:tc>
          <w:tcPr>
            <w:tcW w:w="828" w:type="dxa"/>
            <w:noWrap/>
            <w:hideMark/>
          </w:tcPr>
          <w:p w:rsidR="000B0E35" w:rsidRPr="00DD2C50" w:rsidRDefault="000B0E35" w:rsidP="003261E5">
            <w:r w:rsidRPr="00DD2C50">
              <w:t>1790.7</w:t>
            </w:r>
          </w:p>
        </w:tc>
      </w:tr>
      <w:tr w:rsidR="000B0E35" w:rsidRPr="00DD2C50" w:rsidTr="003261E5">
        <w:trPr>
          <w:trHeight w:val="345"/>
        </w:trPr>
        <w:tc>
          <w:tcPr>
            <w:tcW w:w="2260" w:type="dxa"/>
            <w:noWrap/>
            <w:hideMark/>
          </w:tcPr>
          <w:p w:rsidR="000B0E35" w:rsidRPr="00DD2C50" w:rsidRDefault="000B0E35" w:rsidP="003261E5">
            <w:r w:rsidRPr="00DD2C50">
              <w:t>spreading loss (dB/m</w:t>
            </w:r>
            <w:r w:rsidRPr="00DD2C50">
              <w:rPr>
                <w:rStyle w:val="ECCHLsuperscript"/>
              </w:rPr>
              <w:t>2</w:t>
            </w:r>
            <w:r w:rsidRPr="00DD2C50">
              <w:t>)</w:t>
            </w:r>
          </w:p>
        </w:tc>
        <w:tc>
          <w:tcPr>
            <w:tcW w:w="828" w:type="dxa"/>
            <w:noWrap/>
            <w:hideMark/>
          </w:tcPr>
          <w:p w:rsidR="000B0E35" w:rsidRPr="00DD2C50" w:rsidRDefault="000B0E35" w:rsidP="003261E5">
            <w:r w:rsidRPr="00DD2C50">
              <w:t>133.1</w:t>
            </w:r>
          </w:p>
        </w:tc>
        <w:tc>
          <w:tcPr>
            <w:tcW w:w="828" w:type="dxa"/>
            <w:noWrap/>
            <w:hideMark/>
          </w:tcPr>
          <w:p w:rsidR="000B0E35" w:rsidRPr="00DD2C50" w:rsidRDefault="000B0E35" w:rsidP="003261E5">
            <w:r w:rsidRPr="00DD2C50">
              <w:t>136.1</w:t>
            </w:r>
          </w:p>
        </w:tc>
        <w:tc>
          <w:tcPr>
            <w:tcW w:w="828" w:type="dxa"/>
            <w:noWrap/>
            <w:hideMark/>
          </w:tcPr>
          <w:p w:rsidR="000B0E35" w:rsidRPr="00DD2C50" w:rsidRDefault="000B0E35" w:rsidP="003261E5">
            <w:r w:rsidRPr="00DD2C50">
              <w:t>133.1</w:t>
            </w:r>
          </w:p>
        </w:tc>
        <w:tc>
          <w:tcPr>
            <w:tcW w:w="828" w:type="dxa"/>
            <w:noWrap/>
            <w:hideMark/>
          </w:tcPr>
          <w:p w:rsidR="000B0E35" w:rsidRPr="00DD2C50" w:rsidRDefault="000B0E35" w:rsidP="003261E5">
            <w:r w:rsidRPr="00DD2C50">
              <w:t>136.1</w:t>
            </w:r>
          </w:p>
        </w:tc>
        <w:tc>
          <w:tcPr>
            <w:tcW w:w="828" w:type="dxa"/>
            <w:noWrap/>
            <w:hideMark/>
          </w:tcPr>
          <w:p w:rsidR="000B0E35" w:rsidRPr="00DD2C50" w:rsidRDefault="000B0E35" w:rsidP="003261E5">
            <w:r w:rsidRPr="00DD2C50">
              <w:t>133.1</w:t>
            </w:r>
          </w:p>
        </w:tc>
        <w:tc>
          <w:tcPr>
            <w:tcW w:w="828" w:type="dxa"/>
            <w:noWrap/>
            <w:hideMark/>
          </w:tcPr>
          <w:p w:rsidR="000B0E35" w:rsidRPr="00DD2C50" w:rsidRDefault="000B0E35" w:rsidP="003261E5">
            <w:r w:rsidRPr="00DD2C50">
              <w:t>136.1</w:t>
            </w:r>
          </w:p>
        </w:tc>
        <w:tc>
          <w:tcPr>
            <w:tcW w:w="828" w:type="dxa"/>
            <w:noWrap/>
            <w:hideMark/>
          </w:tcPr>
          <w:p w:rsidR="000B0E35" w:rsidRPr="00DD2C50" w:rsidRDefault="000B0E35" w:rsidP="003261E5">
            <w:r w:rsidRPr="00DD2C50">
              <w:t>133.1</w:t>
            </w:r>
          </w:p>
        </w:tc>
        <w:tc>
          <w:tcPr>
            <w:tcW w:w="828" w:type="dxa"/>
            <w:noWrap/>
            <w:hideMark/>
          </w:tcPr>
          <w:p w:rsidR="000B0E35" w:rsidRPr="00DD2C50" w:rsidRDefault="000B0E35" w:rsidP="003261E5">
            <w:r w:rsidRPr="00DD2C50">
              <w:t>136.1</w:t>
            </w:r>
          </w:p>
        </w:tc>
      </w:tr>
      <w:tr w:rsidR="000B0E35" w:rsidRPr="00DD2C50" w:rsidTr="003261E5">
        <w:trPr>
          <w:trHeight w:val="300"/>
        </w:trPr>
        <w:tc>
          <w:tcPr>
            <w:tcW w:w="2260" w:type="dxa"/>
            <w:noWrap/>
            <w:hideMark/>
          </w:tcPr>
          <w:p w:rsidR="000B0E35" w:rsidRPr="00DD2C50" w:rsidRDefault="000B0E35" w:rsidP="003261E5">
            <w:r w:rsidRPr="00DD2C50">
              <w:t>e.i.r.p. (dBW/4kHz)</w:t>
            </w:r>
          </w:p>
        </w:tc>
        <w:tc>
          <w:tcPr>
            <w:tcW w:w="828" w:type="dxa"/>
            <w:noWrap/>
            <w:hideMark/>
          </w:tcPr>
          <w:p w:rsidR="000B0E35" w:rsidRPr="00DD2C50" w:rsidRDefault="000B0E35" w:rsidP="003261E5">
            <w:r w:rsidRPr="00DD2C50">
              <w:t>-12.9</w:t>
            </w:r>
          </w:p>
        </w:tc>
        <w:tc>
          <w:tcPr>
            <w:tcW w:w="828" w:type="dxa"/>
            <w:noWrap/>
            <w:hideMark/>
          </w:tcPr>
          <w:p w:rsidR="000B0E35" w:rsidRPr="00DD2C50" w:rsidRDefault="000B0E35" w:rsidP="003261E5">
            <w:r w:rsidRPr="00DD2C50">
              <w:t>-9.9</w:t>
            </w:r>
          </w:p>
        </w:tc>
        <w:tc>
          <w:tcPr>
            <w:tcW w:w="828" w:type="dxa"/>
            <w:noWrap/>
            <w:hideMark/>
          </w:tcPr>
          <w:p w:rsidR="000B0E35" w:rsidRPr="00DD2C50" w:rsidRDefault="000B0E35" w:rsidP="003261E5">
            <w:r w:rsidRPr="00DD2C50">
              <w:t>-14.9</w:t>
            </w:r>
          </w:p>
        </w:tc>
        <w:tc>
          <w:tcPr>
            <w:tcW w:w="828" w:type="dxa"/>
            <w:noWrap/>
            <w:hideMark/>
          </w:tcPr>
          <w:p w:rsidR="000B0E35" w:rsidRPr="00DD2C50" w:rsidRDefault="000B0E35" w:rsidP="003261E5">
            <w:r w:rsidRPr="00DD2C50">
              <w:t>-11.9</w:t>
            </w:r>
          </w:p>
        </w:tc>
        <w:tc>
          <w:tcPr>
            <w:tcW w:w="828" w:type="dxa"/>
            <w:noWrap/>
            <w:hideMark/>
          </w:tcPr>
          <w:p w:rsidR="000B0E35" w:rsidRPr="00DD2C50" w:rsidRDefault="000B0E35" w:rsidP="003261E5">
            <w:r w:rsidRPr="00DD2C50">
              <w:t>-14.4</w:t>
            </w:r>
          </w:p>
        </w:tc>
        <w:tc>
          <w:tcPr>
            <w:tcW w:w="828" w:type="dxa"/>
            <w:noWrap/>
            <w:hideMark/>
          </w:tcPr>
          <w:p w:rsidR="000B0E35" w:rsidRPr="00DD2C50" w:rsidRDefault="000B0E35" w:rsidP="003261E5">
            <w:r w:rsidRPr="00DD2C50">
              <w:t>-11.4</w:t>
            </w:r>
          </w:p>
        </w:tc>
        <w:tc>
          <w:tcPr>
            <w:tcW w:w="828" w:type="dxa"/>
            <w:noWrap/>
            <w:hideMark/>
          </w:tcPr>
          <w:p w:rsidR="000B0E35" w:rsidRPr="00DD2C50" w:rsidRDefault="000B0E35" w:rsidP="003261E5">
            <w:r w:rsidRPr="00DD2C50">
              <w:t>-17.9</w:t>
            </w:r>
          </w:p>
        </w:tc>
        <w:tc>
          <w:tcPr>
            <w:tcW w:w="828" w:type="dxa"/>
            <w:noWrap/>
            <w:hideMark/>
          </w:tcPr>
          <w:p w:rsidR="000B0E35" w:rsidRPr="00DD2C50" w:rsidRDefault="000B0E35" w:rsidP="003261E5">
            <w:r w:rsidRPr="00DD2C50">
              <w:t>-14.9</w:t>
            </w:r>
          </w:p>
        </w:tc>
      </w:tr>
      <w:tr w:rsidR="000B0E35" w:rsidRPr="00DD2C50" w:rsidTr="003261E5">
        <w:trPr>
          <w:trHeight w:val="300"/>
        </w:trPr>
        <w:tc>
          <w:tcPr>
            <w:tcW w:w="8884" w:type="dxa"/>
            <w:gridSpan w:val="9"/>
            <w:noWrap/>
            <w:hideMark/>
          </w:tcPr>
          <w:p w:rsidR="000B0E35" w:rsidRPr="00CD312E" w:rsidRDefault="000B0E35" w:rsidP="003261E5">
            <w:pPr>
              <w:rPr>
                <w:rStyle w:val="ECCHLbold"/>
              </w:rPr>
            </w:pPr>
            <w:r w:rsidRPr="00DD2C50">
              <w:rPr>
                <w:rStyle w:val="ECCHLbold"/>
              </w:rPr>
              <w:t>1325</w:t>
            </w:r>
            <w:r w:rsidR="00605146">
              <w:rPr>
                <w:rStyle w:val="ECCHLbold"/>
              </w:rPr>
              <w:t xml:space="preserve"> </w:t>
            </w:r>
            <w:r w:rsidRPr="00DD2C50">
              <w:rPr>
                <w:rStyle w:val="ECCHLbold"/>
              </w:rPr>
              <w:t>km orbit</w:t>
            </w:r>
          </w:p>
        </w:tc>
      </w:tr>
      <w:tr w:rsidR="000B0E35" w:rsidRPr="00DD2C50" w:rsidTr="003261E5">
        <w:trPr>
          <w:trHeight w:val="300"/>
        </w:trPr>
        <w:tc>
          <w:tcPr>
            <w:tcW w:w="2260" w:type="dxa"/>
            <w:noWrap/>
            <w:hideMark/>
          </w:tcPr>
          <w:p w:rsidR="000B0E35" w:rsidRPr="00DD2C50" w:rsidRDefault="000B0E35" w:rsidP="003261E5">
            <w:r w:rsidRPr="00DD2C50">
              <w:t>distance to ground</w:t>
            </w:r>
          </w:p>
        </w:tc>
        <w:tc>
          <w:tcPr>
            <w:tcW w:w="828" w:type="dxa"/>
            <w:noWrap/>
            <w:hideMark/>
          </w:tcPr>
          <w:p w:rsidR="000B0E35" w:rsidRPr="00DD2C50" w:rsidRDefault="000B0E35" w:rsidP="003261E5">
            <w:r w:rsidRPr="00DD2C50">
              <w:t>1325.0</w:t>
            </w:r>
          </w:p>
        </w:tc>
        <w:tc>
          <w:tcPr>
            <w:tcW w:w="828" w:type="dxa"/>
            <w:noWrap/>
            <w:hideMark/>
          </w:tcPr>
          <w:p w:rsidR="000B0E35" w:rsidRPr="00DD2C50" w:rsidRDefault="000B0E35" w:rsidP="003261E5">
            <w:r w:rsidRPr="00DD2C50">
              <w:t>1855.5</w:t>
            </w:r>
          </w:p>
        </w:tc>
        <w:tc>
          <w:tcPr>
            <w:tcW w:w="828" w:type="dxa"/>
            <w:noWrap/>
            <w:hideMark/>
          </w:tcPr>
          <w:p w:rsidR="000B0E35" w:rsidRPr="00DD2C50" w:rsidRDefault="000B0E35" w:rsidP="003261E5">
            <w:r w:rsidRPr="00DD2C50">
              <w:t>1325.0</w:t>
            </w:r>
          </w:p>
        </w:tc>
        <w:tc>
          <w:tcPr>
            <w:tcW w:w="828" w:type="dxa"/>
            <w:noWrap/>
            <w:hideMark/>
          </w:tcPr>
          <w:p w:rsidR="000B0E35" w:rsidRPr="00DD2C50" w:rsidRDefault="000B0E35" w:rsidP="003261E5">
            <w:r w:rsidRPr="00DD2C50">
              <w:t>1855.5</w:t>
            </w:r>
          </w:p>
        </w:tc>
        <w:tc>
          <w:tcPr>
            <w:tcW w:w="828" w:type="dxa"/>
            <w:noWrap/>
            <w:hideMark/>
          </w:tcPr>
          <w:p w:rsidR="000B0E35" w:rsidRPr="00DD2C50" w:rsidRDefault="000B0E35" w:rsidP="003261E5">
            <w:r w:rsidRPr="00DD2C50">
              <w:t>1325.0</w:t>
            </w:r>
          </w:p>
        </w:tc>
        <w:tc>
          <w:tcPr>
            <w:tcW w:w="828" w:type="dxa"/>
            <w:noWrap/>
            <w:hideMark/>
          </w:tcPr>
          <w:p w:rsidR="000B0E35" w:rsidRPr="00DD2C50" w:rsidRDefault="000B0E35" w:rsidP="003261E5">
            <w:r w:rsidRPr="00DD2C50">
              <w:t>1855.5</w:t>
            </w:r>
          </w:p>
        </w:tc>
        <w:tc>
          <w:tcPr>
            <w:tcW w:w="828" w:type="dxa"/>
            <w:noWrap/>
            <w:hideMark/>
          </w:tcPr>
          <w:p w:rsidR="000B0E35" w:rsidRPr="00DD2C50" w:rsidRDefault="000B0E35" w:rsidP="003261E5">
            <w:r w:rsidRPr="00DD2C50">
              <w:t>1325.0</w:t>
            </w:r>
          </w:p>
        </w:tc>
        <w:tc>
          <w:tcPr>
            <w:tcW w:w="828" w:type="dxa"/>
            <w:noWrap/>
            <w:hideMark/>
          </w:tcPr>
          <w:p w:rsidR="000B0E35" w:rsidRPr="00DD2C50" w:rsidRDefault="000B0E35" w:rsidP="003261E5">
            <w:r w:rsidRPr="00DD2C50">
              <w:t>1855.5</w:t>
            </w:r>
          </w:p>
        </w:tc>
      </w:tr>
      <w:tr w:rsidR="000B0E35" w:rsidRPr="00DD2C50" w:rsidTr="003261E5">
        <w:trPr>
          <w:trHeight w:val="345"/>
        </w:trPr>
        <w:tc>
          <w:tcPr>
            <w:tcW w:w="2260" w:type="dxa"/>
            <w:noWrap/>
            <w:hideMark/>
          </w:tcPr>
          <w:p w:rsidR="000B0E35" w:rsidRPr="00DD2C50" w:rsidRDefault="000B0E35" w:rsidP="003261E5">
            <w:r w:rsidRPr="00DD2C50">
              <w:t>spreading loss (dB/m</w:t>
            </w:r>
            <w:r w:rsidRPr="00DD2C50">
              <w:rPr>
                <w:rStyle w:val="ECCHLsuperscript"/>
              </w:rPr>
              <w:t>2</w:t>
            </w:r>
            <w:r w:rsidRPr="00DD2C50">
              <w:t>)</w:t>
            </w:r>
          </w:p>
        </w:tc>
        <w:tc>
          <w:tcPr>
            <w:tcW w:w="828" w:type="dxa"/>
            <w:noWrap/>
            <w:hideMark/>
          </w:tcPr>
          <w:p w:rsidR="000B0E35" w:rsidRPr="00DD2C50" w:rsidRDefault="000B0E35" w:rsidP="003261E5">
            <w:r w:rsidRPr="00DD2C50">
              <w:t>133.4</w:t>
            </w:r>
          </w:p>
        </w:tc>
        <w:tc>
          <w:tcPr>
            <w:tcW w:w="828" w:type="dxa"/>
            <w:noWrap/>
            <w:hideMark/>
          </w:tcPr>
          <w:p w:rsidR="000B0E35" w:rsidRPr="00DD2C50" w:rsidRDefault="000B0E35" w:rsidP="003261E5">
            <w:r w:rsidRPr="00DD2C50">
              <w:t>136.4</w:t>
            </w:r>
          </w:p>
        </w:tc>
        <w:tc>
          <w:tcPr>
            <w:tcW w:w="828" w:type="dxa"/>
            <w:noWrap/>
            <w:hideMark/>
          </w:tcPr>
          <w:p w:rsidR="000B0E35" w:rsidRPr="00DD2C50" w:rsidRDefault="000B0E35" w:rsidP="003261E5">
            <w:r w:rsidRPr="00DD2C50">
              <w:t>133.4</w:t>
            </w:r>
          </w:p>
        </w:tc>
        <w:tc>
          <w:tcPr>
            <w:tcW w:w="828" w:type="dxa"/>
            <w:noWrap/>
            <w:hideMark/>
          </w:tcPr>
          <w:p w:rsidR="000B0E35" w:rsidRPr="00DD2C50" w:rsidRDefault="000B0E35" w:rsidP="003261E5">
            <w:r w:rsidRPr="00DD2C50">
              <w:t>136.4</w:t>
            </w:r>
          </w:p>
        </w:tc>
        <w:tc>
          <w:tcPr>
            <w:tcW w:w="828" w:type="dxa"/>
            <w:noWrap/>
            <w:hideMark/>
          </w:tcPr>
          <w:p w:rsidR="000B0E35" w:rsidRPr="00DD2C50" w:rsidRDefault="000B0E35" w:rsidP="003261E5">
            <w:r w:rsidRPr="00DD2C50">
              <w:t>133.4</w:t>
            </w:r>
          </w:p>
        </w:tc>
        <w:tc>
          <w:tcPr>
            <w:tcW w:w="828" w:type="dxa"/>
            <w:noWrap/>
            <w:hideMark/>
          </w:tcPr>
          <w:p w:rsidR="000B0E35" w:rsidRPr="00DD2C50" w:rsidRDefault="000B0E35" w:rsidP="003261E5">
            <w:r w:rsidRPr="00DD2C50">
              <w:t>136.4</w:t>
            </w:r>
          </w:p>
        </w:tc>
        <w:tc>
          <w:tcPr>
            <w:tcW w:w="828" w:type="dxa"/>
            <w:noWrap/>
            <w:hideMark/>
          </w:tcPr>
          <w:p w:rsidR="000B0E35" w:rsidRPr="00DD2C50" w:rsidRDefault="000B0E35" w:rsidP="003261E5">
            <w:r w:rsidRPr="00DD2C50">
              <w:t>133.4</w:t>
            </w:r>
          </w:p>
        </w:tc>
        <w:tc>
          <w:tcPr>
            <w:tcW w:w="828" w:type="dxa"/>
            <w:noWrap/>
            <w:hideMark/>
          </w:tcPr>
          <w:p w:rsidR="000B0E35" w:rsidRPr="00DD2C50" w:rsidRDefault="000B0E35" w:rsidP="003261E5">
            <w:r w:rsidRPr="00DD2C50">
              <w:t>136.4</w:t>
            </w:r>
          </w:p>
        </w:tc>
      </w:tr>
      <w:tr w:rsidR="000B0E35" w:rsidRPr="00DD2C50" w:rsidTr="003261E5">
        <w:trPr>
          <w:trHeight w:val="300"/>
        </w:trPr>
        <w:tc>
          <w:tcPr>
            <w:tcW w:w="2260" w:type="dxa"/>
            <w:noWrap/>
            <w:hideMark/>
          </w:tcPr>
          <w:p w:rsidR="000B0E35" w:rsidRPr="00DD2C50" w:rsidRDefault="000B0E35" w:rsidP="003261E5">
            <w:r w:rsidRPr="00DD2C50">
              <w:t>e.i.r.p. (dBW/4kHz)</w:t>
            </w:r>
          </w:p>
        </w:tc>
        <w:tc>
          <w:tcPr>
            <w:tcW w:w="828" w:type="dxa"/>
            <w:noWrap/>
            <w:hideMark/>
          </w:tcPr>
          <w:p w:rsidR="000B0E35" w:rsidRPr="00DD2C50" w:rsidRDefault="000B0E35" w:rsidP="003261E5">
            <w:r w:rsidRPr="00DD2C50">
              <w:t>-12.6</w:t>
            </w:r>
          </w:p>
        </w:tc>
        <w:tc>
          <w:tcPr>
            <w:tcW w:w="828" w:type="dxa"/>
            <w:noWrap/>
            <w:hideMark/>
          </w:tcPr>
          <w:p w:rsidR="000B0E35" w:rsidRPr="00DD2C50" w:rsidRDefault="000B0E35" w:rsidP="003261E5">
            <w:r w:rsidRPr="00DD2C50">
              <w:t>-9.6</w:t>
            </w:r>
          </w:p>
        </w:tc>
        <w:tc>
          <w:tcPr>
            <w:tcW w:w="828" w:type="dxa"/>
            <w:noWrap/>
            <w:hideMark/>
          </w:tcPr>
          <w:p w:rsidR="000B0E35" w:rsidRPr="00DD2C50" w:rsidRDefault="000B0E35" w:rsidP="003261E5">
            <w:r w:rsidRPr="00DD2C50">
              <w:t>-14.6</w:t>
            </w:r>
          </w:p>
        </w:tc>
        <w:tc>
          <w:tcPr>
            <w:tcW w:w="828" w:type="dxa"/>
            <w:noWrap/>
            <w:hideMark/>
          </w:tcPr>
          <w:p w:rsidR="000B0E35" w:rsidRPr="00DD2C50" w:rsidRDefault="000B0E35" w:rsidP="003261E5">
            <w:r w:rsidRPr="00DD2C50">
              <w:t>-11.6</w:t>
            </w:r>
          </w:p>
        </w:tc>
        <w:tc>
          <w:tcPr>
            <w:tcW w:w="828" w:type="dxa"/>
            <w:noWrap/>
            <w:hideMark/>
          </w:tcPr>
          <w:p w:rsidR="000B0E35" w:rsidRPr="00DD2C50" w:rsidRDefault="000B0E35" w:rsidP="003261E5">
            <w:r w:rsidRPr="00DD2C50">
              <w:t>-14.1</w:t>
            </w:r>
          </w:p>
        </w:tc>
        <w:tc>
          <w:tcPr>
            <w:tcW w:w="828" w:type="dxa"/>
            <w:noWrap/>
            <w:hideMark/>
          </w:tcPr>
          <w:p w:rsidR="000B0E35" w:rsidRPr="00DD2C50" w:rsidRDefault="000B0E35" w:rsidP="003261E5">
            <w:r w:rsidRPr="00DD2C50">
              <w:t>-11.1</w:t>
            </w:r>
          </w:p>
        </w:tc>
        <w:tc>
          <w:tcPr>
            <w:tcW w:w="828" w:type="dxa"/>
            <w:noWrap/>
            <w:hideMark/>
          </w:tcPr>
          <w:p w:rsidR="000B0E35" w:rsidRPr="00DD2C50" w:rsidRDefault="000B0E35" w:rsidP="003261E5">
            <w:r w:rsidRPr="00DD2C50">
              <w:t>-17.6</w:t>
            </w:r>
          </w:p>
        </w:tc>
        <w:tc>
          <w:tcPr>
            <w:tcW w:w="828" w:type="dxa"/>
            <w:noWrap/>
            <w:hideMark/>
          </w:tcPr>
          <w:p w:rsidR="000B0E35" w:rsidRPr="00DD2C50" w:rsidRDefault="000B0E35" w:rsidP="003261E5">
            <w:r w:rsidRPr="00DD2C50">
              <w:t>-14.6</w:t>
            </w:r>
          </w:p>
        </w:tc>
      </w:tr>
    </w:tbl>
    <w:p w:rsidR="000B0E35" w:rsidRPr="00855950" w:rsidRDefault="000B0E35" w:rsidP="00822DAB">
      <w:pPr>
        <w:pStyle w:val="ECCAnnexheading2"/>
      </w:pPr>
      <w:bookmarkStart w:id="629" w:name="_Toc536700440"/>
      <w:r w:rsidRPr="00855950">
        <w:t>Geographic Coverage</w:t>
      </w:r>
      <w:bookmarkEnd w:id="629"/>
    </w:p>
    <w:p w:rsidR="000B0E35" w:rsidRPr="00DD2C50" w:rsidRDefault="000B0E35" w:rsidP="000B0E35">
      <w:r w:rsidRPr="00DD2C50">
        <w:t>Upon the full deployment of the NGSO constellation, the SpaceX System will pass over virtually all parts of the Earth’s surface and therefore, in principle, have the ability to provide ubiquitous global service. Because of the combination of orbital planes used in the SpaceX System, including the use of near-polar orbits, every point on the Earth’s surface will see, at all times, a SpaceX satellite at an elevation no less than 40°, with increasing minimum elevation angles at lower latitude.</w:t>
      </w:r>
    </w:p>
    <w:p w:rsidR="000B0E35" w:rsidRPr="00822DAB" w:rsidRDefault="000B0E35" w:rsidP="00822DAB">
      <w:pPr>
        <w:pStyle w:val="ECCAnnexheading2"/>
        <w:rPr>
          <w:lang w:val="en-GB"/>
        </w:rPr>
      </w:pPr>
      <w:bookmarkStart w:id="630" w:name="_Toc536700441"/>
      <w:r w:rsidRPr="00822DAB">
        <w:rPr>
          <w:lang w:val="en-GB"/>
        </w:rPr>
        <w:t>General Characteristics of SpaceX Earth Stations</w:t>
      </w:r>
      <w:bookmarkEnd w:id="630"/>
      <w:r w:rsidRPr="00822DAB">
        <w:rPr>
          <w:lang w:val="en-GB"/>
        </w:rPr>
        <w:t xml:space="preserve"> </w:t>
      </w:r>
    </w:p>
    <w:p w:rsidR="000B0E35" w:rsidRPr="00DD2C50" w:rsidRDefault="000B0E35" w:rsidP="000B0E35">
      <w:r w:rsidRPr="00DD2C50">
        <w:t xml:space="preserve">Specific deployments of fixed Earth Stations communicating with the SpaceX system will be contingent upon the position on their compatibility with other services in the 14-14.5 GHz band. The discussion in Section </w:t>
      </w:r>
      <w:r>
        <w:fldChar w:fldCharType="begin"/>
      </w:r>
      <w:r>
        <w:instrText xml:space="preserve"> REF _Ref529787604 \r \h </w:instrText>
      </w:r>
      <w:r>
        <w:fldChar w:fldCharType="separate"/>
      </w:r>
      <w:r>
        <w:t>2</w:t>
      </w:r>
      <w:r>
        <w:fldChar w:fldCharType="end"/>
      </w:r>
      <w:r w:rsidRPr="00DD2C50">
        <w:t xml:space="preserve"> identified that the use of the 14-14.25 GHz band is limited to the fixed satellite service. Therefore, the 14­14.25 GHz band is available for ubiquitous deployment of earth stations within the CEPT geographic region. The upper part of the 14.25-14.5 GHz band is used by other services, namely the fixed service and radio astronomy </w:t>
      </w:r>
      <w:proofErr w:type="gramStart"/>
      <w:r w:rsidRPr="00DD2C50">
        <w:t>service,</w:t>
      </w:r>
      <w:proofErr w:type="gramEnd"/>
      <w:r w:rsidRPr="00DD2C50">
        <w:t xml:space="preserve"> therefore the use of the upper part of the band by earth stations is subject to relevant compatibility considerations.</w:t>
      </w:r>
    </w:p>
    <w:p w:rsidR="000B0E35" w:rsidRPr="00DD2C50" w:rsidRDefault="000B0E35" w:rsidP="000B0E35">
      <w:r w:rsidRPr="00DD2C50">
        <w:t>SpaceX user terminals emissions towards the horizon are limited to -72.76 dBW/Hz. Note that, in sharing studies involving NGSO satellites, the side</w:t>
      </w:r>
      <w:r>
        <w:t xml:space="preserve"> </w:t>
      </w:r>
      <w:r w:rsidRPr="00DD2C50">
        <w:t>lobes in the antenna patterns are averaged (3 dB below the peak side</w:t>
      </w:r>
      <w:r>
        <w:t xml:space="preserve"> </w:t>
      </w:r>
      <w:r w:rsidRPr="00DD2C50">
        <w:t>lobes) because the antenna is moving while tracking the satellites and hence the antenna gain shifts between the peaks and valleys in the pattern.</w:t>
      </w:r>
    </w:p>
    <w:p w:rsidR="000B0E35" w:rsidRPr="00DD2C50" w:rsidRDefault="000B0E35" w:rsidP="000B0E35">
      <w:r w:rsidRPr="00DD2C50">
        <w:lastRenderedPageBreak/>
        <w:t>SpaceX user terminals are generally expected to be mounted on top of houses and buildings. For the subsequent studies, an antenna height of 10 m has been assumed (where relevant).</w:t>
      </w:r>
    </w:p>
    <w:p w:rsidR="000B0E35" w:rsidRPr="00DD2C50" w:rsidRDefault="000B0E35" w:rsidP="000B0E35">
      <w:r w:rsidRPr="00DD2C50">
        <w:t>As stated before, SpaceX Earth Stations point at a minimum elevation of 40°; the e.i.r.p. radiated towards the horizon (towards the victim), will be in its side lobes, thus no polarisation loss.</w:t>
      </w:r>
    </w:p>
    <w:p w:rsidR="000B0E35" w:rsidRPr="00DD2C50" w:rsidRDefault="000B0E35" w:rsidP="000B0E35">
      <w:r w:rsidRPr="00DD2C50">
        <w:t>SpaceX earth stations will be equipped with GPS receivers allowing them to determine the position of each earth station with high accuracy.</w:t>
      </w:r>
      <w:r>
        <w:t xml:space="preserve"> </w:t>
      </w:r>
      <w:r w:rsidRPr="00DD2C50">
        <w:t xml:space="preserve">The earth stations will have the possibility to cease emissions over a given frequency band when located within protection zones such as those determined around individual FS stations in the 14.25-14.5 GHz band, or RAS stations in the 14.47-14.5 GHz band. This aspect is further discussed in Section </w:t>
      </w:r>
      <w:r w:rsidRPr="00AD278F">
        <w:fldChar w:fldCharType="begin"/>
      </w:r>
      <w:r w:rsidRPr="00DD2C50">
        <w:instrText xml:space="preserve"> REF _Ref493091055 \r \h </w:instrText>
      </w:r>
      <w:r w:rsidRPr="00AD278F">
        <w:fldChar w:fldCharType="separate"/>
      </w:r>
      <w:r w:rsidR="002C27EA">
        <w:t>A1.5</w:t>
      </w:r>
      <w:r w:rsidRPr="00AD278F">
        <w:fldChar w:fldCharType="end"/>
      </w:r>
      <w:r w:rsidRPr="00DD2C50">
        <w:t xml:space="preserve"> below.</w:t>
      </w:r>
    </w:p>
    <w:p w:rsidR="000B0E35" w:rsidRPr="00822DAB" w:rsidRDefault="000B0E35" w:rsidP="00822DAB">
      <w:pPr>
        <w:pStyle w:val="ECCAnnexheading2"/>
        <w:rPr>
          <w:iCs/>
          <w:lang w:val="en-GB"/>
        </w:rPr>
      </w:pPr>
      <w:bookmarkStart w:id="631" w:name="_Toc536700442"/>
      <w:r w:rsidRPr="00822DAB">
        <w:t>Assumptions and results of study of the SpaceX system</w:t>
      </w:r>
      <w:bookmarkEnd w:id="631"/>
      <w:r w:rsidRPr="00822DAB">
        <w:t xml:space="preserve"> </w:t>
      </w:r>
    </w:p>
    <w:p w:rsidR="000B0E35" w:rsidRPr="00822DAB" w:rsidRDefault="000B0E35" w:rsidP="00FE488C">
      <w:pPr>
        <w:pStyle w:val="ECCAnnexheading3"/>
      </w:pPr>
      <w:bookmarkStart w:id="632" w:name="_Toc536700443"/>
      <w:r w:rsidRPr="00822DAB">
        <w:t>Compatibility between NGSO FSS (space-to-earth) in the band 10.7-12.75 GHz and RAS in the band 10.6-10.7 GHz</w:t>
      </w:r>
      <w:bookmarkEnd w:id="632"/>
    </w:p>
    <w:p w:rsidR="000B0E35" w:rsidRPr="00822DAB" w:rsidRDefault="000B0E35" w:rsidP="00FE488C">
      <w:pPr>
        <w:pStyle w:val="ECCAnnexheading4"/>
      </w:pPr>
      <w:r w:rsidRPr="00822DAB">
        <w:tab/>
      </w:r>
      <w:bookmarkStart w:id="633" w:name="_Toc536700444"/>
      <w:r w:rsidRPr="00822DAB">
        <w:t>Assumptions</w:t>
      </w:r>
      <w:bookmarkEnd w:id="633"/>
    </w:p>
    <w:p w:rsidR="000B0E35" w:rsidRPr="00DD2C50" w:rsidRDefault="000B0E35" w:rsidP="000B0E35">
      <w:r w:rsidRPr="00DD2C50">
        <w:t>In the simulation model, all 4425 satellites in the constellation are assumed at 100% utilisation transmitting at worst-case e.i.r.p. (all beams on all satellites are turned ON and steered at the maximum possible slant angle which corresponds to the maximum e.i.r.p.).</w:t>
      </w:r>
      <w:r>
        <w:t xml:space="preserve"> </w:t>
      </w:r>
      <w:r w:rsidRPr="00DD2C50">
        <w:t>The contributions from each satellite in the 10.6 - 10.7 GHz band are summed.</w:t>
      </w:r>
      <w:r>
        <w:t xml:space="preserve"> </w:t>
      </w:r>
      <w:r w:rsidRPr="00DD2C50">
        <w:t xml:space="preserve">The Maximum e.i.r.p. in the RAS band (10.6-10.7GHz) is </w:t>
      </w:r>
      <w:proofErr w:type="gramStart"/>
      <w:r w:rsidRPr="00DD2C50">
        <w:t>-142 dBW/Hz</w:t>
      </w:r>
      <w:proofErr w:type="gramEnd"/>
      <w:r w:rsidRPr="00DD2C50">
        <w:t xml:space="preserve"> and is essentially flat within the band (over frequency).</w:t>
      </w:r>
      <w:r>
        <w:t xml:space="preserve"> </w:t>
      </w:r>
      <w:r w:rsidRPr="00DD2C50">
        <w:t>The out of band noise is not beamformed in a predictable way (for example in the direction of the desired beam); for this reason,</w:t>
      </w:r>
      <w:r>
        <w:t xml:space="preserve"> </w:t>
      </w:r>
      <w:r w:rsidRPr="00DD2C50">
        <w:t>in these simulations, the out of band noise radiation pattern is assumed omnidirectional with an e.i.r.p. value equal to the peak e.i.r.p. value of the actual radiation pattern.</w:t>
      </w:r>
      <w:r>
        <w:t xml:space="preserve"> </w:t>
      </w:r>
      <w:r w:rsidRPr="00DD2C50">
        <w:t>Note that SpaceX's satellite system can serve the areas around RAS sites only with high channels to minimise interference, or, if desired can place no beam in the area (cell size is 45km diameter).</w:t>
      </w:r>
      <w:r>
        <w:t xml:space="preserve"> </w:t>
      </w:r>
      <w:r w:rsidRPr="00DD2C50">
        <w:t>Also note that meeting the e.i.r.p. limit mentioned above (-142dBW/Hz) prevents SpaceX from using the lowest Ku channel (10.7-10.95</w:t>
      </w:r>
      <w:r w:rsidR="0023666C">
        <w:t xml:space="preserve"> </w:t>
      </w:r>
      <w:r w:rsidRPr="00DD2C50">
        <w:t>GHz) on a global basis.</w:t>
      </w:r>
    </w:p>
    <w:p w:rsidR="000B0E35" w:rsidRPr="00DD2C50" w:rsidRDefault="000B0E35" w:rsidP="000B0E35">
      <w:r w:rsidRPr="00DD2C50">
        <w:t>Note that this interference model is very conservative:</w:t>
      </w:r>
    </w:p>
    <w:p w:rsidR="000B0E35" w:rsidRPr="00DD2C50" w:rsidRDefault="000B0E35" w:rsidP="000B0E35">
      <w:pPr>
        <w:pStyle w:val="ECCBulletsLv1"/>
      </w:pPr>
      <w:r w:rsidRPr="00DD2C50">
        <w:t>Maximum possible e.i.r.p. at all times is unrealistic (even for a fully used satellite one would expect at least 1-1.5 dB less, on average)</w:t>
      </w:r>
      <w:r>
        <w:t>;</w:t>
      </w:r>
    </w:p>
    <w:p w:rsidR="000B0E35" w:rsidRPr="00DD2C50" w:rsidRDefault="000B0E35" w:rsidP="000B0E35">
      <w:pPr>
        <w:pStyle w:val="ECCBulletsLv1"/>
      </w:pPr>
      <w:r w:rsidRPr="00DD2C50">
        <w:t>100% utilisation for all satellites is not achievable, even for satellites over land</w:t>
      </w:r>
      <w:r>
        <w:t>;</w:t>
      </w:r>
    </w:p>
    <w:p w:rsidR="000B0E35" w:rsidRPr="00DD2C50" w:rsidRDefault="000B0E35" w:rsidP="000B0E35">
      <w:pPr>
        <w:pStyle w:val="ECCBulletsLv1"/>
      </w:pPr>
      <w:r w:rsidRPr="00DD2C50">
        <w:t>Many satellites will be inactive (over oceans and in dense inclination bands around 53° latitude)</w:t>
      </w:r>
      <w:r>
        <w:t>.</w:t>
      </w:r>
    </w:p>
    <w:p w:rsidR="000B0E35" w:rsidRPr="00DD2C50" w:rsidRDefault="000B0E35" w:rsidP="000B0E35">
      <w:r>
        <w:fldChar w:fldCharType="begin"/>
      </w:r>
      <w:r>
        <w:instrText xml:space="preserve"> REF _Ref524450252 \h </w:instrText>
      </w:r>
      <w:r>
        <w:fldChar w:fldCharType="separate"/>
      </w:r>
      <w:r w:rsidRPr="00CD312E">
        <w:t xml:space="preserve">Figure </w:t>
      </w:r>
      <w:r>
        <w:rPr>
          <w:noProof/>
        </w:rPr>
        <w:t>62</w:t>
      </w:r>
      <w:r>
        <w:fldChar w:fldCharType="end"/>
      </w:r>
      <w:r w:rsidRPr="00DD2C50">
        <w:t xml:space="preserve"> shows a simulation over Effelsberg, for the RA antenna pointing to zenith. The epfd contributions of all the satellites above the horizon are summed and the average is calculated over 2000 sec.</w:t>
      </w:r>
    </w:p>
    <w:p w:rsidR="000B0E35" w:rsidRPr="00CD312E" w:rsidRDefault="000B0E35" w:rsidP="000B0E35">
      <w:pPr>
        <w:pStyle w:val="ECCFiguregraphcentered"/>
        <w:rPr>
          <w:lang w:val="en-GB"/>
        </w:rPr>
      </w:pPr>
      <w:r w:rsidRPr="00010770">
        <w:rPr>
          <w:lang w:val="da-DK" w:eastAsia="da-DK"/>
        </w:rPr>
        <w:lastRenderedPageBreak/>
        <w:drawing>
          <wp:inline distT="0" distB="0" distL="0" distR="0" wp14:anchorId="0B7950DD" wp14:editId="481FD672">
            <wp:extent cx="6196207" cy="3293390"/>
            <wp:effectExtent l="0" t="0" r="0" b="254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196207" cy="3293390"/>
                    </a:xfrm>
                    <a:prstGeom prst="rect">
                      <a:avLst/>
                    </a:prstGeom>
                  </pic:spPr>
                </pic:pic>
              </a:graphicData>
            </a:graphic>
          </wp:inline>
        </w:drawing>
      </w:r>
    </w:p>
    <w:p w:rsidR="000B0E35" w:rsidRPr="00CD312E" w:rsidRDefault="000B0E35" w:rsidP="000B0E35">
      <w:pPr>
        <w:pStyle w:val="Caption"/>
        <w:rPr>
          <w:lang w:val="en-GB"/>
        </w:rPr>
      </w:pPr>
      <w:bookmarkStart w:id="634" w:name="_Ref524450252"/>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62</w:t>
      </w:r>
      <w:r w:rsidRPr="00CD312E">
        <w:rPr>
          <w:lang w:val="en-GB"/>
        </w:rPr>
        <w:fldChar w:fldCharType="end"/>
      </w:r>
      <w:bookmarkEnd w:id="634"/>
      <w:r w:rsidRPr="00CD312E">
        <w:rPr>
          <w:lang w:val="en-GB"/>
        </w:rPr>
        <w:t>: SpaceX Simulation: Effelsberg Radio Telescope</w:t>
      </w:r>
    </w:p>
    <w:p w:rsidR="000B0E35" w:rsidRPr="00DD2C50" w:rsidRDefault="000B0E35" w:rsidP="000B0E35">
      <w:r w:rsidRPr="00DD2C50">
        <w:t xml:space="preserve">The simulation results are shown in </w:t>
      </w:r>
      <w:r>
        <w:fldChar w:fldCharType="begin"/>
      </w:r>
      <w:r>
        <w:instrText xml:space="preserve"> REF _Ref524450276 \h </w:instrText>
      </w:r>
      <w:r>
        <w:fldChar w:fldCharType="separate"/>
      </w:r>
      <w:r w:rsidRPr="00CD312E">
        <w:t xml:space="preserve">Figure </w:t>
      </w:r>
      <w:r>
        <w:rPr>
          <w:noProof/>
        </w:rPr>
        <w:t>63</w:t>
      </w:r>
      <w:r>
        <w:fldChar w:fldCharType="end"/>
      </w:r>
      <w:r w:rsidRPr="00DD2C50">
        <w:t xml:space="preserve"> and </w:t>
      </w:r>
      <w:r w:rsidRPr="00886ECA">
        <w:fldChar w:fldCharType="begin"/>
      </w:r>
      <w:r w:rsidRPr="00886ECA">
        <w:instrText xml:space="preserve"> REF _Ref524450279 \h </w:instrText>
      </w:r>
      <w:r w:rsidRPr="00886ECA">
        <w:fldChar w:fldCharType="separate"/>
      </w:r>
      <w:r w:rsidRPr="00CD312E">
        <w:t xml:space="preserve">Figure </w:t>
      </w:r>
      <w:r>
        <w:rPr>
          <w:noProof/>
        </w:rPr>
        <w:t>64</w:t>
      </w:r>
      <w:r w:rsidRPr="00886ECA">
        <w:fldChar w:fldCharType="end"/>
      </w:r>
      <w:r w:rsidRPr="00DD2C50">
        <w:t>. The average data loss is less than 2%. The peak loss occurs when the telescope is pointing towards the band of satellites at 53-53.8°. Note here that the satellite shells at 70, 74, and 81° inclination also cause some data loss (visible in figure below to some extent - see the light green lines at low elevation looking North).</w:t>
      </w:r>
    </w:p>
    <w:p w:rsidR="000B0E35" w:rsidRPr="00DD2C50" w:rsidRDefault="000B0E35" w:rsidP="000B0E35">
      <w:r w:rsidRPr="00010770">
        <w:rPr>
          <w:noProof/>
          <w:lang w:val="da-DK" w:eastAsia="da-DK"/>
        </w:rPr>
        <w:drawing>
          <wp:inline distT="0" distB="0" distL="0" distR="0" wp14:anchorId="0872BB0B" wp14:editId="347E507D">
            <wp:extent cx="6120130" cy="3120320"/>
            <wp:effectExtent l="0" t="0" r="0" b="444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acex.corp\dfs\se\General\users\jmcmichael\presentations\radio_astronomy\figs_out_european_20180403\EffelsbergGermany_0.00deg_medianEPFD.png"/>
                    <pic:cNvPicPr>
                      <a:picLocks noChangeAspect="1" noChangeArrowheads="1"/>
                    </pic:cNvPicPr>
                  </pic:nvPicPr>
                  <pic:blipFill rotWithShape="1">
                    <a:blip r:embed="rId71" cstate="email">
                      <a:extLst>
                        <a:ext uri="{28A0092B-C50C-407E-A947-70E740481C1C}">
                          <a14:useLocalDpi xmlns:a14="http://schemas.microsoft.com/office/drawing/2010/main" val="0"/>
                        </a:ext>
                      </a:extLst>
                    </a:blip>
                    <a:srcRect t="15864"/>
                    <a:stretch/>
                  </pic:blipFill>
                  <pic:spPr bwMode="auto">
                    <a:xfrm>
                      <a:off x="0" y="0"/>
                      <a:ext cx="6120765" cy="3120644"/>
                    </a:xfrm>
                    <a:prstGeom prst="rect">
                      <a:avLst/>
                    </a:prstGeom>
                    <a:noFill/>
                    <a:ln>
                      <a:noFill/>
                    </a:ln>
                    <a:extLst>
                      <a:ext uri="{53640926-AAD7-44D8-BBD7-CCE9431645EC}">
                        <a14:shadowObscured xmlns:a14="http://schemas.microsoft.com/office/drawing/2010/main"/>
                      </a:ext>
                    </a:extLst>
                  </pic:spPr>
                </pic:pic>
              </a:graphicData>
            </a:graphic>
          </wp:inline>
        </w:drawing>
      </w:r>
    </w:p>
    <w:p w:rsidR="000B0E35" w:rsidRPr="00CD312E" w:rsidRDefault="000B0E35" w:rsidP="000B0E35">
      <w:pPr>
        <w:pStyle w:val="Caption"/>
        <w:rPr>
          <w:lang w:val="en-GB"/>
        </w:rPr>
      </w:pPr>
      <w:bookmarkStart w:id="635" w:name="_Ref524450276"/>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63</w:t>
      </w:r>
      <w:r w:rsidRPr="00CD312E">
        <w:rPr>
          <w:lang w:val="en-GB"/>
        </w:rPr>
        <w:fldChar w:fldCharType="end"/>
      </w:r>
      <w:bookmarkEnd w:id="635"/>
      <w:r w:rsidRPr="00CD312E">
        <w:rPr>
          <w:lang w:val="en-GB"/>
        </w:rPr>
        <w:t xml:space="preserve">: Effelsberg – Sky Map of Median </w:t>
      </w:r>
      <w:r>
        <w:rPr>
          <w:lang w:val="en-GB"/>
        </w:rPr>
        <w:t>epfd</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6CE2ADCA" wp14:editId="4F320B2E">
            <wp:extent cx="6160576" cy="3265323"/>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email">
                      <a:extLst>
                        <a:ext uri="{28A0092B-C50C-407E-A947-70E740481C1C}">
                          <a14:useLocalDpi xmlns:a14="http://schemas.microsoft.com/office/drawing/2010/main" val="0"/>
                        </a:ext>
                      </a:extLst>
                    </a:blip>
                    <a:srcRect/>
                    <a:stretch>
                      <a:fillRect/>
                    </a:stretch>
                  </pic:blipFill>
                  <pic:spPr bwMode="auto">
                    <a:xfrm>
                      <a:off x="0" y="0"/>
                      <a:ext cx="6160576" cy="3265323"/>
                    </a:xfrm>
                    <a:prstGeom prst="rect">
                      <a:avLst/>
                    </a:prstGeom>
                    <a:noFill/>
                  </pic:spPr>
                </pic:pic>
              </a:graphicData>
            </a:graphic>
          </wp:inline>
        </w:drawing>
      </w:r>
    </w:p>
    <w:p w:rsidR="000B0E35" w:rsidRPr="00CD312E" w:rsidRDefault="000B0E35" w:rsidP="000B0E35">
      <w:pPr>
        <w:pStyle w:val="Caption"/>
        <w:rPr>
          <w:lang w:val="en-GB"/>
        </w:rPr>
      </w:pPr>
      <w:bookmarkStart w:id="636" w:name="_Ref524450279"/>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64</w:t>
      </w:r>
      <w:r w:rsidRPr="00CD312E">
        <w:rPr>
          <w:lang w:val="en-GB"/>
        </w:rPr>
        <w:fldChar w:fldCharType="end"/>
      </w:r>
      <w:bookmarkEnd w:id="636"/>
      <w:r w:rsidRPr="00CD312E">
        <w:rPr>
          <w:lang w:val="en-GB"/>
        </w:rPr>
        <w:t>: Effelsberg – Sky Map of Percent Data Loss</w:t>
      </w:r>
    </w:p>
    <w:p w:rsidR="000B0E35" w:rsidRPr="00DD2C50" w:rsidRDefault="000B0E35" w:rsidP="000B0E35">
      <w:r>
        <w:fldChar w:fldCharType="begin"/>
      </w:r>
      <w:r>
        <w:instrText xml:space="preserve"> REF _Ref524450301 \h </w:instrText>
      </w:r>
      <w:r>
        <w:fldChar w:fldCharType="separate"/>
      </w:r>
      <w:r w:rsidRPr="00CD312E">
        <w:t xml:space="preserve">Figure </w:t>
      </w:r>
      <w:r>
        <w:rPr>
          <w:noProof/>
        </w:rPr>
        <w:t>65</w:t>
      </w:r>
      <w:r>
        <w:fldChar w:fldCharType="end"/>
      </w:r>
      <w:r>
        <w:t xml:space="preserve"> </w:t>
      </w:r>
      <w:r w:rsidRPr="00DD2C50">
        <w:t>shows the probability distribution for the average epfd samples; over 98% of these samples are below the -</w:t>
      </w:r>
      <w:r>
        <w:t xml:space="preserve">239.4 </w:t>
      </w:r>
      <w:r w:rsidRPr="00DD2C50">
        <w:t xml:space="preserve">dBW/m²/100MHz threshold. </w:t>
      </w:r>
      <w:r>
        <w:fldChar w:fldCharType="begin"/>
      </w:r>
      <w:r>
        <w:instrText xml:space="preserve"> REF _Ref524450313 \h </w:instrText>
      </w:r>
      <w:r>
        <w:fldChar w:fldCharType="separate"/>
      </w:r>
      <w:r w:rsidRPr="00CD312E">
        <w:t xml:space="preserve">Figure </w:t>
      </w:r>
      <w:r>
        <w:rPr>
          <w:noProof/>
        </w:rPr>
        <w:t>66</w:t>
      </w:r>
      <w:r>
        <w:fldChar w:fldCharType="end"/>
      </w:r>
      <w:r>
        <w:t xml:space="preserve"> </w:t>
      </w:r>
      <w:r w:rsidRPr="00DD2C50">
        <w:t xml:space="preserve">shows statistics on peak instantaneous epfd for all possible orientations of the antenna (2334 cells of 9 square degrees of solid angle, 1000 runs of 2000 seconds each, with 0.1sec time step). The maximum instantaneous epfd could be as high </w:t>
      </w:r>
      <w:proofErr w:type="gramStart"/>
      <w:r w:rsidRPr="00DD2C50">
        <w:t>as -193.9 dBW/m²/100MHz,</w:t>
      </w:r>
      <w:proofErr w:type="gramEnd"/>
      <w:r w:rsidRPr="00DD2C50">
        <w:t xml:space="preserve"> but that occurs very rarely.</w:t>
      </w:r>
    </w:p>
    <w:p w:rsidR="000B0E35" w:rsidRPr="00DD2C50" w:rsidRDefault="000B0E35" w:rsidP="000B0E35">
      <w:r w:rsidRPr="00010770">
        <w:rPr>
          <w:noProof/>
          <w:lang w:val="da-DK" w:eastAsia="da-DK"/>
        </w:rPr>
        <w:drawing>
          <wp:inline distT="0" distB="0" distL="0" distR="0" wp14:anchorId="4DE3B3A9" wp14:editId="33702CF7">
            <wp:extent cx="2877671" cy="2442944"/>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ffelsbergGermany_0.00deg_prob_dens_func.png"/>
                    <pic:cNvPicPr/>
                  </pic:nvPicPr>
                  <pic:blipFill>
                    <a:blip r:embed="rId73" cstate="email">
                      <a:extLst>
                        <a:ext uri="{28A0092B-C50C-407E-A947-70E740481C1C}">
                          <a14:useLocalDpi xmlns:a14="http://schemas.microsoft.com/office/drawing/2010/main" val="0"/>
                        </a:ext>
                      </a:extLst>
                    </a:blip>
                    <a:stretch>
                      <a:fillRect/>
                    </a:stretch>
                  </pic:blipFill>
                  <pic:spPr>
                    <a:xfrm>
                      <a:off x="0" y="0"/>
                      <a:ext cx="2922954" cy="2481386"/>
                    </a:xfrm>
                    <a:prstGeom prst="rect">
                      <a:avLst/>
                    </a:prstGeom>
                  </pic:spPr>
                </pic:pic>
              </a:graphicData>
            </a:graphic>
          </wp:inline>
        </w:drawing>
      </w:r>
      <w:r w:rsidRPr="00AD278F">
        <w:rPr>
          <w:noProof/>
          <w:lang w:val="da-DK" w:eastAsia="da-DK"/>
        </w:rPr>
        <w:drawing>
          <wp:inline distT="0" distB="0" distL="0" distR="0" wp14:anchorId="7179E003" wp14:editId="6B93BC96">
            <wp:extent cx="2951629" cy="2439138"/>
            <wp:effectExtent l="0" t="0" r="127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ffelsbergGermany_0.00deg_cum_dens_func.png"/>
                    <pic:cNvPicPr/>
                  </pic:nvPicPr>
                  <pic:blipFill>
                    <a:blip r:embed="rId74" cstate="email">
                      <a:extLst>
                        <a:ext uri="{28A0092B-C50C-407E-A947-70E740481C1C}">
                          <a14:useLocalDpi xmlns:a14="http://schemas.microsoft.com/office/drawing/2010/main" val="0"/>
                        </a:ext>
                      </a:extLst>
                    </a:blip>
                    <a:stretch>
                      <a:fillRect/>
                    </a:stretch>
                  </pic:blipFill>
                  <pic:spPr>
                    <a:xfrm>
                      <a:off x="0" y="0"/>
                      <a:ext cx="2969268" cy="2453714"/>
                    </a:xfrm>
                    <a:prstGeom prst="rect">
                      <a:avLst/>
                    </a:prstGeom>
                  </pic:spPr>
                </pic:pic>
              </a:graphicData>
            </a:graphic>
          </wp:inline>
        </w:drawing>
      </w:r>
    </w:p>
    <w:p w:rsidR="000B0E35" w:rsidRPr="00CD312E" w:rsidRDefault="000B0E35" w:rsidP="000B0E35">
      <w:pPr>
        <w:pStyle w:val="Caption"/>
        <w:rPr>
          <w:lang w:val="en-GB"/>
        </w:rPr>
      </w:pPr>
      <w:bookmarkStart w:id="637" w:name="_Ref524450301"/>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65</w:t>
      </w:r>
      <w:r w:rsidRPr="00CD312E">
        <w:rPr>
          <w:lang w:val="en-GB"/>
        </w:rPr>
        <w:fldChar w:fldCharType="end"/>
      </w:r>
      <w:bookmarkEnd w:id="637"/>
      <w:r w:rsidRPr="00CD312E">
        <w:rPr>
          <w:lang w:val="en-GB"/>
        </w:rPr>
        <w:t>: Effelsberg – Probability Distribution</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1DB6BD1B" wp14:editId="06817CF8">
            <wp:extent cx="2946299" cy="1791073"/>
            <wp:effectExtent l="0" t="0" r="698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pacex_peak_epfd_pdf.png"/>
                    <pic:cNvPicPr/>
                  </pic:nvPicPr>
                  <pic:blipFill>
                    <a:blip r:embed="rId75" cstate="email">
                      <a:extLst>
                        <a:ext uri="{28A0092B-C50C-407E-A947-70E740481C1C}">
                          <a14:useLocalDpi xmlns:a14="http://schemas.microsoft.com/office/drawing/2010/main" val="0"/>
                        </a:ext>
                      </a:extLst>
                    </a:blip>
                    <a:stretch>
                      <a:fillRect/>
                    </a:stretch>
                  </pic:blipFill>
                  <pic:spPr>
                    <a:xfrm>
                      <a:off x="0" y="0"/>
                      <a:ext cx="2979999" cy="1811559"/>
                    </a:xfrm>
                    <a:prstGeom prst="rect">
                      <a:avLst/>
                    </a:prstGeom>
                  </pic:spPr>
                </pic:pic>
              </a:graphicData>
            </a:graphic>
          </wp:inline>
        </w:drawing>
      </w:r>
      <w:r w:rsidRPr="00AD278F">
        <w:rPr>
          <w:noProof/>
          <w:lang w:val="da-DK" w:eastAsia="da-DK"/>
        </w:rPr>
        <w:drawing>
          <wp:inline distT="0" distB="0" distL="0" distR="0" wp14:anchorId="30A3E680" wp14:editId="1ACE7D04">
            <wp:extent cx="2956310" cy="1796527"/>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acex_peak_epfd_cdf.png"/>
                    <pic:cNvPicPr/>
                  </pic:nvPicPr>
                  <pic:blipFill>
                    <a:blip r:embed="rId76" cstate="email">
                      <a:extLst>
                        <a:ext uri="{28A0092B-C50C-407E-A947-70E740481C1C}">
                          <a14:useLocalDpi xmlns:a14="http://schemas.microsoft.com/office/drawing/2010/main" val="0"/>
                        </a:ext>
                      </a:extLst>
                    </a:blip>
                    <a:stretch>
                      <a:fillRect/>
                    </a:stretch>
                  </pic:blipFill>
                  <pic:spPr>
                    <a:xfrm>
                      <a:off x="0" y="0"/>
                      <a:ext cx="2967937" cy="1803592"/>
                    </a:xfrm>
                    <a:prstGeom prst="rect">
                      <a:avLst/>
                    </a:prstGeom>
                  </pic:spPr>
                </pic:pic>
              </a:graphicData>
            </a:graphic>
          </wp:inline>
        </w:drawing>
      </w:r>
    </w:p>
    <w:p w:rsidR="000B0E35" w:rsidRPr="00CD312E" w:rsidRDefault="000B0E35" w:rsidP="000B0E35">
      <w:pPr>
        <w:pStyle w:val="Caption"/>
        <w:rPr>
          <w:lang w:val="en-GB"/>
        </w:rPr>
      </w:pPr>
      <w:bookmarkStart w:id="638" w:name="_Ref524450313"/>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66</w:t>
      </w:r>
      <w:r w:rsidRPr="00CD312E">
        <w:rPr>
          <w:lang w:val="en-GB"/>
        </w:rPr>
        <w:fldChar w:fldCharType="end"/>
      </w:r>
      <w:bookmarkEnd w:id="638"/>
      <w:r w:rsidRPr="00CD312E">
        <w:rPr>
          <w:lang w:val="en-GB"/>
        </w:rPr>
        <w:t xml:space="preserve">: Statistics on Peak Instantaneous </w:t>
      </w:r>
      <w:r>
        <w:rPr>
          <w:lang w:val="en-GB"/>
        </w:rPr>
        <w:t>epfd</w:t>
      </w:r>
    </w:p>
    <w:p w:rsidR="000B0E35" w:rsidRPr="00DD2C50" w:rsidRDefault="000B0E35" w:rsidP="000B0E35"/>
    <w:p w:rsidR="000B0E35" w:rsidRPr="00DD2C50" w:rsidRDefault="000B0E35" w:rsidP="000B0E35">
      <w:r w:rsidRPr="00DD2C50">
        <w:t>The remaining figures in this section show the simulation results for:</w:t>
      </w:r>
    </w:p>
    <w:p w:rsidR="000B0E35" w:rsidRPr="00DD2C50" w:rsidRDefault="000B0E35" w:rsidP="000B0E35">
      <w:pPr>
        <w:pStyle w:val="ECCBulletsLv1"/>
      </w:pPr>
      <w:r w:rsidRPr="00DD2C50">
        <w:t>Badari, Russia</w:t>
      </w:r>
    </w:p>
    <w:p w:rsidR="000B0E35" w:rsidRPr="00DD2C50" w:rsidRDefault="000B0E35" w:rsidP="000B0E35">
      <w:pPr>
        <w:pStyle w:val="ECCBulletsLv1"/>
      </w:pPr>
      <w:r w:rsidRPr="00DD2C50">
        <w:t>Cambridge, UK</w:t>
      </w:r>
    </w:p>
    <w:p w:rsidR="000B0E35" w:rsidRPr="00DD2C50" w:rsidRDefault="000B0E35" w:rsidP="000B0E35">
      <w:pPr>
        <w:pStyle w:val="ECCBulletsLv1"/>
      </w:pPr>
      <w:proofErr w:type="spellStart"/>
      <w:r w:rsidRPr="00DD2C50">
        <w:t>Darnhall</w:t>
      </w:r>
      <w:proofErr w:type="spellEnd"/>
      <w:r w:rsidRPr="00DD2C50">
        <w:t>, UK</w:t>
      </w:r>
    </w:p>
    <w:p w:rsidR="000B0E35" w:rsidRPr="00DD2C50" w:rsidRDefault="000B0E35" w:rsidP="000B0E35">
      <w:pPr>
        <w:pStyle w:val="ECCBulletsLv1"/>
      </w:pPr>
      <w:proofErr w:type="spellStart"/>
      <w:r w:rsidRPr="00DD2C50">
        <w:t>Defford</w:t>
      </w:r>
      <w:proofErr w:type="spellEnd"/>
      <w:r w:rsidRPr="00DD2C50">
        <w:t>, UK</w:t>
      </w:r>
    </w:p>
    <w:p w:rsidR="000B0E35" w:rsidRPr="00DD2C50" w:rsidRDefault="000B0E35" w:rsidP="000B0E35">
      <w:pPr>
        <w:pStyle w:val="ECCBulletsLv1"/>
      </w:pPr>
      <w:proofErr w:type="spellStart"/>
      <w:r w:rsidRPr="00DD2C50">
        <w:t>Humain</w:t>
      </w:r>
      <w:proofErr w:type="spellEnd"/>
      <w:r w:rsidRPr="00DD2C50">
        <w:t>, Belgium</w:t>
      </w:r>
    </w:p>
    <w:p w:rsidR="000B0E35" w:rsidRPr="00DD2C50" w:rsidRDefault="000B0E35" w:rsidP="000B0E35">
      <w:pPr>
        <w:pStyle w:val="ECCBulletsLv1"/>
      </w:pPr>
      <w:r w:rsidRPr="00DD2C50">
        <w:t>Jodrell Bank, UK</w:t>
      </w:r>
    </w:p>
    <w:p w:rsidR="000B0E35" w:rsidRPr="00DD2C50" w:rsidRDefault="000B0E35" w:rsidP="000B0E35">
      <w:pPr>
        <w:pStyle w:val="ECCBulletsLv1"/>
      </w:pPr>
      <w:r w:rsidRPr="00DD2C50">
        <w:t>Kalyazin, Russia,</w:t>
      </w:r>
    </w:p>
    <w:p w:rsidR="000B0E35" w:rsidRPr="00DD2C50" w:rsidRDefault="000B0E35" w:rsidP="000B0E35">
      <w:pPr>
        <w:pStyle w:val="ECCBulletsLv1"/>
      </w:pPr>
      <w:r w:rsidRPr="00DD2C50">
        <w:t>Kayseri, Turkey</w:t>
      </w:r>
    </w:p>
    <w:p w:rsidR="000B0E35" w:rsidRPr="00DD2C50" w:rsidRDefault="000B0E35" w:rsidP="000B0E35">
      <w:pPr>
        <w:pStyle w:val="ECCBulletsLv1"/>
      </w:pPr>
      <w:proofErr w:type="spellStart"/>
      <w:r w:rsidRPr="00DD2C50">
        <w:t>Knockin</w:t>
      </w:r>
      <w:proofErr w:type="spellEnd"/>
      <w:r w:rsidRPr="00DD2C50">
        <w:t>, UK</w:t>
      </w:r>
    </w:p>
    <w:p w:rsidR="000B0E35" w:rsidRPr="00DD2C50" w:rsidRDefault="000B0E35" w:rsidP="000B0E35">
      <w:pPr>
        <w:pStyle w:val="ECCBulletsLv1"/>
      </w:pPr>
      <w:r w:rsidRPr="00DD2C50">
        <w:t>Medicina, Italy</w:t>
      </w:r>
    </w:p>
    <w:p w:rsidR="000B0E35" w:rsidRPr="00DD2C50" w:rsidRDefault="000B0E35" w:rsidP="000B0E35">
      <w:pPr>
        <w:pStyle w:val="ECCBulletsLv1"/>
      </w:pPr>
      <w:r w:rsidRPr="00DD2C50">
        <w:t>Noto, Italy</w:t>
      </w:r>
    </w:p>
    <w:p w:rsidR="000B0E35" w:rsidRPr="00DD2C50" w:rsidRDefault="000B0E35" w:rsidP="000B0E35">
      <w:pPr>
        <w:pStyle w:val="ECCBulletsLv1"/>
      </w:pPr>
      <w:r w:rsidRPr="00DD2C50">
        <w:t>Onsala, Sweden</w:t>
      </w:r>
    </w:p>
    <w:p w:rsidR="000B0E35" w:rsidRPr="00DD2C50" w:rsidRDefault="000B0E35" w:rsidP="000B0E35">
      <w:pPr>
        <w:pStyle w:val="ECCBulletsLv1"/>
      </w:pPr>
      <w:proofErr w:type="spellStart"/>
      <w:r w:rsidRPr="00DD2C50">
        <w:t>Pickmere</w:t>
      </w:r>
      <w:proofErr w:type="spellEnd"/>
      <w:r w:rsidRPr="00DD2C50">
        <w:t>, UK</w:t>
      </w:r>
    </w:p>
    <w:p w:rsidR="000B0E35" w:rsidRPr="00DD2C50" w:rsidRDefault="000B0E35" w:rsidP="000B0E35">
      <w:pPr>
        <w:pStyle w:val="ECCBulletsLv1"/>
      </w:pPr>
      <w:proofErr w:type="spellStart"/>
      <w:r w:rsidRPr="00DD2C50">
        <w:t>Puschino</w:t>
      </w:r>
      <w:proofErr w:type="spellEnd"/>
      <w:r w:rsidRPr="00DD2C50">
        <w:t>, Russia</w:t>
      </w:r>
    </w:p>
    <w:p w:rsidR="000B0E35" w:rsidRPr="00DD2C50" w:rsidRDefault="000B0E35" w:rsidP="000B0E35">
      <w:pPr>
        <w:pStyle w:val="ECCBulletsLv1"/>
      </w:pPr>
      <w:r w:rsidRPr="00DD2C50">
        <w:t>Santa Maria, Portugal</w:t>
      </w:r>
    </w:p>
    <w:p w:rsidR="000B0E35" w:rsidRPr="00DD2C50" w:rsidRDefault="000B0E35" w:rsidP="000B0E35">
      <w:pPr>
        <w:pStyle w:val="ECCBulletsLv1"/>
      </w:pPr>
      <w:proofErr w:type="spellStart"/>
      <w:r w:rsidRPr="00DD2C50">
        <w:t>Stockert</w:t>
      </w:r>
      <w:proofErr w:type="spellEnd"/>
      <w:r w:rsidRPr="00DD2C50">
        <w:t>, Germany</w:t>
      </w:r>
    </w:p>
    <w:p w:rsidR="000B0E35" w:rsidRPr="00DD2C50" w:rsidRDefault="000B0E35" w:rsidP="000B0E35">
      <w:pPr>
        <w:pStyle w:val="ECCBulletsLv1"/>
      </w:pPr>
      <w:r w:rsidRPr="00DD2C50">
        <w:t>Svetloe, Russia</w:t>
      </w:r>
    </w:p>
    <w:p w:rsidR="000B0E35" w:rsidRPr="00DD2C50" w:rsidRDefault="000B0E35" w:rsidP="000B0E35">
      <w:pPr>
        <w:pStyle w:val="ECCBulletsLv1"/>
      </w:pPr>
      <w:proofErr w:type="spellStart"/>
      <w:r w:rsidRPr="00DD2C50">
        <w:t>Wettzell</w:t>
      </w:r>
      <w:proofErr w:type="spellEnd"/>
      <w:r w:rsidRPr="00DD2C50">
        <w:t>, Germany</w:t>
      </w:r>
    </w:p>
    <w:p w:rsidR="000B0E35" w:rsidRPr="00DD2C50" w:rsidRDefault="000B0E35" w:rsidP="000B0E35">
      <w:pPr>
        <w:pStyle w:val="ECCBulletsLv1"/>
      </w:pPr>
      <w:proofErr w:type="spellStart"/>
      <w:r w:rsidRPr="00DD2C50">
        <w:t>Yebes</w:t>
      </w:r>
      <w:proofErr w:type="spellEnd"/>
      <w:r w:rsidRPr="00DD2C50">
        <w:t>, Spain</w:t>
      </w:r>
    </w:p>
    <w:p w:rsidR="000B0E35" w:rsidRPr="00DD2C50" w:rsidRDefault="000B0E35" w:rsidP="000B0E35">
      <w:pPr>
        <w:pStyle w:val="ECCBulletsLv1"/>
      </w:pPr>
      <w:r w:rsidRPr="00DD2C50">
        <w:t>Zelenchukskaya, Russia</w:t>
      </w:r>
    </w:p>
    <w:p w:rsidR="000B0E35" w:rsidRPr="00DD2C50" w:rsidRDefault="000B0E35" w:rsidP="000B0E35"/>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7E9EC4FC" wp14:editId="2BF80324">
            <wp:extent cx="6126480" cy="3712464"/>
            <wp:effectExtent l="0" t="0" r="7620" b="2540"/>
            <wp:docPr id="329" name="Picture 329" descr="\\spacex.corp\dfs\se\General\users\jmcmichael\presentations\radio_astronomy\figs_out_european_20180403\BadariRussia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acex.corp\dfs\se\General\users\jmcmichael\presentations\radio_astronomy\figs_out_european_20180403\BadariRussia_0.00deg_medianEPFD.png"/>
                    <pic:cNvPicPr>
                      <a:picLocks noChangeAspect="1" noChangeArrowheads="1"/>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649D3ED6" wp14:editId="7F8091DF">
            <wp:extent cx="6126480" cy="3749040"/>
            <wp:effectExtent l="0" t="0" r="7620" b="3810"/>
            <wp:docPr id="330" name="Picture 330" descr="\\spacex.corp\dfs\se\General\users\jmcmichael\presentations\radio_astronomy\figs_out_european_20180403\BadariRussia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acex.corp\dfs\se\General\users\jmcmichael\presentations\radio_astronomy\figs_out_european_20180403\BadariRussia_0.00deg_dataloss.png"/>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6126480" cy="3749040"/>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67</w:t>
      </w:r>
      <w:r w:rsidRPr="00CD312E">
        <w:rPr>
          <w:lang w:val="en-GB"/>
        </w:rPr>
        <w:fldChar w:fldCharType="end"/>
      </w:r>
      <w:r w:rsidRPr="00CD312E">
        <w:rPr>
          <w:lang w:val="en-GB"/>
        </w:rPr>
        <w:t xml:space="preserve">: Badari, Russia – Sky Map of Median </w:t>
      </w:r>
      <w:r>
        <w:rPr>
          <w:lang w:val="en-GB"/>
        </w:rPr>
        <w:t>epfd</w:t>
      </w:r>
      <w:r w:rsidRPr="00CD312E">
        <w:rPr>
          <w:lang w:val="en-GB"/>
        </w:rPr>
        <w:t xml:space="preserve"> and Percent Data Loss</w:t>
      </w:r>
    </w:p>
    <w:p w:rsidR="000B0E35" w:rsidRPr="00DD2C50" w:rsidRDefault="000B0E35" w:rsidP="000B0E35"/>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02691B11" wp14:editId="154002D1">
            <wp:extent cx="2743200" cy="2266900"/>
            <wp:effectExtent l="0" t="0" r="0" b="63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adariRussia_0.00deg_cum_dens_func.png"/>
                    <pic:cNvPicPr/>
                  </pic:nvPicPr>
                  <pic:blipFill>
                    <a:blip r:embed="rId79" cstate="email">
                      <a:extLst>
                        <a:ext uri="{28A0092B-C50C-407E-A947-70E740481C1C}">
                          <a14:useLocalDpi xmlns:a14="http://schemas.microsoft.com/office/drawing/2010/main" val="0"/>
                        </a:ext>
                      </a:extLst>
                    </a:blip>
                    <a:stretch>
                      <a:fillRect/>
                    </a:stretch>
                  </pic:blipFill>
                  <pic:spPr>
                    <a:xfrm>
                      <a:off x="0" y="0"/>
                      <a:ext cx="2764467" cy="2284475"/>
                    </a:xfrm>
                    <a:prstGeom prst="rect">
                      <a:avLst/>
                    </a:prstGeom>
                  </pic:spPr>
                </pic:pic>
              </a:graphicData>
            </a:graphic>
          </wp:inline>
        </w:drawing>
      </w:r>
      <w:r w:rsidRPr="00AD278F">
        <w:rPr>
          <w:noProof/>
          <w:lang w:val="da-DK" w:eastAsia="da-DK"/>
        </w:rPr>
        <w:drawing>
          <wp:inline distT="0" distB="0" distL="0" distR="0" wp14:anchorId="53B8C2C6" wp14:editId="72151545">
            <wp:extent cx="2682983" cy="2277667"/>
            <wp:effectExtent l="0" t="0" r="3175" b="889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adariRussia_0.00deg_prob_dens_func.png"/>
                    <pic:cNvPicPr/>
                  </pic:nvPicPr>
                  <pic:blipFill>
                    <a:blip r:embed="rId80" cstate="email">
                      <a:extLst>
                        <a:ext uri="{28A0092B-C50C-407E-A947-70E740481C1C}">
                          <a14:useLocalDpi xmlns:a14="http://schemas.microsoft.com/office/drawing/2010/main" val="0"/>
                        </a:ext>
                      </a:extLst>
                    </a:blip>
                    <a:stretch>
                      <a:fillRect/>
                    </a:stretch>
                  </pic:blipFill>
                  <pic:spPr>
                    <a:xfrm>
                      <a:off x="0" y="0"/>
                      <a:ext cx="2698914" cy="2291191"/>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68</w:t>
      </w:r>
      <w:r w:rsidRPr="00CD312E">
        <w:rPr>
          <w:lang w:val="en-GB"/>
        </w:rPr>
        <w:fldChar w:fldCharType="end"/>
      </w:r>
      <w:r w:rsidRPr="00CD312E">
        <w:rPr>
          <w:lang w:val="en-GB"/>
        </w:rPr>
        <w:t>: Badari, Russia – Probability Distribution</w:t>
      </w:r>
    </w:p>
    <w:p w:rsidR="000B0E35" w:rsidRPr="00DD2C50" w:rsidRDefault="000B0E35" w:rsidP="000B0E35">
      <w:r w:rsidRPr="00010770">
        <w:rPr>
          <w:noProof/>
          <w:lang w:val="da-DK" w:eastAsia="da-DK"/>
        </w:rPr>
        <w:lastRenderedPageBreak/>
        <w:drawing>
          <wp:inline distT="0" distB="0" distL="0" distR="0" wp14:anchorId="2DDDF520" wp14:editId="3711863F">
            <wp:extent cx="6126480" cy="3712464"/>
            <wp:effectExtent l="0" t="0" r="7620" b="2540"/>
            <wp:docPr id="333" name="Picture 333" descr="\\spacex.corp\dfs\se\General\users\mihai\Radio_astronomy\CEPT_SE40\figs_out_european_20180403\CambridgeEngland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pacex.corp\dfs\se\General\users\mihai\Radio_astronomy\CEPT_SE40\figs_out_european_20180403\CambridgeEngland_0.00deg_medianEPFD.png"/>
                    <pic:cNvPicPr>
                      <a:picLocks noChangeAspect="1" noChangeArrowheads="1"/>
                    </pic:cNvPicPr>
                  </pic:nvPicPr>
                  <pic:blipFill>
                    <a:blip r:embed="rId81"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3657EC83" wp14:editId="66193E52">
            <wp:extent cx="6126480" cy="3758184"/>
            <wp:effectExtent l="0" t="0" r="7620" b="0"/>
            <wp:docPr id="334" name="Picture 334" descr="\\spacex.corp\dfs\se\General\users\mihai\Radio_astronomy\CEPT_SE40\figs_out_european_20180403\CambridgeEngland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acex.corp\dfs\se\General\users\mihai\Radio_astronomy\CEPT_SE40\figs_out_european_20180403\CambridgeEngland_0.00deg_dataloss.png"/>
                    <pic:cNvPicPr>
                      <a:picLocks noChangeAspect="1" noChangeArrowheads="1"/>
                    </pic:cNvPicPr>
                  </pic:nvPicPr>
                  <pic:blipFill>
                    <a:blip r:embed="rId82"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69</w:t>
      </w:r>
      <w:r w:rsidRPr="00CD312E">
        <w:rPr>
          <w:lang w:val="en-GB"/>
        </w:rPr>
        <w:fldChar w:fldCharType="end"/>
      </w:r>
      <w:r w:rsidRPr="00CD312E">
        <w:rPr>
          <w:lang w:val="en-GB"/>
        </w:rPr>
        <w:t xml:space="preserve">: Cambridge, UK – Sky Map of Median </w:t>
      </w:r>
      <w:r>
        <w:rPr>
          <w:lang w:val="en-GB"/>
        </w:rPr>
        <w:t>epfd</w:t>
      </w:r>
      <w:r w:rsidRPr="00CD312E">
        <w:rPr>
          <w:lang w:val="en-GB"/>
        </w:rPr>
        <w:t xml:space="preserve"> and Percent Data Loss</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7178BCBB" wp14:editId="3FED562F">
            <wp:extent cx="2769475" cy="2288613"/>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CambridgeEngland_0.00deg_cum_dens_func.png"/>
                    <pic:cNvPicPr/>
                  </pic:nvPicPr>
                  <pic:blipFill>
                    <a:blip r:embed="rId83" cstate="email">
                      <a:extLst>
                        <a:ext uri="{28A0092B-C50C-407E-A947-70E740481C1C}">
                          <a14:useLocalDpi xmlns:a14="http://schemas.microsoft.com/office/drawing/2010/main" val="0"/>
                        </a:ext>
                      </a:extLst>
                    </a:blip>
                    <a:stretch>
                      <a:fillRect/>
                    </a:stretch>
                  </pic:blipFill>
                  <pic:spPr>
                    <a:xfrm>
                      <a:off x="0" y="0"/>
                      <a:ext cx="2780088" cy="2297383"/>
                    </a:xfrm>
                    <a:prstGeom prst="rect">
                      <a:avLst/>
                    </a:prstGeom>
                  </pic:spPr>
                </pic:pic>
              </a:graphicData>
            </a:graphic>
          </wp:inline>
        </w:drawing>
      </w:r>
      <w:r w:rsidRPr="00AD278F">
        <w:rPr>
          <w:noProof/>
          <w:lang w:val="da-DK" w:eastAsia="da-DK"/>
        </w:rPr>
        <w:drawing>
          <wp:inline distT="0" distB="0" distL="0" distR="0" wp14:anchorId="0F10137B" wp14:editId="76C81751">
            <wp:extent cx="2736084" cy="2268164"/>
            <wp:effectExtent l="0" t="0" r="762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CambridgeEngland_0.00deg_prob_dens_func.png"/>
                    <pic:cNvPicPr/>
                  </pic:nvPicPr>
                  <pic:blipFill>
                    <a:blip r:embed="rId84" cstate="email">
                      <a:extLst>
                        <a:ext uri="{28A0092B-C50C-407E-A947-70E740481C1C}">
                          <a14:useLocalDpi xmlns:a14="http://schemas.microsoft.com/office/drawing/2010/main" val="0"/>
                        </a:ext>
                      </a:extLst>
                    </a:blip>
                    <a:stretch>
                      <a:fillRect/>
                    </a:stretch>
                  </pic:blipFill>
                  <pic:spPr>
                    <a:xfrm>
                      <a:off x="0" y="0"/>
                      <a:ext cx="2760901" cy="2288737"/>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70</w:t>
      </w:r>
      <w:r w:rsidRPr="00CD312E">
        <w:rPr>
          <w:lang w:val="en-GB"/>
        </w:rPr>
        <w:fldChar w:fldCharType="end"/>
      </w:r>
      <w:r w:rsidRPr="00CD312E">
        <w:rPr>
          <w:lang w:val="en-GB"/>
        </w:rPr>
        <w:t>: Cambridge, UK – Probability Distribution</w:t>
      </w:r>
    </w:p>
    <w:p w:rsidR="000B0E35" w:rsidRPr="00DD2C50" w:rsidRDefault="000B0E35" w:rsidP="000B0E35"/>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7533831F" wp14:editId="543A3079">
            <wp:extent cx="6126480" cy="3712464"/>
            <wp:effectExtent l="0" t="0" r="7620" b="2540"/>
            <wp:docPr id="337" name="Picture 337" descr="\\spacex.corp\dfs\se\General\users\mihai\Radio_astronomy\CEPT_SE40\figs_out_european_20180403\DarnhallEngland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pacex.corp\dfs\se\General\users\mihai\Radio_astronomy\CEPT_SE40\figs_out_european_20180403\DarnhallEngland_0.00deg_medianEPFD.png"/>
                    <pic:cNvPicPr>
                      <a:picLocks noChangeAspect="1" noChangeArrowheads="1"/>
                    </pic:cNvPicPr>
                  </pic:nvPicPr>
                  <pic:blipFill>
                    <a:blip r:embed="rId85"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576287AB" wp14:editId="79FB92AB">
            <wp:extent cx="6126480" cy="3758184"/>
            <wp:effectExtent l="0" t="0" r="7620" b="0"/>
            <wp:docPr id="338" name="Picture 338" descr="\\spacex.corp\dfs\se\General\users\mihai\Radio_astronomy\CEPT_SE40\figs_out_european_20180403\DarnhallEngland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acex.corp\dfs\se\General\users\mihai\Radio_astronomy\CEPT_SE40\figs_out_european_20180403\DarnhallEngland_0.00deg_dataloss.png"/>
                    <pic:cNvPicPr>
                      <a:picLocks noChangeAspect="1" noChangeArrowheads="1"/>
                    </pic:cNvPicPr>
                  </pic:nvPicPr>
                  <pic:blipFill>
                    <a:blip r:embed="rId86"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71</w:t>
      </w:r>
      <w:r w:rsidRPr="00CD312E">
        <w:rPr>
          <w:lang w:val="en-GB"/>
        </w:rPr>
        <w:fldChar w:fldCharType="end"/>
      </w:r>
      <w:r w:rsidRPr="00CD312E">
        <w:rPr>
          <w:lang w:val="en-GB"/>
        </w:rPr>
        <w:t xml:space="preserve">: </w:t>
      </w:r>
      <w:proofErr w:type="spellStart"/>
      <w:r w:rsidRPr="00CD312E">
        <w:rPr>
          <w:lang w:val="en-GB"/>
        </w:rPr>
        <w:t>Darnhall</w:t>
      </w:r>
      <w:proofErr w:type="spellEnd"/>
      <w:r w:rsidRPr="00CD312E">
        <w:rPr>
          <w:lang w:val="en-GB"/>
        </w:rPr>
        <w:t xml:space="preserve">, UK – Sky Map of Median </w:t>
      </w:r>
      <w:r>
        <w:rPr>
          <w:lang w:val="en-GB"/>
        </w:rPr>
        <w:t>epfd</w:t>
      </w:r>
      <w:r w:rsidRPr="00CD312E">
        <w:rPr>
          <w:lang w:val="en-GB"/>
        </w:rPr>
        <w:t xml:space="preserve"> and Percent Data Loss</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4336AB5F" wp14:editId="23594217">
            <wp:extent cx="2799844" cy="2313708"/>
            <wp:effectExtent l="0" t="0" r="63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arnhallEngland_0.00deg_cum_dens_func.png"/>
                    <pic:cNvPicPr/>
                  </pic:nvPicPr>
                  <pic:blipFill>
                    <a:blip r:embed="rId87" cstate="email">
                      <a:extLst>
                        <a:ext uri="{28A0092B-C50C-407E-A947-70E740481C1C}">
                          <a14:useLocalDpi xmlns:a14="http://schemas.microsoft.com/office/drawing/2010/main" val="0"/>
                        </a:ext>
                      </a:extLst>
                    </a:blip>
                    <a:stretch>
                      <a:fillRect/>
                    </a:stretch>
                  </pic:blipFill>
                  <pic:spPr>
                    <a:xfrm>
                      <a:off x="0" y="0"/>
                      <a:ext cx="2810692" cy="2322673"/>
                    </a:xfrm>
                    <a:prstGeom prst="rect">
                      <a:avLst/>
                    </a:prstGeom>
                  </pic:spPr>
                </pic:pic>
              </a:graphicData>
            </a:graphic>
          </wp:inline>
        </w:drawing>
      </w:r>
      <w:r w:rsidRPr="00AD278F">
        <w:rPr>
          <w:noProof/>
          <w:lang w:val="da-DK" w:eastAsia="da-DK"/>
        </w:rPr>
        <w:drawing>
          <wp:inline distT="0" distB="0" distL="0" distR="0" wp14:anchorId="32493962" wp14:editId="3E2B33F3">
            <wp:extent cx="2791753" cy="2314312"/>
            <wp:effectExtent l="0" t="0" r="889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arnhallEngland_0.00deg_prob_dens_func.png"/>
                    <pic:cNvPicPr/>
                  </pic:nvPicPr>
                  <pic:blipFill>
                    <a:blip r:embed="rId88" cstate="email">
                      <a:extLst>
                        <a:ext uri="{28A0092B-C50C-407E-A947-70E740481C1C}">
                          <a14:useLocalDpi xmlns:a14="http://schemas.microsoft.com/office/drawing/2010/main" val="0"/>
                        </a:ext>
                      </a:extLst>
                    </a:blip>
                    <a:stretch>
                      <a:fillRect/>
                    </a:stretch>
                  </pic:blipFill>
                  <pic:spPr>
                    <a:xfrm>
                      <a:off x="0" y="0"/>
                      <a:ext cx="2811729" cy="2330872"/>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72</w:t>
      </w:r>
      <w:r w:rsidRPr="00CD312E">
        <w:rPr>
          <w:lang w:val="en-GB"/>
        </w:rPr>
        <w:fldChar w:fldCharType="end"/>
      </w:r>
      <w:r w:rsidRPr="00CD312E">
        <w:rPr>
          <w:lang w:val="en-GB"/>
        </w:rPr>
        <w:t xml:space="preserve">: </w:t>
      </w:r>
      <w:proofErr w:type="spellStart"/>
      <w:r w:rsidRPr="00CD312E">
        <w:rPr>
          <w:lang w:val="en-GB"/>
        </w:rPr>
        <w:t>Darnhall</w:t>
      </w:r>
      <w:proofErr w:type="spellEnd"/>
      <w:r w:rsidRPr="00CD312E">
        <w:rPr>
          <w:lang w:val="en-GB"/>
        </w:rPr>
        <w:t>, UK – Probability Distribution</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1A74D8D5" wp14:editId="0FAF17E8">
            <wp:extent cx="6126480" cy="3712464"/>
            <wp:effectExtent l="0" t="0" r="7620" b="2540"/>
            <wp:docPr id="341" name="Picture 341" descr="\\spacex.corp\dfs\se\General\users\mihai\Radio_astronomy\CEPT_SE40\figs_out_european_20180403\DeffordEngland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pacex.corp\dfs\se\General\users\mihai\Radio_astronomy\CEPT_SE40\figs_out_european_20180403\DeffordEngland_0.00deg_medianEPFD.png"/>
                    <pic:cNvPicPr>
                      <a:picLocks noChangeAspect="1" noChangeArrowheads="1"/>
                    </pic:cNvPicPr>
                  </pic:nvPicPr>
                  <pic:blipFill>
                    <a:blip r:embed="rId89"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4B34DF6B" wp14:editId="466BF84B">
            <wp:extent cx="6126480" cy="3758184"/>
            <wp:effectExtent l="0" t="0" r="7620" b="0"/>
            <wp:docPr id="342" name="Picture 342" descr="\\spacex.corp\dfs\se\General\users\mihai\Radio_astronomy\CEPT_SE40\figs_out_european_20180403\DeffordEngland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pacex.corp\dfs\se\General\users\mihai\Radio_astronomy\CEPT_SE40\figs_out_european_20180403\DeffordEngland_0.00deg_dataloss.png"/>
                    <pic:cNvPicPr>
                      <a:picLocks noChangeAspect="1" noChangeArrowheads="1"/>
                    </pic:cNvPicPr>
                  </pic:nvPicPr>
                  <pic:blipFill>
                    <a:blip r:embed="rId90"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73</w:t>
      </w:r>
      <w:r w:rsidRPr="00CD312E">
        <w:rPr>
          <w:lang w:val="en-GB"/>
        </w:rPr>
        <w:fldChar w:fldCharType="end"/>
      </w:r>
      <w:r w:rsidRPr="00CD312E">
        <w:rPr>
          <w:lang w:val="en-GB"/>
        </w:rPr>
        <w:t xml:space="preserve">: </w:t>
      </w:r>
      <w:proofErr w:type="spellStart"/>
      <w:r w:rsidRPr="00CD312E">
        <w:rPr>
          <w:lang w:val="en-GB"/>
        </w:rPr>
        <w:t>Defford</w:t>
      </w:r>
      <w:proofErr w:type="spellEnd"/>
      <w:r w:rsidRPr="00CD312E">
        <w:rPr>
          <w:lang w:val="en-GB"/>
        </w:rPr>
        <w:t xml:space="preserve">, UK – Sky Map of Median </w:t>
      </w:r>
      <w:r>
        <w:rPr>
          <w:lang w:val="en-GB"/>
        </w:rPr>
        <w:t>epfd</w:t>
      </w:r>
      <w:r w:rsidRPr="00CD312E">
        <w:rPr>
          <w:lang w:val="en-GB"/>
        </w:rPr>
        <w:t xml:space="preserve"> and Percent Data Loss</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372128B8" wp14:editId="0E23DBA9">
            <wp:extent cx="2767476" cy="228696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effordEngland_0.00deg_cum_dens_func.png"/>
                    <pic:cNvPicPr/>
                  </pic:nvPicPr>
                  <pic:blipFill>
                    <a:blip r:embed="rId91" cstate="email">
                      <a:extLst>
                        <a:ext uri="{28A0092B-C50C-407E-A947-70E740481C1C}">
                          <a14:useLocalDpi xmlns:a14="http://schemas.microsoft.com/office/drawing/2010/main" val="0"/>
                        </a:ext>
                      </a:extLst>
                    </a:blip>
                    <a:stretch>
                      <a:fillRect/>
                    </a:stretch>
                  </pic:blipFill>
                  <pic:spPr>
                    <a:xfrm>
                      <a:off x="0" y="0"/>
                      <a:ext cx="2782131" cy="2299071"/>
                    </a:xfrm>
                    <a:prstGeom prst="rect">
                      <a:avLst/>
                    </a:prstGeom>
                  </pic:spPr>
                </pic:pic>
              </a:graphicData>
            </a:graphic>
          </wp:inline>
        </w:drawing>
      </w:r>
      <w:r w:rsidRPr="00AD278F">
        <w:rPr>
          <w:noProof/>
          <w:lang w:val="da-DK" w:eastAsia="da-DK"/>
        </w:rPr>
        <w:drawing>
          <wp:inline distT="0" distB="0" distL="0" distR="0" wp14:anchorId="10AE9A72" wp14:editId="1567B5CC">
            <wp:extent cx="2767476" cy="2294187"/>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effordEngland_0.00deg_prob_dens_func.png"/>
                    <pic:cNvPicPr/>
                  </pic:nvPicPr>
                  <pic:blipFill>
                    <a:blip r:embed="rId92" cstate="email">
                      <a:extLst>
                        <a:ext uri="{28A0092B-C50C-407E-A947-70E740481C1C}">
                          <a14:useLocalDpi xmlns:a14="http://schemas.microsoft.com/office/drawing/2010/main" val="0"/>
                        </a:ext>
                      </a:extLst>
                    </a:blip>
                    <a:stretch>
                      <a:fillRect/>
                    </a:stretch>
                  </pic:blipFill>
                  <pic:spPr>
                    <a:xfrm>
                      <a:off x="0" y="0"/>
                      <a:ext cx="2787281" cy="2310605"/>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74</w:t>
      </w:r>
      <w:r w:rsidRPr="00CD312E">
        <w:rPr>
          <w:lang w:val="en-GB"/>
        </w:rPr>
        <w:fldChar w:fldCharType="end"/>
      </w:r>
      <w:r w:rsidRPr="00CD312E">
        <w:rPr>
          <w:lang w:val="en-GB"/>
        </w:rPr>
        <w:t xml:space="preserve">: </w:t>
      </w:r>
      <w:proofErr w:type="spellStart"/>
      <w:r w:rsidRPr="00CD312E">
        <w:rPr>
          <w:lang w:val="en-GB"/>
        </w:rPr>
        <w:t>Defford</w:t>
      </w:r>
      <w:proofErr w:type="spellEnd"/>
      <w:r w:rsidRPr="00CD312E">
        <w:rPr>
          <w:lang w:val="en-GB"/>
        </w:rPr>
        <w:t>, UK – Probability Distribution</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46B6174B" wp14:editId="52A87D53">
            <wp:extent cx="6126480" cy="3712464"/>
            <wp:effectExtent l="0" t="0" r="7620" b="2540"/>
            <wp:docPr id="345" name="Picture 345" descr="\\spacex.corp\dfs\se\General\users\mihai\Radio_astronomy\CEPT_SE40\figs_out_european_20180403\HumainBelgium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pacex.corp\dfs\se\General\users\mihai\Radio_astronomy\CEPT_SE40\figs_out_european_20180403\HumainBelgium_0.00deg_medianEPFD.png"/>
                    <pic:cNvPicPr>
                      <a:picLocks noChangeAspect="1" noChangeArrowheads="1"/>
                    </pic:cNvPicPr>
                  </pic:nvPicPr>
                  <pic:blipFill>
                    <a:blip r:embed="rId93"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24DCB444" wp14:editId="41FC69BF">
            <wp:extent cx="6126480" cy="3758184"/>
            <wp:effectExtent l="0" t="0" r="7620" b="0"/>
            <wp:docPr id="346" name="Picture 346" descr="\\spacex.corp\dfs\se\General\users\mihai\Radio_astronomy\CEPT_SE40\figs_out_european_20180403\HumainBelgium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pacex.corp\dfs\se\General\users\mihai\Radio_astronomy\CEPT_SE40\figs_out_european_20180403\HumainBelgium_0.00deg_dataloss.png"/>
                    <pic:cNvPicPr>
                      <a:picLocks noChangeAspect="1" noChangeArrowheads="1"/>
                    </pic:cNvPicPr>
                  </pic:nvPicPr>
                  <pic:blipFill>
                    <a:blip r:embed="rId94"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75</w:t>
      </w:r>
      <w:r w:rsidRPr="00CD312E">
        <w:rPr>
          <w:lang w:val="en-GB"/>
        </w:rPr>
        <w:fldChar w:fldCharType="end"/>
      </w:r>
      <w:r w:rsidRPr="00CD312E">
        <w:rPr>
          <w:lang w:val="en-GB"/>
        </w:rPr>
        <w:t xml:space="preserve">: </w:t>
      </w:r>
      <w:proofErr w:type="spellStart"/>
      <w:r w:rsidRPr="00CD312E">
        <w:rPr>
          <w:lang w:val="en-GB"/>
        </w:rPr>
        <w:t>Humain</w:t>
      </w:r>
      <w:proofErr w:type="spellEnd"/>
      <w:r w:rsidRPr="00CD312E">
        <w:rPr>
          <w:lang w:val="en-GB"/>
        </w:rPr>
        <w:t xml:space="preserve">, Belgium – Sky Map of Median </w:t>
      </w:r>
      <w:r>
        <w:rPr>
          <w:lang w:val="en-GB"/>
        </w:rPr>
        <w:t>epfd</w:t>
      </w:r>
      <w:r w:rsidRPr="00CD312E">
        <w:rPr>
          <w:lang w:val="en-GB"/>
        </w:rPr>
        <w:t xml:space="preserve"> and Percent Data Loss</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0B71A473" wp14:editId="21BE7E03">
            <wp:extent cx="2751292" cy="2273587"/>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HumainBelgium_0.00deg_cum_dens_func.png"/>
                    <pic:cNvPicPr/>
                  </pic:nvPicPr>
                  <pic:blipFill>
                    <a:blip r:embed="rId95" cstate="email">
                      <a:extLst>
                        <a:ext uri="{28A0092B-C50C-407E-A947-70E740481C1C}">
                          <a14:useLocalDpi xmlns:a14="http://schemas.microsoft.com/office/drawing/2010/main" val="0"/>
                        </a:ext>
                      </a:extLst>
                    </a:blip>
                    <a:stretch>
                      <a:fillRect/>
                    </a:stretch>
                  </pic:blipFill>
                  <pic:spPr>
                    <a:xfrm>
                      <a:off x="0" y="0"/>
                      <a:ext cx="2767361" cy="2286866"/>
                    </a:xfrm>
                    <a:prstGeom prst="rect">
                      <a:avLst/>
                    </a:prstGeom>
                  </pic:spPr>
                </pic:pic>
              </a:graphicData>
            </a:graphic>
          </wp:inline>
        </w:drawing>
      </w:r>
      <w:r w:rsidRPr="00AD278F">
        <w:rPr>
          <w:noProof/>
          <w:lang w:val="da-DK" w:eastAsia="da-DK"/>
        </w:rPr>
        <w:drawing>
          <wp:inline distT="0" distB="0" distL="0" distR="0" wp14:anchorId="23F4EF57" wp14:editId="068EA391">
            <wp:extent cx="2678464" cy="2273831"/>
            <wp:effectExtent l="0" t="0" r="762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HumainBelgium_0.00deg_prob_dens_func.png"/>
                    <pic:cNvPicPr/>
                  </pic:nvPicPr>
                  <pic:blipFill>
                    <a:blip r:embed="rId96" cstate="email">
                      <a:extLst>
                        <a:ext uri="{28A0092B-C50C-407E-A947-70E740481C1C}">
                          <a14:useLocalDpi xmlns:a14="http://schemas.microsoft.com/office/drawing/2010/main" val="0"/>
                        </a:ext>
                      </a:extLst>
                    </a:blip>
                    <a:stretch>
                      <a:fillRect/>
                    </a:stretch>
                  </pic:blipFill>
                  <pic:spPr>
                    <a:xfrm>
                      <a:off x="0" y="0"/>
                      <a:ext cx="2694694" cy="2287609"/>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76</w:t>
      </w:r>
      <w:r w:rsidRPr="00CD312E">
        <w:rPr>
          <w:lang w:val="en-GB"/>
        </w:rPr>
        <w:fldChar w:fldCharType="end"/>
      </w:r>
      <w:r w:rsidRPr="00CD312E">
        <w:rPr>
          <w:lang w:val="en-GB"/>
        </w:rPr>
        <w:t xml:space="preserve">: </w:t>
      </w:r>
      <w:proofErr w:type="spellStart"/>
      <w:r w:rsidRPr="00CD312E">
        <w:rPr>
          <w:lang w:val="en-GB"/>
        </w:rPr>
        <w:t>Humain</w:t>
      </w:r>
      <w:proofErr w:type="spellEnd"/>
      <w:r w:rsidRPr="00CD312E">
        <w:rPr>
          <w:lang w:val="en-GB"/>
        </w:rPr>
        <w:t>, Belgium – Probability Distribution</w:t>
      </w:r>
    </w:p>
    <w:p w:rsidR="000B0E35" w:rsidRPr="00DD2C50" w:rsidRDefault="000B0E35" w:rsidP="000B0E35"/>
    <w:p w:rsidR="000B0E35" w:rsidRDefault="000B0E35" w:rsidP="000B0E35">
      <w:pPr>
        <w:keepNext/>
        <w:keepLines/>
      </w:pPr>
      <w:r w:rsidRPr="00010770">
        <w:rPr>
          <w:noProof/>
          <w:lang w:val="da-DK" w:eastAsia="da-DK"/>
        </w:rPr>
        <w:lastRenderedPageBreak/>
        <w:drawing>
          <wp:inline distT="0" distB="0" distL="0" distR="0" wp14:anchorId="2925A5AE" wp14:editId="2451B9F0">
            <wp:extent cx="6126480" cy="3712464"/>
            <wp:effectExtent l="0" t="0" r="7620" b="2540"/>
            <wp:docPr id="349" name="Picture 349" descr="\\spacex.corp\dfs\se\General\users\mihai\Radio_astronomy\CEPT_SE40\figs_out_european_20180403\JodrellBankEngland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pacex.corp\dfs\se\General\users\mihai\Radio_astronomy\CEPT_SE40\figs_out_european_20180403\JodrellBankEngland_0.00deg_medianEPFD.png"/>
                    <pic:cNvPicPr>
                      <a:picLocks noChangeAspect="1" noChangeArrowheads="1"/>
                    </pic:cNvPicPr>
                  </pic:nvPicPr>
                  <pic:blipFill>
                    <a:blip r:embed="rId97"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p>
    <w:p w:rsidR="000B0E35" w:rsidRPr="00DD2C50" w:rsidRDefault="000B0E35" w:rsidP="000B0E35">
      <w:pPr>
        <w:keepNext/>
        <w:keepLines/>
      </w:pPr>
      <w:r w:rsidRPr="00455CFA">
        <w:rPr>
          <w:noProof/>
          <w:lang w:val="da-DK" w:eastAsia="da-DK"/>
        </w:rPr>
        <w:drawing>
          <wp:inline distT="0" distB="0" distL="0" distR="0" wp14:anchorId="6E56E8BA" wp14:editId="172B1EC9">
            <wp:extent cx="6120765" cy="3754424"/>
            <wp:effectExtent l="0" t="0" r="0" b="0"/>
            <wp:docPr id="16" name="Picture 16" descr="\\spacex.corp\dfs\se\General\users\mihai\Radio_astronomy\CEPT_SE40\figs_out_european_20180403\JodrellBankEngland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pacex.corp\dfs\se\General\users\mihai\Radio_astronomy\CEPT_SE40\figs_out_european_20180403\JodrellBankEngland_0.00deg_dataloss.png"/>
                    <pic:cNvPicPr>
                      <a:picLocks noChangeAspect="1" noChangeArrowheads="1"/>
                    </pic:cNvPicPr>
                  </pic:nvPicPr>
                  <pic:blipFill>
                    <a:blip r:embed="rId98" cstate="email">
                      <a:extLst>
                        <a:ext uri="{28A0092B-C50C-407E-A947-70E740481C1C}">
                          <a14:useLocalDpi xmlns:a14="http://schemas.microsoft.com/office/drawing/2010/main" val="0"/>
                        </a:ext>
                      </a:extLst>
                    </a:blip>
                    <a:srcRect/>
                    <a:stretch>
                      <a:fillRect/>
                    </a:stretch>
                  </pic:blipFill>
                  <pic:spPr bwMode="auto">
                    <a:xfrm>
                      <a:off x="0" y="0"/>
                      <a:ext cx="6120765" cy="375442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77</w:t>
      </w:r>
      <w:r w:rsidRPr="00CD312E">
        <w:rPr>
          <w:lang w:val="en-GB"/>
        </w:rPr>
        <w:fldChar w:fldCharType="end"/>
      </w:r>
      <w:r w:rsidRPr="00CD312E">
        <w:rPr>
          <w:lang w:val="en-GB"/>
        </w:rPr>
        <w:t xml:space="preserve">: Jodrell Bank, UK – Sky Map of Median </w:t>
      </w:r>
      <w:r>
        <w:rPr>
          <w:lang w:val="en-GB"/>
        </w:rPr>
        <w:t>epfd</w:t>
      </w:r>
      <w:r w:rsidRPr="00CD312E">
        <w:rPr>
          <w:lang w:val="en-GB"/>
        </w:rPr>
        <w:t xml:space="preserve"> and Percent Data Loss</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6C48B831" wp14:editId="3CCF3254">
            <wp:extent cx="2735108" cy="2260213"/>
            <wp:effectExtent l="0" t="0" r="8255" b="698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JodrellBankEngland_0.00deg_cum_dens_func.png"/>
                    <pic:cNvPicPr/>
                  </pic:nvPicPr>
                  <pic:blipFill>
                    <a:blip r:embed="rId99" cstate="email">
                      <a:extLst>
                        <a:ext uri="{28A0092B-C50C-407E-A947-70E740481C1C}">
                          <a14:useLocalDpi xmlns:a14="http://schemas.microsoft.com/office/drawing/2010/main" val="0"/>
                        </a:ext>
                      </a:extLst>
                    </a:blip>
                    <a:stretch>
                      <a:fillRect/>
                    </a:stretch>
                  </pic:blipFill>
                  <pic:spPr>
                    <a:xfrm>
                      <a:off x="0" y="0"/>
                      <a:ext cx="2745165" cy="2268524"/>
                    </a:xfrm>
                    <a:prstGeom prst="rect">
                      <a:avLst/>
                    </a:prstGeom>
                  </pic:spPr>
                </pic:pic>
              </a:graphicData>
            </a:graphic>
          </wp:inline>
        </w:drawing>
      </w:r>
      <w:r w:rsidRPr="00AD278F">
        <w:rPr>
          <w:noProof/>
          <w:lang w:val="da-DK" w:eastAsia="da-DK"/>
        </w:rPr>
        <w:drawing>
          <wp:inline distT="0" distB="0" distL="0" distR="0" wp14:anchorId="73CA8406" wp14:editId="3B37CD45">
            <wp:extent cx="2687661" cy="2281639"/>
            <wp:effectExtent l="0" t="0" r="0" b="444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JodrellBankEngland_0.00deg_prob_dens_func.png"/>
                    <pic:cNvPicPr/>
                  </pic:nvPicPr>
                  <pic:blipFill>
                    <a:blip r:embed="rId100" cstate="email">
                      <a:extLst>
                        <a:ext uri="{28A0092B-C50C-407E-A947-70E740481C1C}">
                          <a14:useLocalDpi xmlns:a14="http://schemas.microsoft.com/office/drawing/2010/main" val="0"/>
                        </a:ext>
                      </a:extLst>
                    </a:blip>
                    <a:stretch>
                      <a:fillRect/>
                    </a:stretch>
                  </pic:blipFill>
                  <pic:spPr>
                    <a:xfrm>
                      <a:off x="0" y="0"/>
                      <a:ext cx="2702494" cy="2294231"/>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78</w:t>
      </w:r>
      <w:r w:rsidRPr="00CD312E">
        <w:rPr>
          <w:lang w:val="en-GB"/>
        </w:rPr>
        <w:fldChar w:fldCharType="end"/>
      </w:r>
      <w:r w:rsidRPr="00CD312E">
        <w:rPr>
          <w:lang w:val="en-GB"/>
        </w:rPr>
        <w:t>: Jodrell Bank, UK – Probability Distribution</w:t>
      </w:r>
    </w:p>
    <w:p w:rsidR="000B0E35" w:rsidRPr="00DD2C50" w:rsidRDefault="000B0E35" w:rsidP="000B0E35">
      <w:r w:rsidRPr="00010770">
        <w:rPr>
          <w:noProof/>
          <w:lang w:val="da-DK" w:eastAsia="da-DK"/>
        </w:rPr>
        <w:lastRenderedPageBreak/>
        <w:drawing>
          <wp:inline distT="0" distB="0" distL="0" distR="0" wp14:anchorId="66CAA9E7" wp14:editId="07E4FAF5">
            <wp:extent cx="6126480" cy="3712464"/>
            <wp:effectExtent l="0" t="0" r="7620" b="2540"/>
            <wp:docPr id="353" name="Picture 353" descr="\\spacex.corp\dfs\se\General\users\mihai\Radio_astronomy\CEPT_SE40\figs_out_european_20180403\KalyazinRussia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pacex.corp\dfs\se\General\users\mihai\Radio_astronomy\CEPT_SE40\figs_out_european_20180403\KalyazinRussia_0.00deg_medianEPFD.png"/>
                    <pic:cNvPicPr>
                      <a:picLocks noChangeAspect="1" noChangeArrowheads="1"/>
                    </pic:cNvPicPr>
                  </pic:nvPicPr>
                  <pic:blipFill>
                    <a:blip r:embed="rId101"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767C3C07" wp14:editId="1717CD22">
            <wp:extent cx="6126480" cy="3758184"/>
            <wp:effectExtent l="0" t="0" r="7620" b="0"/>
            <wp:docPr id="354" name="Picture 354" descr="\\spacex.corp\dfs\se\General\users\mihai\Radio_astronomy\CEPT_SE40\figs_out_european_20180403\KalyazinRussia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pacex.corp\dfs\se\General\users\mihai\Radio_astronomy\CEPT_SE40\figs_out_european_20180403\KalyazinRussia_0.00deg_dataloss.png"/>
                    <pic:cNvPicPr>
                      <a:picLocks noChangeAspect="1" noChangeArrowheads="1"/>
                    </pic:cNvPicPr>
                  </pic:nvPicPr>
                  <pic:blipFill>
                    <a:blip r:embed="rId102"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79</w:t>
      </w:r>
      <w:r w:rsidRPr="00CD312E">
        <w:rPr>
          <w:lang w:val="en-GB"/>
        </w:rPr>
        <w:fldChar w:fldCharType="end"/>
      </w:r>
      <w:r w:rsidRPr="00CD312E">
        <w:rPr>
          <w:lang w:val="en-GB"/>
        </w:rPr>
        <w:t xml:space="preserve">: Kalyazin, Russia – Sky Map of Median </w:t>
      </w:r>
      <w:r>
        <w:rPr>
          <w:lang w:val="en-GB"/>
        </w:rPr>
        <w:t>epfd</w:t>
      </w:r>
      <w:r w:rsidRPr="00CD312E">
        <w:rPr>
          <w:lang w:val="en-GB"/>
        </w:rPr>
        <w:t xml:space="preserve"> and Percent Data Loss</w:t>
      </w:r>
    </w:p>
    <w:p w:rsidR="000B0E35" w:rsidRPr="00DD2C50" w:rsidRDefault="000B0E35" w:rsidP="000B0E35">
      <w:r w:rsidRPr="00010770">
        <w:rPr>
          <w:noProof/>
          <w:lang w:val="da-DK" w:eastAsia="da-DK"/>
        </w:rPr>
        <w:lastRenderedPageBreak/>
        <w:drawing>
          <wp:inline distT="0" distB="0" distL="0" distR="0" wp14:anchorId="07255D1C" wp14:editId="3F71A0C9">
            <wp:extent cx="2735108" cy="2260213"/>
            <wp:effectExtent l="0" t="0" r="8255" b="698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KalyazinRussia_0.00deg_cum_dens_func.png"/>
                    <pic:cNvPicPr/>
                  </pic:nvPicPr>
                  <pic:blipFill>
                    <a:blip r:embed="rId103" cstate="email">
                      <a:extLst>
                        <a:ext uri="{28A0092B-C50C-407E-A947-70E740481C1C}">
                          <a14:useLocalDpi xmlns:a14="http://schemas.microsoft.com/office/drawing/2010/main" val="0"/>
                        </a:ext>
                      </a:extLst>
                    </a:blip>
                    <a:stretch>
                      <a:fillRect/>
                    </a:stretch>
                  </pic:blipFill>
                  <pic:spPr>
                    <a:xfrm>
                      <a:off x="0" y="0"/>
                      <a:ext cx="2741128" cy="2265188"/>
                    </a:xfrm>
                    <a:prstGeom prst="rect">
                      <a:avLst/>
                    </a:prstGeom>
                  </pic:spPr>
                </pic:pic>
              </a:graphicData>
            </a:graphic>
          </wp:inline>
        </w:drawing>
      </w:r>
      <w:r w:rsidRPr="00AD278F">
        <w:rPr>
          <w:noProof/>
          <w:lang w:val="da-DK" w:eastAsia="da-DK"/>
        </w:rPr>
        <w:drawing>
          <wp:inline distT="0" distB="0" distL="0" distR="0" wp14:anchorId="05321FE8" wp14:editId="6EFEB56F">
            <wp:extent cx="2686556" cy="2280700"/>
            <wp:effectExtent l="0" t="0" r="0" b="571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KalyazinRussia_0.00deg_prob_dens_func.png"/>
                    <pic:cNvPicPr/>
                  </pic:nvPicPr>
                  <pic:blipFill>
                    <a:blip r:embed="rId104" cstate="email">
                      <a:extLst>
                        <a:ext uri="{28A0092B-C50C-407E-A947-70E740481C1C}">
                          <a14:useLocalDpi xmlns:a14="http://schemas.microsoft.com/office/drawing/2010/main" val="0"/>
                        </a:ext>
                      </a:extLst>
                    </a:blip>
                    <a:stretch>
                      <a:fillRect/>
                    </a:stretch>
                  </pic:blipFill>
                  <pic:spPr>
                    <a:xfrm>
                      <a:off x="0" y="0"/>
                      <a:ext cx="2699734" cy="2291888"/>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80</w:t>
      </w:r>
      <w:r w:rsidRPr="00CD312E">
        <w:rPr>
          <w:lang w:val="en-GB"/>
        </w:rPr>
        <w:fldChar w:fldCharType="end"/>
      </w:r>
      <w:r w:rsidRPr="00CD312E">
        <w:rPr>
          <w:lang w:val="en-GB"/>
        </w:rPr>
        <w:t>: Kalyazin, Russia – Probability Distribution</w:t>
      </w:r>
    </w:p>
    <w:p w:rsidR="000B0E35" w:rsidRPr="00DD2C50" w:rsidRDefault="000B0E35" w:rsidP="000B0E35"/>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3C835F55" wp14:editId="16ED0B09">
            <wp:extent cx="6126480" cy="3712464"/>
            <wp:effectExtent l="0" t="0" r="7620" b="2540"/>
            <wp:docPr id="357" name="Picture 357" descr="\\spacex.corp\dfs\se\General\users\mihai\Radio_astronomy\CEPT_SE40\figs_out_european_20180403\KayseriTurkey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pacex.corp\dfs\se\General\users\mihai\Radio_astronomy\CEPT_SE40\figs_out_european_20180403\KayseriTurkey_0.00deg_medianEPFD.png"/>
                    <pic:cNvPicPr>
                      <a:picLocks noChangeAspect="1" noChangeArrowheads="1"/>
                    </pic:cNvPicPr>
                  </pic:nvPicPr>
                  <pic:blipFill>
                    <a:blip r:embed="rId105"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1ECD12DE" wp14:editId="3C5983C6">
            <wp:extent cx="6126480" cy="3758184"/>
            <wp:effectExtent l="0" t="0" r="7620" b="0"/>
            <wp:docPr id="358" name="Picture 358" descr="\\spacex.corp\dfs\se\General\users\mihai\Radio_astronomy\CEPT_SE40\figs_out_european_20180403\KayseriTurkey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pacex.corp\dfs\se\General\users\mihai\Radio_astronomy\CEPT_SE40\figs_out_european_20180403\KayseriTurkey_0.00deg_dataloss.png"/>
                    <pic:cNvPicPr>
                      <a:picLocks noChangeAspect="1" noChangeArrowheads="1"/>
                    </pic:cNvPicPr>
                  </pic:nvPicPr>
                  <pic:blipFill>
                    <a:blip r:embed="rId106"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81</w:t>
      </w:r>
      <w:r w:rsidRPr="00CD312E">
        <w:rPr>
          <w:lang w:val="en-GB"/>
        </w:rPr>
        <w:fldChar w:fldCharType="end"/>
      </w:r>
      <w:r w:rsidRPr="00CD312E">
        <w:rPr>
          <w:lang w:val="en-GB"/>
        </w:rPr>
        <w:t xml:space="preserve">: Kayseri, Turkey – Sky Map of Median </w:t>
      </w:r>
      <w:r>
        <w:rPr>
          <w:lang w:val="en-GB"/>
        </w:rPr>
        <w:t>epfd</w:t>
      </w:r>
      <w:r w:rsidRPr="00CD312E">
        <w:rPr>
          <w:lang w:val="en-GB"/>
        </w:rPr>
        <w:t xml:space="preserve"> and Percent Data Loss</w:t>
      </w:r>
    </w:p>
    <w:p w:rsidR="000B0E35" w:rsidRPr="00DD2C50" w:rsidRDefault="000B0E35" w:rsidP="000B0E35">
      <w:r w:rsidRPr="00DD2C50" w:rsidDel="00266A09">
        <w:lastRenderedPageBreak/>
        <w:t xml:space="preserve"> </w:t>
      </w:r>
      <w:r w:rsidRPr="00010770">
        <w:rPr>
          <w:noProof/>
          <w:lang w:val="da-DK" w:eastAsia="da-DK"/>
        </w:rPr>
        <w:drawing>
          <wp:inline distT="0" distB="0" distL="0" distR="0" wp14:anchorId="51211473" wp14:editId="7D1A7197">
            <wp:extent cx="2783660" cy="2300335"/>
            <wp:effectExtent l="0" t="0" r="0" b="508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KayseriTurkey_0.00deg_cum_dens_func.png"/>
                    <pic:cNvPicPr/>
                  </pic:nvPicPr>
                  <pic:blipFill>
                    <a:blip r:embed="rId107" cstate="email">
                      <a:extLst>
                        <a:ext uri="{28A0092B-C50C-407E-A947-70E740481C1C}">
                          <a14:useLocalDpi xmlns:a14="http://schemas.microsoft.com/office/drawing/2010/main" val="0"/>
                        </a:ext>
                      </a:extLst>
                    </a:blip>
                    <a:stretch>
                      <a:fillRect/>
                    </a:stretch>
                  </pic:blipFill>
                  <pic:spPr>
                    <a:xfrm>
                      <a:off x="0" y="0"/>
                      <a:ext cx="2799294" cy="2313254"/>
                    </a:xfrm>
                    <a:prstGeom prst="rect">
                      <a:avLst/>
                    </a:prstGeom>
                  </pic:spPr>
                </pic:pic>
              </a:graphicData>
            </a:graphic>
          </wp:inline>
        </w:drawing>
      </w:r>
      <w:r w:rsidRPr="00AD278F">
        <w:rPr>
          <w:noProof/>
          <w:lang w:val="da-DK" w:eastAsia="da-DK"/>
        </w:rPr>
        <w:drawing>
          <wp:inline distT="0" distB="0" distL="0" distR="0" wp14:anchorId="7A84AAAF" wp14:editId="4E94ECF1">
            <wp:extent cx="2711895" cy="2302211"/>
            <wp:effectExtent l="0" t="0" r="0" b="317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KayseriTurkey_0.00deg_prob_dens_func.png"/>
                    <pic:cNvPicPr/>
                  </pic:nvPicPr>
                  <pic:blipFill>
                    <a:blip r:embed="rId108" cstate="email">
                      <a:extLst>
                        <a:ext uri="{28A0092B-C50C-407E-A947-70E740481C1C}">
                          <a14:useLocalDpi xmlns:a14="http://schemas.microsoft.com/office/drawing/2010/main" val="0"/>
                        </a:ext>
                      </a:extLst>
                    </a:blip>
                    <a:stretch>
                      <a:fillRect/>
                    </a:stretch>
                  </pic:blipFill>
                  <pic:spPr>
                    <a:xfrm>
                      <a:off x="0" y="0"/>
                      <a:ext cx="2734114" cy="2321073"/>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82</w:t>
      </w:r>
      <w:r w:rsidRPr="00CD312E">
        <w:rPr>
          <w:lang w:val="en-GB"/>
        </w:rPr>
        <w:fldChar w:fldCharType="end"/>
      </w:r>
      <w:r w:rsidRPr="00CD312E">
        <w:rPr>
          <w:lang w:val="en-GB"/>
        </w:rPr>
        <w:t>: Kayseri, Turkey – Probability Distribution</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4252ACA5" wp14:editId="78B620A3">
            <wp:extent cx="6126480" cy="3712464"/>
            <wp:effectExtent l="0" t="0" r="7620" b="2540"/>
            <wp:docPr id="361" name="Picture 361" descr="\\spacex.corp\dfs\se\General\users\mihai\Radio_astronomy\CEPT_SE40\figs_out_european_20180403\KnockinEngland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pacex.corp\dfs\se\General\users\mihai\Radio_astronomy\CEPT_SE40\figs_out_european_20180403\KnockinEngland_0.00deg_medianEPFD.png"/>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7E0F003A" wp14:editId="2088AA62">
            <wp:extent cx="6126480" cy="3758184"/>
            <wp:effectExtent l="0" t="0" r="7620" b="0"/>
            <wp:docPr id="362" name="Picture 362" descr="\\spacex.corp\dfs\se\General\users\mihai\Radio_astronomy\CEPT_SE40\figs_out_european_20180403\KnockinEngland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pacex.corp\dfs\se\General\users\mihai\Radio_astronomy\CEPT_SE40\figs_out_european_20180403\KnockinEngland_0.00deg_dataloss.png"/>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83</w:t>
      </w:r>
      <w:r w:rsidRPr="00CD312E">
        <w:rPr>
          <w:lang w:val="en-GB"/>
        </w:rPr>
        <w:fldChar w:fldCharType="end"/>
      </w:r>
      <w:r w:rsidRPr="00CD312E">
        <w:rPr>
          <w:lang w:val="en-GB"/>
        </w:rPr>
        <w:t xml:space="preserve">: </w:t>
      </w:r>
      <w:proofErr w:type="spellStart"/>
      <w:r w:rsidRPr="00CD312E">
        <w:rPr>
          <w:lang w:val="en-GB"/>
        </w:rPr>
        <w:t>Knockin</w:t>
      </w:r>
      <w:proofErr w:type="spellEnd"/>
      <w:r w:rsidRPr="00CD312E">
        <w:rPr>
          <w:lang w:val="en-GB"/>
        </w:rPr>
        <w:t xml:space="preserve">, UK – Sky Map of Median </w:t>
      </w:r>
      <w:r>
        <w:rPr>
          <w:lang w:val="en-GB"/>
        </w:rPr>
        <w:t>epfd</w:t>
      </w:r>
      <w:r w:rsidRPr="00CD312E">
        <w:rPr>
          <w:lang w:val="en-GB"/>
        </w:rPr>
        <w:t xml:space="preserve"> and Percent Data Loss</w:t>
      </w:r>
    </w:p>
    <w:p w:rsidR="000B0E35" w:rsidRPr="00DD2C50" w:rsidRDefault="000B0E35" w:rsidP="000B0E35">
      <w:r w:rsidRPr="00010770">
        <w:rPr>
          <w:noProof/>
          <w:lang w:val="da-DK" w:eastAsia="da-DK"/>
        </w:rPr>
        <w:lastRenderedPageBreak/>
        <w:drawing>
          <wp:inline distT="0" distB="0" distL="0" distR="0" wp14:anchorId="35FD2813" wp14:editId="4BF73CC4">
            <wp:extent cx="2791752" cy="2307022"/>
            <wp:effectExtent l="0" t="0" r="889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KnockinEngland_0.00deg_cum_dens_func.png"/>
                    <pic:cNvPicPr/>
                  </pic:nvPicPr>
                  <pic:blipFill>
                    <a:blip r:embed="rId111" cstate="email">
                      <a:extLst>
                        <a:ext uri="{28A0092B-C50C-407E-A947-70E740481C1C}">
                          <a14:useLocalDpi xmlns:a14="http://schemas.microsoft.com/office/drawing/2010/main" val="0"/>
                        </a:ext>
                      </a:extLst>
                    </a:blip>
                    <a:stretch>
                      <a:fillRect/>
                    </a:stretch>
                  </pic:blipFill>
                  <pic:spPr>
                    <a:xfrm>
                      <a:off x="0" y="0"/>
                      <a:ext cx="2799304" cy="2313263"/>
                    </a:xfrm>
                    <a:prstGeom prst="rect">
                      <a:avLst/>
                    </a:prstGeom>
                  </pic:spPr>
                </pic:pic>
              </a:graphicData>
            </a:graphic>
          </wp:inline>
        </w:drawing>
      </w:r>
      <w:r w:rsidRPr="00AD278F">
        <w:rPr>
          <w:noProof/>
          <w:lang w:val="da-DK" w:eastAsia="da-DK"/>
        </w:rPr>
        <w:drawing>
          <wp:inline distT="0" distB="0" distL="0" distR="0" wp14:anchorId="66E2F934" wp14:editId="2C7F1D1A">
            <wp:extent cx="2806875" cy="2326849"/>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KnockinEngland_0.00deg_prob_dens_func.png"/>
                    <pic:cNvPicPr/>
                  </pic:nvPicPr>
                  <pic:blipFill>
                    <a:blip r:embed="rId112" cstate="email">
                      <a:extLst>
                        <a:ext uri="{28A0092B-C50C-407E-A947-70E740481C1C}">
                          <a14:useLocalDpi xmlns:a14="http://schemas.microsoft.com/office/drawing/2010/main" val="0"/>
                        </a:ext>
                      </a:extLst>
                    </a:blip>
                    <a:stretch>
                      <a:fillRect/>
                    </a:stretch>
                  </pic:blipFill>
                  <pic:spPr>
                    <a:xfrm>
                      <a:off x="0" y="0"/>
                      <a:ext cx="2819417" cy="2337246"/>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84</w:t>
      </w:r>
      <w:r w:rsidRPr="00CD312E">
        <w:rPr>
          <w:lang w:val="en-GB"/>
        </w:rPr>
        <w:fldChar w:fldCharType="end"/>
      </w:r>
      <w:r w:rsidRPr="00CD312E">
        <w:rPr>
          <w:lang w:val="en-GB"/>
        </w:rPr>
        <w:t xml:space="preserve">: </w:t>
      </w:r>
      <w:proofErr w:type="spellStart"/>
      <w:r w:rsidRPr="00CD312E">
        <w:rPr>
          <w:lang w:val="en-GB"/>
        </w:rPr>
        <w:t>Knockin</w:t>
      </w:r>
      <w:proofErr w:type="spellEnd"/>
      <w:r w:rsidRPr="00CD312E">
        <w:rPr>
          <w:lang w:val="en-GB"/>
        </w:rPr>
        <w:t>, UK – Probability Distribution</w:t>
      </w:r>
    </w:p>
    <w:p w:rsidR="000B0E35" w:rsidRPr="00DD2C50" w:rsidRDefault="000B0E35" w:rsidP="000B0E35"/>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238C46CA" wp14:editId="57846CC7">
            <wp:extent cx="6126480" cy="3712464"/>
            <wp:effectExtent l="0" t="0" r="7620" b="2540"/>
            <wp:docPr id="365" name="Picture 365" descr="\\spacex.corp\dfs\se\General\users\mihai\Radio_astronomy\CEPT_SE40\figs_out_european_20180403\MedicinaItaly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pacex.corp\dfs\se\General\users\mihai\Radio_astronomy\CEPT_SE40\figs_out_european_20180403\MedicinaItaly_0.00deg_medianEPFD.png"/>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0E4DED61" wp14:editId="5E9868F8">
            <wp:extent cx="6126480" cy="3758184"/>
            <wp:effectExtent l="0" t="0" r="7620" b="0"/>
            <wp:docPr id="366" name="Picture 366" descr="\\spacex.corp\dfs\se\General\users\mihai\Radio_astronomy\CEPT_SE40\figs_out_european_20180403\MedicinaItaly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pacex.corp\dfs\se\General\users\mihai\Radio_astronomy\CEPT_SE40\figs_out_european_20180403\MedicinaItaly_0.00deg_dataloss.png"/>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85</w:t>
      </w:r>
      <w:r w:rsidRPr="00CD312E">
        <w:rPr>
          <w:lang w:val="en-GB"/>
        </w:rPr>
        <w:fldChar w:fldCharType="end"/>
      </w:r>
      <w:r w:rsidRPr="00CD312E">
        <w:rPr>
          <w:lang w:val="en-GB"/>
        </w:rPr>
        <w:t xml:space="preserve">: Medicina, Italy – Sky Map of Median </w:t>
      </w:r>
      <w:r>
        <w:rPr>
          <w:lang w:val="en-GB"/>
        </w:rPr>
        <w:t>epfd</w:t>
      </w:r>
      <w:r w:rsidRPr="00CD312E">
        <w:rPr>
          <w:lang w:val="en-GB"/>
        </w:rPr>
        <w:t xml:space="preserve"> and Percent Data Loss</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17FFDDEB" wp14:editId="4DF14275">
            <wp:extent cx="2759384" cy="2280274"/>
            <wp:effectExtent l="0" t="0" r="3175" b="635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edicinaItaly_0.00deg_cum_dens_func.png"/>
                    <pic:cNvPicPr/>
                  </pic:nvPicPr>
                  <pic:blipFill>
                    <a:blip r:embed="rId115" cstate="email">
                      <a:extLst>
                        <a:ext uri="{28A0092B-C50C-407E-A947-70E740481C1C}">
                          <a14:useLocalDpi xmlns:a14="http://schemas.microsoft.com/office/drawing/2010/main" val="0"/>
                        </a:ext>
                      </a:extLst>
                    </a:blip>
                    <a:stretch>
                      <a:fillRect/>
                    </a:stretch>
                  </pic:blipFill>
                  <pic:spPr>
                    <a:xfrm>
                      <a:off x="0" y="0"/>
                      <a:ext cx="2769040" cy="2288253"/>
                    </a:xfrm>
                    <a:prstGeom prst="rect">
                      <a:avLst/>
                    </a:prstGeom>
                  </pic:spPr>
                </pic:pic>
              </a:graphicData>
            </a:graphic>
          </wp:inline>
        </w:drawing>
      </w:r>
      <w:r w:rsidRPr="00AD278F">
        <w:rPr>
          <w:noProof/>
          <w:lang w:val="da-DK" w:eastAsia="da-DK"/>
        </w:rPr>
        <w:drawing>
          <wp:inline distT="0" distB="0" distL="0" distR="0" wp14:anchorId="3B8F6449" wp14:editId="07071FF0">
            <wp:extent cx="2710832" cy="2301309"/>
            <wp:effectExtent l="0" t="0" r="0" b="381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edicinaItaly_0.00deg_prob_dens_func.png"/>
                    <pic:cNvPicPr/>
                  </pic:nvPicPr>
                  <pic:blipFill>
                    <a:blip r:embed="rId116" cstate="email">
                      <a:extLst>
                        <a:ext uri="{28A0092B-C50C-407E-A947-70E740481C1C}">
                          <a14:useLocalDpi xmlns:a14="http://schemas.microsoft.com/office/drawing/2010/main" val="0"/>
                        </a:ext>
                      </a:extLst>
                    </a:blip>
                    <a:stretch>
                      <a:fillRect/>
                    </a:stretch>
                  </pic:blipFill>
                  <pic:spPr>
                    <a:xfrm>
                      <a:off x="0" y="0"/>
                      <a:ext cx="2723469" cy="2312037"/>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86</w:t>
      </w:r>
      <w:r w:rsidRPr="00CD312E">
        <w:rPr>
          <w:lang w:val="en-GB"/>
        </w:rPr>
        <w:fldChar w:fldCharType="end"/>
      </w:r>
      <w:r w:rsidRPr="00CD312E">
        <w:rPr>
          <w:lang w:val="en-GB"/>
        </w:rPr>
        <w:t>: Medicina, Italy – Probability Distribution</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3760DE61" wp14:editId="1A3FFED1">
            <wp:extent cx="6126480" cy="3712464"/>
            <wp:effectExtent l="0" t="0" r="7620" b="2540"/>
            <wp:docPr id="369" name="Picture 369" descr="\\spacex.corp\dfs\se\General\users\mihai\Radio_astronomy\CEPT_SE40\figs_out_european_20180403\NotoItaly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pacex.corp\dfs\se\General\users\mihai\Radio_astronomy\CEPT_SE40\figs_out_european_20180403\NotoItaly_0.00deg_medianEPFD.png"/>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241F47A8" wp14:editId="5F0CC68E">
            <wp:extent cx="6126480" cy="3758184"/>
            <wp:effectExtent l="0" t="0" r="7620" b="0"/>
            <wp:docPr id="370" name="Picture 370" descr="\\spacex.corp\dfs\se\General\users\mihai\Radio_astronomy\CEPT_SE40\figs_out_european_20180403\NotoItaly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pacex.corp\dfs\se\General\users\mihai\Radio_astronomy\CEPT_SE40\figs_out_european_20180403\NotoItaly_0.00deg_dataloss.png"/>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87</w:t>
      </w:r>
      <w:r w:rsidRPr="00CD312E">
        <w:rPr>
          <w:lang w:val="en-GB"/>
        </w:rPr>
        <w:fldChar w:fldCharType="end"/>
      </w:r>
      <w:r w:rsidRPr="00CD312E">
        <w:rPr>
          <w:lang w:val="en-GB"/>
        </w:rPr>
        <w:t xml:space="preserve">: Noto, Italy – Sky Map of Median </w:t>
      </w:r>
      <w:r>
        <w:rPr>
          <w:lang w:val="en-GB"/>
        </w:rPr>
        <w:t>epfd</w:t>
      </w:r>
      <w:r w:rsidRPr="00CD312E">
        <w:rPr>
          <w:lang w:val="en-GB"/>
        </w:rPr>
        <w:t xml:space="preserve"> and Percent Data Loss</w:t>
      </w:r>
    </w:p>
    <w:p w:rsidR="000B0E35" w:rsidRPr="00DD2C50" w:rsidRDefault="000B0E35" w:rsidP="000B0E35">
      <w:r w:rsidRPr="00010770">
        <w:rPr>
          <w:noProof/>
          <w:lang w:val="da-DK" w:eastAsia="da-DK"/>
        </w:rPr>
        <w:lastRenderedPageBreak/>
        <w:drawing>
          <wp:inline distT="0" distB="0" distL="0" distR="0" wp14:anchorId="082A1D37" wp14:editId="52AF8279">
            <wp:extent cx="2791752" cy="2307022"/>
            <wp:effectExtent l="0" t="0" r="889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NotoItaly_0.00deg_cum_dens_func.png"/>
                    <pic:cNvPicPr/>
                  </pic:nvPicPr>
                  <pic:blipFill>
                    <a:blip r:embed="rId119" cstate="email">
                      <a:extLst>
                        <a:ext uri="{28A0092B-C50C-407E-A947-70E740481C1C}">
                          <a14:useLocalDpi xmlns:a14="http://schemas.microsoft.com/office/drawing/2010/main" val="0"/>
                        </a:ext>
                      </a:extLst>
                    </a:blip>
                    <a:stretch>
                      <a:fillRect/>
                    </a:stretch>
                  </pic:blipFill>
                  <pic:spPr>
                    <a:xfrm>
                      <a:off x="0" y="0"/>
                      <a:ext cx="2799930" cy="2313780"/>
                    </a:xfrm>
                    <a:prstGeom prst="rect">
                      <a:avLst/>
                    </a:prstGeom>
                  </pic:spPr>
                </pic:pic>
              </a:graphicData>
            </a:graphic>
          </wp:inline>
        </w:drawing>
      </w:r>
      <w:r w:rsidRPr="00AD278F">
        <w:rPr>
          <w:noProof/>
          <w:lang w:val="da-DK" w:eastAsia="da-DK"/>
        </w:rPr>
        <w:drawing>
          <wp:inline distT="0" distB="0" distL="0" distR="0" wp14:anchorId="322D3E57" wp14:editId="0CBD560B">
            <wp:extent cx="2761390" cy="2344229"/>
            <wp:effectExtent l="0" t="0" r="127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NotoItaly_0.00deg_prob_dens_func.png"/>
                    <pic:cNvPicPr/>
                  </pic:nvPicPr>
                  <pic:blipFill>
                    <a:blip r:embed="rId120" cstate="email">
                      <a:extLst>
                        <a:ext uri="{28A0092B-C50C-407E-A947-70E740481C1C}">
                          <a14:useLocalDpi xmlns:a14="http://schemas.microsoft.com/office/drawing/2010/main" val="0"/>
                        </a:ext>
                      </a:extLst>
                    </a:blip>
                    <a:stretch>
                      <a:fillRect/>
                    </a:stretch>
                  </pic:blipFill>
                  <pic:spPr>
                    <a:xfrm>
                      <a:off x="0" y="0"/>
                      <a:ext cx="2777748" cy="2358116"/>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88</w:t>
      </w:r>
      <w:r w:rsidRPr="00CD312E">
        <w:rPr>
          <w:lang w:val="en-GB"/>
        </w:rPr>
        <w:fldChar w:fldCharType="end"/>
      </w:r>
      <w:r w:rsidRPr="00CD312E">
        <w:rPr>
          <w:lang w:val="en-GB"/>
        </w:rPr>
        <w:t>: Noto, Italy – Probability Distribution</w:t>
      </w:r>
    </w:p>
    <w:p w:rsidR="000B0E35" w:rsidRPr="00DD2C50" w:rsidRDefault="000B0E35" w:rsidP="000B0E35"/>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569A8D95" wp14:editId="02365FB4">
            <wp:extent cx="6126480" cy="3712464"/>
            <wp:effectExtent l="0" t="0" r="7620" b="2540"/>
            <wp:docPr id="373" name="Picture 373" descr="\\spacex.corp\dfs\se\General\users\mihai\Radio_astronomy\CEPT_SE40\figs_out_european_20180403\OnsalaSweden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pacex.corp\dfs\se\General\users\mihai\Radio_astronomy\CEPT_SE40\figs_out_european_20180403\OnsalaSweden_0.00deg_medianEPFD.png"/>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7B02364F" wp14:editId="1EEA5E34">
            <wp:extent cx="6126480" cy="3758184"/>
            <wp:effectExtent l="0" t="0" r="7620" b="0"/>
            <wp:docPr id="374" name="Picture 374" descr="\\spacex.corp\dfs\se\General\users\mihai\Radio_astronomy\CEPT_SE40\figs_out_european_20180403\OnsalaSweden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pacex.corp\dfs\se\General\users\mihai\Radio_astronomy\CEPT_SE40\figs_out_european_20180403\OnsalaSweden_0.00deg_dataloss.png"/>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89</w:t>
      </w:r>
      <w:r w:rsidRPr="00CD312E">
        <w:rPr>
          <w:lang w:val="en-GB"/>
        </w:rPr>
        <w:fldChar w:fldCharType="end"/>
      </w:r>
      <w:r w:rsidRPr="00CD312E">
        <w:rPr>
          <w:lang w:val="en-GB"/>
        </w:rPr>
        <w:t xml:space="preserve">: Onsala, Sweden – Sky Map of Median </w:t>
      </w:r>
      <w:r>
        <w:rPr>
          <w:lang w:val="en-GB"/>
        </w:rPr>
        <w:t>epfd</w:t>
      </w:r>
      <w:r w:rsidRPr="00CD312E">
        <w:rPr>
          <w:lang w:val="en-GB"/>
        </w:rPr>
        <w:t xml:space="preserve"> and Percent Data Loss</w:t>
      </w:r>
    </w:p>
    <w:p w:rsidR="000B0E35" w:rsidRPr="00DD2C50" w:rsidRDefault="000B0E35" w:rsidP="000B0E35">
      <w:r w:rsidRPr="00DD2C50" w:rsidDel="00041F8F">
        <w:lastRenderedPageBreak/>
        <w:t xml:space="preserve"> </w:t>
      </w:r>
      <w:r w:rsidRPr="00010770">
        <w:rPr>
          <w:noProof/>
          <w:lang w:val="da-DK" w:eastAsia="da-DK"/>
        </w:rPr>
        <w:drawing>
          <wp:inline distT="0" distB="0" distL="0" distR="0" wp14:anchorId="202CB1B5" wp14:editId="6DAA24CC">
            <wp:extent cx="2781935" cy="2298909"/>
            <wp:effectExtent l="0" t="0" r="0" b="635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OnsalaSweden_0.00deg_cum_dens_func.png"/>
                    <pic:cNvPicPr/>
                  </pic:nvPicPr>
                  <pic:blipFill>
                    <a:blip r:embed="rId123" cstate="email">
                      <a:extLst>
                        <a:ext uri="{28A0092B-C50C-407E-A947-70E740481C1C}">
                          <a14:useLocalDpi xmlns:a14="http://schemas.microsoft.com/office/drawing/2010/main" val="0"/>
                        </a:ext>
                      </a:extLst>
                    </a:blip>
                    <a:stretch>
                      <a:fillRect/>
                    </a:stretch>
                  </pic:blipFill>
                  <pic:spPr>
                    <a:xfrm>
                      <a:off x="0" y="0"/>
                      <a:ext cx="2796051" cy="2310574"/>
                    </a:xfrm>
                    <a:prstGeom prst="rect">
                      <a:avLst/>
                    </a:prstGeom>
                  </pic:spPr>
                </pic:pic>
              </a:graphicData>
            </a:graphic>
          </wp:inline>
        </w:drawing>
      </w:r>
      <w:r w:rsidRPr="00AD278F">
        <w:rPr>
          <w:noProof/>
          <w:lang w:val="da-DK" w:eastAsia="da-DK"/>
        </w:rPr>
        <w:drawing>
          <wp:inline distT="0" distB="0" distL="0" distR="0" wp14:anchorId="3352A138" wp14:editId="03FFA59B">
            <wp:extent cx="2782003" cy="230623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OnsalaSweden_0.00deg_prob_dens_func.png"/>
                    <pic:cNvPicPr/>
                  </pic:nvPicPr>
                  <pic:blipFill>
                    <a:blip r:embed="rId124" cstate="email">
                      <a:extLst>
                        <a:ext uri="{28A0092B-C50C-407E-A947-70E740481C1C}">
                          <a14:useLocalDpi xmlns:a14="http://schemas.microsoft.com/office/drawing/2010/main" val="0"/>
                        </a:ext>
                      </a:extLst>
                    </a:blip>
                    <a:stretch>
                      <a:fillRect/>
                    </a:stretch>
                  </pic:blipFill>
                  <pic:spPr>
                    <a:xfrm>
                      <a:off x="0" y="0"/>
                      <a:ext cx="2784723" cy="2308485"/>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90</w:t>
      </w:r>
      <w:r w:rsidRPr="00CD312E">
        <w:rPr>
          <w:lang w:val="en-GB"/>
        </w:rPr>
        <w:fldChar w:fldCharType="end"/>
      </w:r>
      <w:r w:rsidRPr="00CD312E">
        <w:rPr>
          <w:lang w:val="en-GB"/>
        </w:rPr>
        <w:t>: Onsala, Sweden – Probability Distribution</w:t>
      </w:r>
    </w:p>
    <w:p w:rsidR="000B0E35" w:rsidRPr="00DD2C50" w:rsidRDefault="000B0E35" w:rsidP="000B0E35"/>
    <w:p w:rsidR="000B0E35" w:rsidRPr="00DD2C50" w:rsidRDefault="000B0E35" w:rsidP="000B0E35">
      <w:r w:rsidRPr="0019224F">
        <w:rPr>
          <w:noProof/>
          <w:lang w:val="da-DK" w:eastAsia="da-DK"/>
        </w:rPr>
        <w:lastRenderedPageBreak/>
        <w:drawing>
          <wp:inline distT="0" distB="0" distL="0" distR="0" wp14:anchorId="0180F0FF" wp14:editId="4AAA1744">
            <wp:extent cx="6120765" cy="3708747"/>
            <wp:effectExtent l="0" t="0" r="0" b="6350"/>
            <wp:docPr id="17" name="Picture 17" descr="\\spacex.corp\dfs\se\General\users\mihai\Radio_astronomy\CEPT_SE40\figs_out_european_20180403\PickmereEngland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pacex.corp\dfs\se\General\users\mihai\Radio_astronomy\CEPT_SE40\figs_out_european_20180403\PickmereEngland_0.00deg_medianEPFD.png"/>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0" y="0"/>
                      <a:ext cx="6120765" cy="3708747"/>
                    </a:xfrm>
                    <a:prstGeom prst="rect">
                      <a:avLst/>
                    </a:prstGeom>
                    <a:noFill/>
                    <a:ln>
                      <a:noFill/>
                    </a:ln>
                  </pic:spPr>
                </pic:pic>
              </a:graphicData>
            </a:graphic>
          </wp:inline>
        </w:drawing>
      </w:r>
      <w:r w:rsidRPr="00AD278F">
        <w:rPr>
          <w:noProof/>
          <w:lang w:val="da-DK" w:eastAsia="da-DK"/>
        </w:rPr>
        <w:drawing>
          <wp:inline distT="0" distB="0" distL="0" distR="0" wp14:anchorId="7A4B611F" wp14:editId="38D9CA43">
            <wp:extent cx="6126480" cy="3758184"/>
            <wp:effectExtent l="0" t="0" r="7620" b="0"/>
            <wp:docPr id="378" name="Picture 378" descr="\\spacex.corp\dfs\se\General\users\mihai\Radio_astronomy\CEPT_SE40\figs_out_european_20180403\PickmereEngland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pacex.corp\dfs\se\General\users\mihai\Radio_astronomy\CEPT_SE40\figs_out_european_20180403\PickmereEngland_0.00deg_dataloss.png"/>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91</w:t>
      </w:r>
      <w:r w:rsidRPr="00CD312E">
        <w:rPr>
          <w:lang w:val="en-GB"/>
        </w:rPr>
        <w:fldChar w:fldCharType="end"/>
      </w:r>
      <w:r>
        <w:rPr>
          <w:lang w:val="en-GB"/>
        </w:rPr>
        <w:t>:</w:t>
      </w:r>
      <w:r w:rsidRPr="00CD312E">
        <w:rPr>
          <w:lang w:val="en-GB"/>
        </w:rPr>
        <w:t xml:space="preserve"> </w:t>
      </w:r>
      <w:proofErr w:type="spellStart"/>
      <w:r w:rsidRPr="00CD312E">
        <w:rPr>
          <w:lang w:val="en-GB"/>
        </w:rPr>
        <w:t>Pickmere</w:t>
      </w:r>
      <w:proofErr w:type="spellEnd"/>
      <w:r w:rsidRPr="00CD312E">
        <w:rPr>
          <w:lang w:val="en-GB"/>
        </w:rPr>
        <w:t xml:space="preserve">, UK – Sky Map of Median </w:t>
      </w:r>
      <w:r>
        <w:rPr>
          <w:lang w:val="en-GB"/>
        </w:rPr>
        <w:t>epfd</w:t>
      </w:r>
      <w:r w:rsidRPr="00CD312E">
        <w:rPr>
          <w:lang w:val="en-GB"/>
        </w:rPr>
        <w:t xml:space="preserve"> and Percent Data Loss</w:t>
      </w:r>
    </w:p>
    <w:p w:rsidR="000B0E35" w:rsidRPr="00CD312E" w:rsidRDefault="000B0E35" w:rsidP="000B0E35">
      <w:pPr>
        <w:pStyle w:val="ECCFiguregraphcentered"/>
        <w:rPr>
          <w:lang w:val="en-GB"/>
        </w:rPr>
      </w:pPr>
      <w:r w:rsidRPr="00010770">
        <w:rPr>
          <w:lang w:val="da-DK" w:eastAsia="da-DK"/>
        </w:rPr>
        <w:lastRenderedPageBreak/>
        <w:drawing>
          <wp:inline distT="0" distB="0" distL="0" distR="0" wp14:anchorId="16314AAD" wp14:editId="7C0A9C9F">
            <wp:extent cx="2751292" cy="2273587"/>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kmereEngland_0.00deg_cum_dens_func.png"/>
                    <pic:cNvPicPr/>
                  </pic:nvPicPr>
                  <pic:blipFill>
                    <a:blip r:embed="rId127" cstate="email">
                      <a:extLst>
                        <a:ext uri="{28A0092B-C50C-407E-A947-70E740481C1C}">
                          <a14:useLocalDpi xmlns:a14="http://schemas.microsoft.com/office/drawing/2010/main" val="0"/>
                        </a:ext>
                      </a:extLst>
                    </a:blip>
                    <a:stretch>
                      <a:fillRect/>
                    </a:stretch>
                  </pic:blipFill>
                  <pic:spPr>
                    <a:xfrm>
                      <a:off x="0" y="0"/>
                      <a:ext cx="2758800" cy="2279792"/>
                    </a:xfrm>
                    <a:prstGeom prst="rect">
                      <a:avLst/>
                    </a:prstGeom>
                  </pic:spPr>
                </pic:pic>
              </a:graphicData>
            </a:graphic>
          </wp:inline>
        </w:drawing>
      </w:r>
      <w:r w:rsidRPr="00AD278F">
        <w:rPr>
          <w:lang w:val="da-DK" w:eastAsia="da-DK"/>
        </w:rPr>
        <w:drawing>
          <wp:inline distT="0" distB="0" distL="0" distR="0" wp14:anchorId="3E276E6E" wp14:editId="09C456BE">
            <wp:extent cx="2751292" cy="2280770"/>
            <wp:effectExtent l="0" t="0" r="0" b="571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kmereEngland_0.00deg_prob_dens_func.png"/>
                    <pic:cNvPicPr/>
                  </pic:nvPicPr>
                  <pic:blipFill>
                    <a:blip r:embed="rId128" cstate="email">
                      <a:extLst>
                        <a:ext uri="{28A0092B-C50C-407E-A947-70E740481C1C}">
                          <a14:useLocalDpi xmlns:a14="http://schemas.microsoft.com/office/drawing/2010/main" val="0"/>
                        </a:ext>
                      </a:extLst>
                    </a:blip>
                    <a:stretch>
                      <a:fillRect/>
                    </a:stretch>
                  </pic:blipFill>
                  <pic:spPr>
                    <a:xfrm>
                      <a:off x="0" y="0"/>
                      <a:ext cx="2766886" cy="2293697"/>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92</w:t>
      </w:r>
      <w:r w:rsidRPr="00CD312E">
        <w:rPr>
          <w:lang w:val="en-GB"/>
        </w:rPr>
        <w:fldChar w:fldCharType="end"/>
      </w:r>
      <w:r w:rsidRPr="00CD312E">
        <w:rPr>
          <w:lang w:val="en-GB"/>
        </w:rPr>
        <w:t xml:space="preserve">: </w:t>
      </w:r>
      <w:proofErr w:type="spellStart"/>
      <w:r w:rsidRPr="00CD312E">
        <w:rPr>
          <w:lang w:val="en-GB"/>
        </w:rPr>
        <w:t>Pickmere</w:t>
      </w:r>
      <w:proofErr w:type="spellEnd"/>
      <w:r w:rsidRPr="00CD312E">
        <w:rPr>
          <w:lang w:val="en-GB"/>
        </w:rPr>
        <w:t>, UK – Probability Distribution</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4C407643" wp14:editId="6005CDDE">
            <wp:extent cx="6126480" cy="3712464"/>
            <wp:effectExtent l="0" t="0" r="7620" b="2540"/>
            <wp:docPr id="381" name="Picture 381" descr="\\spacex.corp\dfs\se\General\users\mihai\Radio_astronomy\CEPT_SE40\figs_out_european_20180403\PuschinoRussia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pacex.corp\dfs\se\General\users\mihai\Radio_astronomy\CEPT_SE40\figs_out_european_20180403\PuschinoRussia_0.00deg_medianEPFD.png"/>
                    <pic:cNvPicPr>
                      <a:picLocks noChangeAspect="1" noChangeArrowheads="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59B79C35" wp14:editId="73F07FEE">
            <wp:extent cx="6126480" cy="3758184"/>
            <wp:effectExtent l="0" t="0" r="7620" b="0"/>
            <wp:docPr id="382" name="Picture 382" descr="\\spacex.corp\dfs\se\General\users\mihai\Radio_astronomy\CEPT_SE40\figs_out_european_20180403\PuschinoRussia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pacex.corp\dfs\se\General\users\mihai\Radio_astronomy\CEPT_SE40\figs_out_european_20180403\PuschinoRussia_0.00deg_dataloss.png"/>
                    <pic:cNvPicPr>
                      <a:picLocks noChangeAspect="1" noChangeArrowheads="1"/>
                    </pic:cNvPicPr>
                  </pic:nvPicPr>
                  <pic:blipFill>
                    <a:blip r:embed="rId130"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93</w:t>
      </w:r>
      <w:r w:rsidRPr="00CD312E">
        <w:rPr>
          <w:lang w:val="en-GB"/>
        </w:rPr>
        <w:fldChar w:fldCharType="end"/>
      </w:r>
      <w:r w:rsidRPr="00CD312E">
        <w:rPr>
          <w:lang w:val="en-GB"/>
        </w:rPr>
        <w:t xml:space="preserve">: </w:t>
      </w:r>
      <w:proofErr w:type="spellStart"/>
      <w:r w:rsidRPr="00CD312E">
        <w:rPr>
          <w:lang w:val="en-GB"/>
        </w:rPr>
        <w:t>Puschino</w:t>
      </w:r>
      <w:proofErr w:type="spellEnd"/>
      <w:r w:rsidRPr="00CD312E">
        <w:rPr>
          <w:lang w:val="en-GB"/>
        </w:rPr>
        <w:t xml:space="preserve">, Russia – Sky Map of Median </w:t>
      </w:r>
      <w:r>
        <w:rPr>
          <w:lang w:val="en-GB"/>
        </w:rPr>
        <w:t>epfd</w:t>
      </w:r>
      <w:r w:rsidRPr="00CD312E">
        <w:rPr>
          <w:lang w:val="en-GB"/>
        </w:rPr>
        <w:t xml:space="preserve"> and Percent Data Loss</w:t>
      </w:r>
    </w:p>
    <w:p w:rsidR="000B0E35" w:rsidRPr="00DD2C50" w:rsidRDefault="000B0E35" w:rsidP="000B0E35"/>
    <w:p w:rsidR="000B0E35" w:rsidRPr="00CD312E" w:rsidRDefault="000B0E35" w:rsidP="000B0E35">
      <w:pPr>
        <w:pStyle w:val="ECCFiguregraphcentered"/>
        <w:rPr>
          <w:lang w:val="en-GB"/>
        </w:rPr>
      </w:pPr>
      <w:r w:rsidRPr="00010770">
        <w:rPr>
          <w:lang w:val="da-DK" w:eastAsia="da-DK"/>
        </w:rPr>
        <w:lastRenderedPageBreak/>
        <w:drawing>
          <wp:inline distT="0" distB="0" distL="0" distR="0" wp14:anchorId="6C68D621" wp14:editId="0CEB95D2">
            <wp:extent cx="2751292" cy="2273587"/>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uschinoRussia_0.00deg_cum_dens_func.png"/>
                    <pic:cNvPicPr/>
                  </pic:nvPicPr>
                  <pic:blipFill>
                    <a:blip r:embed="rId131" cstate="email">
                      <a:extLst>
                        <a:ext uri="{28A0092B-C50C-407E-A947-70E740481C1C}">
                          <a14:useLocalDpi xmlns:a14="http://schemas.microsoft.com/office/drawing/2010/main" val="0"/>
                        </a:ext>
                      </a:extLst>
                    </a:blip>
                    <a:stretch>
                      <a:fillRect/>
                    </a:stretch>
                  </pic:blipFill>
                  <pic:spPr>
                    <a:xfrm>
                      <a:off x="0" y="0"/>
                      <a:ext cx="2763306" cy="2283515"/>
                    </a:xfrm>
                    <a:prstGeom prst="rect">
                      <a:avLst/>
                    </a:prstGeom>
                  </pic:spPr>
                </pic:pic>
              </a:graphicData>
            </a:graphic>
          </wp:inline>
        </w:drawing>
      </w:r>
      <w:r w:rsidRPr="00AD278F">
        <w:rPr>
          <w:lang w:val="da-DK" w:eastAsia="da-DK"/>
        </w:rPr>
        <w:drawing>
          <wp:inline distT="0" distB="0" distL="0" distR="0" wp14:anchorId="44DF4712" wp14:editId="44B656B4">
            <wp:extent cx="2754265" cy="2283235"/>
            <wp:effectExtent l="0" t="0" r="8255" b="317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uschinoRussia_0.00deg_prob_dens_func.png"/>
                    <pic:cNvPicPr/>
                  </pic:nvPicPr>
                  <pic:blipFill>
                    <a:blip r:embed="rId132" cstate="email">
                      <a:extLst>
                        <a:ext uri="{28A0092B-C50C-407E-A947-70E740481C1C}">
                          <a14:useLocalDpi xmlns:a14="http://schemas.microsoft.com/office/drawing/2010/main" val="0"/>
                        </a:ext>
                      </a:extLst>
                    </a:blip>
                    <a:stretch>
                      <a:fillRect/>
                    </a:stretch>
                  </pic:blipFill>
                  <pic:spPr>
                    <a:xfrm>
                      <a:off x="0" y="0"/>
                      <a:ext cx="2766598" cy="2293459"/>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94</w:t>
      </w:r>
      <w:r w:rsidRPr="00CD312E">
        <w:rPr>
          <w:lang w:val="en-GB"/>
        </w:rPr>
        <w:fldChar w:fldCharType="end"/>
      </w:r>
      <w:r w:rsidRPr="00CD312E">
        <w:rPr>
          <w:lang w:val="en-GB"/>
        </w:rPr>
        <w:t xml:space="preserve">: </w:t>
      </w:r>
      <w:proofErr w:type="spellStart"/>
      <w:r w:rsidRPr="00CD312E">
        <w:rPr>
          <w:lang w:val="en-GB"/>
        </w:rPr>
        <w:t>Puschino</w:t>
      </w:r>
      <w:proofErr w:type="spellEnd"/>
      <w:r w:rsidRPr="00CD312E">
        <w:rPr>
          <w:lang w:val="en-GB"/>
        </w:rPr>
        <w:t>, Russia – Probability Distribution</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22291714" wp14:editId="1D670C05">
            <wp:extent cx="6126480" cy="3712464"/>
            <wp:effectExtent l="0" t="0" r="7620" b="2540"/>
            <wp:docPr id="385" name="Picture 385" descr="\\spacex.corp\dfs\se\General\users\mihai\Radio_astronomy\CEPT_SE40\figs_out_european_20180403\SantaMariaPortugal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pacex.corp\dfs\se\General\users\mihai\Radio_astronomy\CEPT_SE40\figs_out_european_20180403\SantaMariaPortugal_0.00deg_medianEPFD.png"/>
                    <pic:cNvPicPr>
                      <a:picLocks noChangeAspect="1" noChangeArrowheads="1"/>
                    </pic:cNvPicPr>
                  </pic:nvPicPr>
                  <pic:blipFill>
                    <a:blip r:embed="rId133"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1544E6AC" wp14:editId="0F521992">
            <wp:extent cx="6126480" cy="3758184"/>
            <wp:effectExtent l="0" t="0" r="7620" b="0"/>
            <wp:docPr id="386" name="Picture 386" descr="\\spacex.corp\dfs\se\General\users\mihai\Radio_astronomy\CEPT_SE40\figs_out_european_20180403\SantaMariaPortugal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pacex.corp\dfs\se\General\users\mihai\Radio_astronomy\CEPT_SE40\figs_out_european_20180403\SantaMariaPortugal_0.00deg_dataloss.png"/>
                    <pic:cNvPicPr>
                      <a:picLocks noChangeAspect="1" noChangeArrowheads="1"/>
                    </pic:cNvPicPr>
                  </pic:nvPicPr>
                  <pic:blipFill>
                    <a:blip r:embed="rId134" cstate="email">
                      <a:extLst>
                        <a:ext uri="{28A0092B-C50C-407E-A947-70E740481C1C}">
                          <a14:useLocalDpi xmlns:a14="http://schemas.microsoft.com/office/drawing/2010/main" val="0"/>
                        </a:ext>
                      </a:extLst>
                    </a:blip>
                    <a:srcRect/>
                    <a:stretch>
                      <a:fillRect/>
                    </a:stretch>
                  </pic:blipFill>
                  <pic:spPr bwMode="auto">
                    <a:xfrm>
                      <a:off x="0" y="0"/>
                      <a:ext cx="6126480" cy="3758184"/>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95</w:t>
      </w:r>
      <w:r w:rsidRPr="00CD312E">
        <w:rPr>
          <w:lang w:val="en-GB"/>
        </w:rPr>
        <w:fldChar w:fldCharType="end"/>
      </w:r>
      <w:r w:rsidRPr="00CD312E">
        <w:rPr>
          <w:lang w:val="en-GB"/>
        </w:rPr>
        <w:t xml:space="preserve">: Santa Maria, Portugal – Sky Map of Median </w:t>
      </w:r>
      <w:r>
        <w:rPr>
          <w:lang w:val="en-GB"/>
        </w:rPr>
        <w:t>epfd</w:t>
      </w:r>
      <w:r w:rsidRPr="00CD312E">
        <w:rPr>
          <w:lang w:val="en-GB"/>
        </w:rPr>
        <w:t xml:space="preserve"> and Percent Data Loss</w:t>
      </w:r>
    </w:p>
    <w:p w:rsidR="000B0E35" w:rsidRPr="00CD312E" w:rsidRDefault="000B0E35" w:rsidP="000B0E35">
      <w:pPr>
        <w:pStyle w:val="ECCFiguregraphcentered"/>
        <w:rPr>
          <w:lang w:val="en-GB"/>
        </w:rPr>
      </w:pPr>
      <w:r w:rsidRPr="00010770">
        <w:rPr>
          <w:lang w:val="da-DK" w:eastAsia="da-DK"/>
        </w:rPr>
        <w:lastRenderedPageBreak/>
        <w:drawing>
          <wp:inline distT="0" distB="0" distL="0" distR="0" wp14:anchorId="5BABBBA5" wp14:editId="664A9F53">
            <wp:extent cx="2767476" cy="2286961"/>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antaMariaPortugal_0.00deg_cum_dens_func.png"/>
                    <pic:cNvPicPr/>
                  </pic:nvPicPr>
                  <pic:blipFill>
                    <a:blip r:embed="rId135" cstate="email">
                      <a:extLst>
                        <a:ext uri="{28A0092B-C50C-407E-A947-70E740481C1C}">
                          <a14:useLocalDpi xmlns:a14="http://schemas.microsoft.com/office/drawing/2010/main" val="0"/>
                        </a:ext>
                      </a:extLst>
                    </a:blip>
                    <a:stretch>
                      <a:fillRect/>
                    </a:stretch>
                  </pic:blipFill>
                  <pic:spPr>
                    <a:xfrm>
                      <a:off x="0" y="0"/>
                      <a:ext cx="2776189" cy="2294161"/>
                    </a:xfrm>
                    <a:prstGeom prst="rect">
                      <a:avLst/>
                    </a:prstGeom>
                  </pic:spPr>
                </pic:pic>
              </a:graphicData>
            </a:graphic>
          </wp:inline>
        </w:drawing>
      </w:r>
      <w:r w:rsidRPr="00AD278F">
        <w:rPr>
          <w:lang w:val="da-DK" w:eastAsia="da-DK"/>
        </w:rPr>
        <w:drawing>
          <wp:inline distT="0" distB="0" distL="0" distR="0" wp14:anchorId="57CF330E" wp14:editId="42E67C3F">
            <wp:extent cx="2694648" cy="2287569"/>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antaMariaPortugal_0.00deg_prob_dens_func.png"/>
                    <pic:cNvPicPr/>
                  </pic:nvPicPr>
                  <pic:blipFill>
                    <a:blip r:embed="rId136" cstate="email">
                      <a:extLst>
                        <a:ext uri="{28A0092B-C50C-407E-A947-70E740481C1C}">
                          <a14:useLocalDpi xmlns:a14="http://schemas.microsoft.com/office/drawing/2010/main" val="0"/>
                        </a:ext>
                      </a:extLst>
                    </a:blip>
                    <a:stretch>
                      <a:fillRect/>
                    </a:stretch>
                  </pic:blipFill>
                  <pic:spPr>
                    <a:xfrm>
                      <a:off x="0" y="0"/>
                      <a:ext cx="2703279" cy="2294896"/>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96</w:t>
      </w:r>
      <w:r w:rsidRPr="00CD312E">
        <w:rPr>
          <w:lang w:val="en-GB"/>
        </w:rPr>
        <w:fldChar w:fldCharType="end"/>
      </w:r>
      <w:r w:rsidRPr="00CD312E">
        <w:rPr>
          <w:lang w:val="en-GB"/>
        </w:rPr>
        <w:t>: Santa Maria, Portugal – Probability Distribution</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1F3966C3" wp14:editId="78281390">
            <wp:extent cx="6126480" cy="3712464"/>
            <wp:effectExtent l="0" t="0" r="7620" b="2540"/>
            <wp:docPr id="389" name="Picture 389" descr="\\spacex.corp\dfs\se\General\users\mihai\Radio_astronomy\CEPT_SE40\figs_out_european_20180403\StockertGermany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pacex.corp\dfs\se\General\users\mihai\Radio_astronomy\CEPT_SE40\figs_out_european_20180403\StockertGermany_0.00deg_medianEPFD.png"/>
                    <pic:cNvPicPr>
                      <a:picLocks noChangeAspect="1" noChangeArrowheads="1"/>
                    </pic:cNvPicPr>
                  </pic:nvPicPr>
                  <pic:blipFill>
                    <a:blip r:embed="rId137"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34837B84" wp14:editId="332648B3">
            <wp:extent cx="6126480" cy="3749040"/>
            <wp:effectExtent l="0" t="0" r="7620" b="3810"/>
            <wp:docPr id="390" name="Picture 390" descr="\\spacex.corp\dfs\se\General\users\mihai\Radio_astronomy\CEPT_SE40\figs_out_european_20180403\StockertGermany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pacex.corp\dfs\se\General\users\mihai\Radio_astronomy\CEPT_SE40\figs_out_european_20180403\StockertGermany_0.00deg_dataloss.png"/>
                    <pic:cNvPicPr>
                      <a:picLocks noChangeAspect="1" noChangeArrowheads="1"/>
                    </pic:cNvPicPr>
                  </pic:nvPicPr>
                  <pic:blipFill>
                    <a:blip r:embed="rId138" cstate="email">
                      <a:extLst>
                        <a:ext uri="{28A0092B-C50C-407E-A947-70E740481C1C}">
                          <a14:useLocalDpi xmlns:a14="http://schemas.microsoft.com/office/drawing/2010/main" val="0"/>
                        </a:ext>
                      </a:extLst>
                    </a:blip>
                    <a:srcRect/>
                    <a:stretch>
                      <a:fillRect/>
                    </a:stretch>
                  </pic:blipFill>
                  <pic:spPr bwMode="auto">
                    <a:xfrm>
                      <a:off x="0" y="0"/>
                      <a:ext cx="6126480" cy="3749040"/>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97</w:t>
      </w:r>
      <w:r w:rsidRPr="00CD312E">
        <w:rPr>
          <w:lang w:val="en-GB"/>
        </w:rPr>
        <w:fldChar w:fldCharType="end"/>
      </w:r>
      <w:r w:rsidRPr="00CD312E">
        <w:rPr>
          <w:lang w:val="en-GB"/>
        </w:rPr>
        <w:t xml:space="preserve">: </w:t>
      </w:r>
      <w:proofErr w:type="spellStart"/>
      <w:r w:rsidRPr="00CD312E">
        <w:rPr>
          <w:lang w:val="en-GB"/>
        </w:rPr>
        <w:t>Stockert</w:t>
      </w:r>
      <w:proofErr w:type="spellEnd"/>
      <w:r w:rsidRPr="00CD312E">
        <w:rPr>
          <w:lang w:val="en-GB"/>
        </w:rPr>
        <w:t xml:space="preserve">, Germany – Sky Map of Median </w:t>
      </w:r>
      <w:r>
        <w:rPr>
          <w:lang w:val="en-GB"/>
        </w:rPr>
        <w:t>epfd</w:t>
      </w:r>
      <w:r w:rsidRPr="00CD312E">
        <w:rPr>
          <w:lang w:val="en-GB"/>
        </w:rPr>
        <w:t xml:space="preserve"> and Percent Data Loss</w:t>
      </w:r>
    </w:p>
    <w:p w:rsidR="000B0E35" w:rsidRPr="00CD312E" w:rsidRDefault="000B0E35" w:rsidP="000B0E35">
      <w:pPr>
        <w:pStyle w:val="ECCFiguregraphcentered"/>
        <w:rPr>
          <w:lang w:val="en-GB"/>
        </w:rPr>
      </w:pPr>
      <w:r w:rsidRPr="00010770">
        <w:rPr>
          <w:lang w:val="da-DK" w:eastAsia="da-DK"/>
        </w:rPr>
        <w:lastRenderedPageBreak/>
        <w:drawing>
          <wp:inline distT="0" distB="0" distL="0" distR="0" wp14:anchorId="5EBFDB62" wp14:editId="01502F13">
            <wp:extent cx="2771210" cy="2290046"/>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tockertGermany_0.00deg_cum_dens_func.png"/>
                    <pic:cNvPicPr/>
                  </pic:nvPicPr>
                  <pic:blipFill>
                    <a:blip r:embed="rId139" cstate="email">
                      <a:extLst>
                        <a:ext uri="{28A0092B-C50C-407E-A947-70E740481C1C}">
                          <a14:useLocalDpi xmlns:a14="http://schemas.microsoft.com/office/drawing/2010/main" val="0"/>
                        </a:ext>
                      </a:extLst>
                    </a:blip>
                    <a:stretch>
                      <a:fillRect/>
                    </a:stretch>
                  </pic:blipFill>
                  <pic:spPr>
                    <a:xfrm>
                      <a:off x="0" y="0"/>
                      <a:ext cx="2781395" cy="2298463"/>
                    </a:xfrm>
                    <a:prstGeom prst="rect">
                      <a:avLst/>
                    </a:prstGeom>
                  </pic:spPr>
                </pic:pic>
              </a:graphicData>
            </a:graphic>
          </wp:inline>
        </w:drawing>
      </w:r>
      <w:r w:rsidRPr="00AD278F">
        <w:rPr>
          <w:lang w:val="da-DK" w:eastAsia="da-DK"/>
        </w:rPr>
        <w:drawing>
          <wp:inline distT="0" distB="0" distL="0" distR="0" wp14:anchorId="7C2A91AA" wp14:editId="08231595">
            <wp:extent cx="2726571" cy="2314669"/>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tockertGermany_0.00deg_prob_dens_func.png"/>
                    <pic:cNvPicPr/>
                  </pic:nvPicPr>
                  <pic:blipFill>
                    <a:blip r:embed="rId140" cstate="email">
                      <a:extLst>
                        <a:ext uri="{28A0092B-C50C-407E-A947-70E740481C1C}">
                          <a14:useLocalDpi xmlns:a14="http://schemas.microsoft.com/office/drawing/2010/main" val="0"/>
                        </a:ext>
                      </a:extLst>
                    </a:blip>
                    <a:stretch>
                      <a:fillRect/>
                    </a:stretch>
                  </pic:blipFill>
                  <pic:spPr>
                    <a:xfrm>
                      <a:off x="0" y="0"/>
                      <a:ext cx="2738693" cy="2324960"/>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98</w:t>
      </w:r>
      <w:r w:rsidRPr="00CD312E">
        <w:rPr>
          <w:lang w:val="en-GB"/>
        </w:rPr>
        <w:fldChar w:fldCharType="end"/>
      </w:r>
      <w:r w:rsidRPr="00CD312E">
        <w:rPr>
          <w:lang w:val="en-GB"/>
        </w:rPr>
        <w:t xml:space="preserve">: </w:t>
      </w:r>
      <w:proofErr w:type="spellStart"/>
      <w:r w:rsidRPr="00CD312E">
        <w:rPr>
          <w:lang w:val="en-GB"/>
        </w:rPr>
        <w:t>Stockert</w:t>
      </w:r>
      <w:proofErr w:type="spellEnd"/>
      <w:r w:rsidRPr="00CD312E">
        <w:rPr>
          <w:lang w:val="en-GB"/>
        </w:rPr>
        <w:t>, Germany – Probability Distribution</w:t>
      </w:r>
    </w:p>
    <w:p w:rsidR="000B0E35" w:rsidRPr="00DD2C50" w:rsidRDefault="000B0E35" w:rsidP="000B0E35"/>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44FFA682" wp14:editId="1EA3979B">
            <wp:extent cx="6126480" cy="3712464"/>
            <wp:effectExtent l="0" t="0" r="7620" b="2540"/>
            <wp:docPr id="393" name="Picture 393" descr="\\spacex.corp\dfs\se\General\users\mihai\Radio_astronomy\CEPT_SE40\figs_out_european_20180403\SvetloeRussia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pacex.corp\dfs\se\General\users\mihai\Radio_astronomy\CEPT_SE40\figs_out_european_20180403\SvetloeRussia_0.00deg_medianEPFD.png"/>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04FBC8A3" wp14:editId="4A4CD8F3">
            <wp:extent cx="6126480" cy="3749040"/>
            <wp:effectExtent l="0" t="0" r="7620" b="3810"/>
            <wp:docPr id="394" name="Picture 394" descr="\\spacex.corp\dfs\se\General\users\mihai\Radio_astronomy\CEPT_SE40\figs_out_european_20180403\SvetloeRussia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pacex.corp\dfs\se\General\users\mihai\Radio_astronomy\CEPT_SE40\figs_out_european_20180403\SvetloeRussia_0.00deg_dataloss.png"/>
                    <pic:cNvPicPr>
                      <a:picLocks noChangeAspect="1" noChangeArrowheads="1"/>
                    </pic:cNvPicPr>
                  </pic:nvPicPr>
                  <pic:blipFill>
                    <a:blip r:embed="rId142" cstate="email">
                      <a:extLst>
                        <a:ext uri="{28A0092B-C50C-407E-A947-70E740481C1C}">
                          <a14:useLocalDpi xmlns:a14="http://schemas.microsoft.com/office/drawing/2010/main" val="0"/>
                        </a:ext>
                      </a:extLst>
                    </a:blip>
                    <a:srcRect/>
                    <a:stretch>
                      <a:fillRect/>
                    </a:stretch>
                  </pic:blipFill>
                  <pic:spPr bwMode="auto">
                    <a:xfrm>
                      <a:off x="0" y="0"/>
                      <a:ext cx="6126480" cy="3749040"/>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99</w:t>
      </w:r>
      <w:r w:rsidRPr="00CD312E">
        <w:rPr>
          <w:lang w:val="en-GB"/>
        </w:rPr>
        <w:fldChar w:fldCharType="end"/>
      </w:r>
      <w:r w:rsidRPr="00CD312E">
        <w:rPr>
          <w:lang w:val="en-GB"/>
        </w:rPr>
        <w:t xml:space="preserve">: Svetloe, Russia – Sky Map of Median </w:t>
      </w:r>
      <w:r>
        <w:rPr>
          <w:lang w:val="en-GB"/>
        </w:rPr>
        <w:t>epfd</w:t>
      </w:r>
      <w:r w:rsidRPr="00CD312E">
        <w:rPr>
          <w:lang w:val="en-GB"/>
        </w:rPr>
        <w:t xml:space="preserve"> and Percent Data Loss</w:t>
      </w:r>
    </w:p>
    <w:p w:rsidR="000B0E35" w:rsidRPr="00CD312E" w:rsidRDefault="000B0E35" w:rsidP="000B0E35">
      <w:pPr>
        <w:pStyle w:val="ECCFiguregraphcentered"/>
        <w:rPr>
          <w:lang w:val="en-GB"/>
        </w:rPr>
      </w:pPr>
      <w:r w:rsidRPr="00010770">
        <w:rPr>
          <w:lang w:val="da-DK" w:eastAsia="da-DK"/>
        </w:rPr>
        <w:lastRenderedPageBreak/>
        <w:drawing>
          <wp:inline distT="0" distB="0" distL="0" distR="0" wp14:anchorId="012BC3EA" wp14:editId="07078F20">
            <wp:extent cx="2759384" cy="2280274"/>
            <wp:effectExtent l="0" t="0" r="3175" b="635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vetloeRussia_0.00deg_cum_dens_func.png"/>
                    <pic:cNvPicPr/>
                  </pic:nvPicPr>
                  <pic:blipFill>
                    <a:blip r:embed="rId143" cstate="email">
                      <a:extLst>
                        <a:ext uri="{28A0092B-C50C-407E-A947-70E740481C1C}">
                          <a14:useLocalDpi xmlns:a14="http://schemas.microsoft.com/office/drawing/2010/main" val="0"/>
                        </a:ext>
                      </a:extLst>
                    </a:blip>
                    <a:stretch>
                      <a:fillRect/>
                    </a:stretch>
                  </pic:blipFill>
                  <pic:spPr>
                    <a:xfrm>
                      <a:off x="0" y="0"/>
                      <a:ext cx="2769235" cy="2288414"/>
                    </a:xfrm>
                    <a:prstGeom prst="rect">
                      <a:avLst/>
                    </a:prstGeom>
                  </pic:spPr>
                </pic:pic>
              </a:graphicData>
            </a:graphic>
          </wp:inline>
        </w:drawing>
      </w:r>
      <w:r w:rsidRPr="00AD278F">
        <w:rPr>
          <w:lang w:val="da-DK" w:eastAsia="da-DK"/>
        </w:rPr>
        <w:drawing>
          <wp:inline distT="0" distB="0" distL="0" distR="0" wp14:anchorId="480A6B0F" wp14:editId="52B9F8C6">
            <wp:extent cx="2767476" cy="2294187"/>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vetloeRussia_0.00deg_prob_dens_func.png"/>
                    <pic:cNvPicPr/>
                  </pic:nvPicPr>
                  <pic:blipFill>
                    <a:blip r:embed="rId144" cstate="email">
                      <a:extLst>
                        <a:ext uri="{28A0092B-C50C-407E-A947-70E740481C1C}">
                          <a14:useLocalDpi xmlns:a14="http://schemas.microsoft.com/office/drawing/2010/main" val="0"/>
                        </a:ext>
                      </a:extLst>
                    </a:blip>
                    <a:stretch>
                      <a:fillRect/>
                    </a:stretch>
                  </pic:blipFill>
                  <pic:spPr>
                    <a:xfrm>
                      <a:off x="0" y="0"/>
                      <a:ext cx="2774030" cy="2299620"/>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100</w:t>
      </w:r>
      <w:r w:rsidRPr="00CD312E">
        <w:rPr>
          <w:lang w:val="en-GB"/>
        </w:rPr>
        <w:fldChar w:fldCharType="end"/>
      </w:r>
      <w:r w:rsidRPr="00CD312E">
        <w:rPr>
          <w:lang w:val="en-GB"/>
        </w:rPr>
        <w:t>: Svetloe, Russia – Probability Distribution</w:t>
      </w:r>
    </w:p>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4389AFC0" wp14:editId="14284134">
            <wp:extent cx="6126480" cy="3712464"/>
            <wp:effectExtent l="0" t="0" r="7620" b="2540"/>
            <wp:docPr id="397" name="Picture 397" descr="\\spacex.corp\dfs\se\General\users\mihai\Radio_astronomy\CEPT_SE40\figs_out_european_20180403\WettzellGermany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pacex.corp\dfs\se\General\users\mihai\Radio_astronomy\CEPT_SE40\figs_out_european_20180403\WettzellGermany_0.00deg_medianEPFD.png"/>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675A234F" wp14:editId="0809691E">
            <wp:extent cx="6126480" cy="3749040"/>
            <wp:effectExtent l="0" t="0" r="7620" b="3810"/>
            <wp:docPr id="398" name="Picture 398" descr="\\spacex.corp\dfs\se\General\users\mihai\Radio_astronomy\CEPT_SE40\figs_out_european_20180403\WettzellGermany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pacex.corp\dfs\se\General\users\mihai\Radio_astronomy\CEPT_SE40\figs_out_european_20180403\WettzellGermany_0.00deg_dataloss.png"/>
                    <pic:cNvPicPr>
                      <a:picLocks noChangeAspect="1" noChangeArrowheads="1"/>
                    </pic:cNvPicPr>
                  </pic:nvPicPr>
                  <pic:blipFill>
                    <a:blip r:embed="rId146" cstate="email">
                      <a:extLst>
                        <a:ext uri="{28A0092B-C50C-407E-A947-70E740481C1C}">
                          <a14:useLocalDpi xmlns:a14="http://schemas.microsoft.com/office/drawing/2010/main" val="0"/>
                        </a:ext>
                      </a:extLst>
                    </a:blip>
                    <a:srcRect/>
                    <a:stretch>
                      <a:fillRect/>
                    </a:stretch>
                  </pic:blipFill>
                  <pic:spPr bwMode="auto">
                    <a:xfrm>
                      <a:off x="0" y="0"/>
                      <a:ext cx="6126480" cy="3749040"/>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101</w:t>
      </w:r>
      <w:r w:rsidRPr="00CD312E">
        <w:rPr>
          <w:lang w:val="en-GB"/>
        </w:rPr>
        <w:fldChar w:fldCharType="end"/>
      </w:r>
      <w:r w:rsidRPr="00CD312E">
        <w:rPr>
          <w:lang w:val="en-GB"/>
        </w:rPr>
        <w:t xml:space="preserve">: </w:t>
      </w:r>
      <w:proofErr w:type="spellStart"/>
      <w:r w:rsidRPr="00CD312E">
        <w:rPr>
          <w:lang w:val="en-GB"/>
        </w:rPr>
        <w:t>Wettzell</w:t>
      </w:r>
      <w:proofErr w:type="spellEnd"/>
      <w:r w:rsidRPr="00CD312E">
        <w:rPr>
          <w:lang w:val="en-GB"/>
        </w:rPr>
        <w:t xml:space="preserve">, Germany – Sky Map of Median </w:t>
      </w:r>
      <w:r>
        <w:rPr>
          <w:lang w:val="en-GB"/>
        </w:rPr>
        <w:t>epfd</w:t>
      </w:r>
      <w:r w:rsidRPr="00CD312E">
        <w:rPr>
          <w:lang w:val="en-GB"/>
        </w:rPr>
        <w:t xml:space="preserve"> and Percent Data Loss</w:t>
      </w:r>
    </w:p>
    <w:p w:rsidR="000B0E35" w:rsidRPr="00CD312E" w:rsidRDefault="000B0E35" w:rsidP="000B0E35">
      <w:pPr>
        <w:pStyle w:val="ECCFiguregraphcentered"/>
        <w:rPr>
          <w:lang w:val="en-GB"/>
        </w:rPr>
      </w:pPr>
      <w:r w:rsidRPr="00010770">
        <w:rPr>
          <w:lang w:val="da-DK" w:eastAsia="da-DK"/>
        </w:rPr>
        <w:lastRenderedPageBreak/>
        <w:drawing>
          <wp:inline distT="0" distB="0" distL="0" distR="0" wp14:anchorId="6C124816" wp14:editId="146469EF">
            <wp:extent cx="2743200" cy="2266900"/>
            <wp:effectExtent l="0" t="0" r="0" b="63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WettzellGermany_0.00deg_cum_dens_func.png"/>
                    <pic:cNvPicPr/>
                  </pic:nvPicPr>
                  <pic:blipFill>
                    <a:blip r:embed="rId147" cstate="email">
                      <a:extLst>
                        <a:ext uri="{28A0092B-C50C-407E-A947-70E740481C1C}">
                          <a14:useLocalDpi xmlns:a14="http://schemas.microsoft.com/office/drawing/2010/main" val="0"/>
                        </a:ext>
                      </a:extLst>
                    </a:blip>
                    <a:stretch>
                      <a:fillRect/>
                    </a:stretch>
                  </pic:blipFill>
                  <pic:spPr>
                    <a:xfrm>
                      <a:off x="0" y="0"/>
                      <a:ext cx="2753924" cy="2275762"/>
                    </a:xfrm>
                    <a:prstGeom prst="rect">
                      <a:avLst/>
                    </a:prstGeom>
                  </pic:spPr>
                </pic:pic>
              </a:graphicData>
            </a:graphic>
          </wp:inline>
        </w:drawing>
      </w:r>
      <w:r w:rsidRPr="00AD278F">
        <w:rPr>
          <w:lang w:val="da-DK" w:eastAsia="da-DK"/>
        </w:rPr>
        <w:drawing>
          <wp:inline distT="0" distB="0" distL="0" distR="0" wp14:anchorId="6B40A58D" wp14:editId="2A1C071D">
            <wp:extent cx="2759384" cy="2287479"/>
            <wp:effectExtent l="0" t="0" r="3175"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WettzellGermany_0.00deg_prob_dens_func.png"/>
                    <pic:cNvPicPr/>
                  </pic:nvPicPr>
                  <pic:blipFill>
                    <a:blip r:embed="rId148" cstate="email">
                      <a:extLst>
                        <a:ext uri="{28A0092B-C50C-407E-A947-70E740481C1C}">
                          <a14:useLocalDpi xmlns:a14="http://schemas.microsoft.com/office/drawing/2010/main" val="0"/>
                        </a:ext>
                      </a:extLst>
                    </a:blip>
                    <a:stretch>
                      <a:fillRect/>
                    </a:stretch>
                  </pic:blipFill>
                  <pic:spPr>
                    <a:xfrm>
                      <a:off x="0" y="0"/>
                      <a:ext cx="2774102" cy="2299680"/>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102</w:t>
      </w:r>
      <w:r w:rsidRPr="00CD312E">
        <w:rPr>
          <w:lang w:val="en-GB"/>
        </w:rPr>
        <w:fldChar w:fldCharType="end"/>
      </w:r>
      <w:r w:rsidRPr="00CD312E">
        <w:rPr>
          <w:lang w:val="en-GB"/>
        </w:rPr>
        <w:t xml:space="preserve">: </w:t>
      </w:r>
      <w:proofErr w:type="spellStart"/>
      <w:r w:rsidRPr="00CD312E">
        <w:rPr>
          <w:lang w:val="en-GB"/>
        </w:rPr>
        <w:t>Wettzell</w:t>
      </w:r>
      <w:proofErr w:type="spellEnd"/>
      <w:r w:rsidRPr="00CD312E">
        <w:rPr>
          <w:lang w:val="en-GB"/>
        </w:rPr>
        <w:t>, Germany – Probability Distribution</w:t>
      </w:r>
    </w:p>
    <w:p w:rsidR="000B0E35" w:rsidRPr="00DD2C50" w:rsidRDefault="000B0E35" w:rsidP="000B0E35"/>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1049A4CD" wp14:editId="744407F6">
            <wp:extent cx="6126480" cy="3712464"/>
            <wp:effectExtent l="0" t="0" r="7620" b="2540"/>
            <wp:docPr id="401" name="Picture 401" descr="\\spacex.corp\dfs\se\General\users\mihai\Radio_astronomy\CEPT_SE40\figs_out_european_20180403\YebesSpain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pacex.corp\dfs\se\General\users\mihai\Radio_astronomy\CEPT_SE40\figs_out_european_20180403\YebesSpain_0.00deg_medianEPFD.png"/>
                    <pic:cNvPicPr>
                      <a:picLocks noChangeAspect="1" noChangeArrowheads="1"/>
                    </pic:cNvPicPr>
                  </pic:nvPicPr>
                  <pic:blipFill>
                    <a:blip r:embed="rId149"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70F2711C" wp14:editId="1FEA2C0C">
            <wp:extent cx="6126480" cy="3749040"/>
            <wp:effectExtent l="0" t="0" r="7620" b="3810"/>
            <wp:docPr id="402" name="Picture 402" descr="\\spacex.corp\dfs\se\General\users\mihai\Radio_astronomy\CEPT_SE40\figs_out_european_20180403\YebesSpain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pacex.corp\dfs\se\General\users\mihai\Radio_astronomy\CEPT_SE40\figs_out_european_20180403\YebesSpain_0.00deg_dataloss.png"/>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0" y="0"/>
                      <a:ext cx="6126480" cy="3749040"/>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103</w:t>
      </w:r>
      <w:r w:rsidRPr="00CD312E">
        <w:rPr>
          <w:lang w:val="en-GB"/>
        </w:rPr>
        <w:fldChar w:fldCharType="end"/>
      </w:r>
      <w:r w:rsidRPr="00CD312E">
        <w:rPr>
          <w:lang w:val="en-GB"/>
        </w:rPr>
        <w:t xml:space="preserve">: </w:t>
      </w:r>
      <w:proofErr w:type="spellStart"/>
      <w:r w:rsidRPr="00CD312E">
        <w:rPr>
          <w:lang w:val="en-GB"/>
        </w:rPr>
        <w:t>Yebes</w:t>
      </w:r>
      <w:proofErr w:type="spellEnd"/>
      <w:r w:rsidRPr="00CD312E">
        <w:rPr>
          <w:lang w:val="en-GB"/>
        </w:rPr>
        <w:t xml:space="preserve">, Spain – Sky Map of Median </w:t>
      </w:r>
      <w:r>
        <w:rPr>
          <w:lang w:val="en-GB"/>
        </w:rPr>
        <w:t>epfd</w:t>
      </w:r>
      <w:r w:rsidRPr="00CD312E">
        <w:rPr>
          <w:lang w:val="en-GB"/>
        </w:rPr>
        <w:t xml:space="preserve"> and Percent Data Loss</w:t>
      </w:r>
    </w:p>
    <w:p w:rsidR="000B0E35" w:rsidRPr="00CD312E" w:rsidRDefault="000B0E35" w:rsidP="000B0E35">
      <w:pPr>
        <w:pStyle w:val="ECCFiguregraphcentered"/>
        <w:rPr>
          <w:lang w:val="en-GB"/>
        </w:rPr>
      </w:pPr>
      <w:r w:rsidRPr="00010770">
        <w:rPr>
          <w:lang w:val="da-DK" w:eastAsia="da-DK"/>
        </w:rPr>
        <w:lastRenderedPageBreak/>
        <w:drawing>
          <wp:inline distT="0" distB="0" distL="0" distR="0" wp14:anchorId="75A878FC" wp14:editId="5B365754">
            <wp:extent cx="2735108" cy="2260213"/>
            <wp:effectExtent l="0" t="0" r="8255" b="698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YebesSpain_0.00deg_cum_dens_func.png"/>
                    <pic:cNvPicPr/>
                  </pic:nvPicPr>
                  <pic:blipFill>
                    <a:blip r:embed="rId151" cstate="email">
                      <a:extLst>
                        <a:ext uri="{28A0092B-C50C-407E-A947-70E740481C1C}">
                          <a14:useLocalDpi xmlns:a14="http://schemas.microsoft.com/office/drawing/2010/main" val="0"/>
                        </a:ext>
                      </a:extLst>
                    </a:blip>
                    <a:stretch>
                      <a:fillRect/>
                    </a:stretch>
                  </pic:blipFill>
                  <pic:spPr>
                    <a:xfrm>
                      <a:off x="0" y="0"/>
                      <a:ext cx="2743580" cy="2267214"/>
                    </a:xfrm>
                    <a:prstGeom prst="rect">
                      <a:avLst/>
                    </a:prstGeom>
                  </pic:spPr>
                </pic:pic>
              </a:graphicData>
            </a:graphic>
          </wp:inline>
        </w:drawing>
      </w:r>
      <w:r w:rsidRPr="00AD278F">
        <w:rPr>
          <w:lang w:val="da-DK" w:eastAsia="da-DK"/>
        </w:rPr>
        <w:drawing>
          <wp:inline distT="0" distB="0" distL="0" distR="0" wp14:anchorId="4EC10E0D" wp14:editId="5F44EF13">
            <wp:extent cx="2670372" cy="2266961"/>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YebesSpain_0.00deg_prob_dens_func.png"/>
                    <pic:cNvPicPr/>
                  </pic:nvPicPr>
                  <pic:blipFill>
                    <a:blip r:embed="rId152" cstate="email">
                      <a:extLst>
                        <a:ext uri="{28A0092B-C50C-407E-A947-70E740481C1C}">
                          <a14:useLocalDpi xmlns:a14="http://schemas.microsoft.com/office/drawing/2010/main" val="0"/>
                        </a:ext>
                      </a:extLst>
                    </a:blip>
                    <a:stretch>
                      <a:fillRect/>
                    </a:stretch>
                  </pic:blipFill>
                  <pic:spPr>
                    <a:xfrm>
                      <a:off x="0" y="0"/>
                      <a:ext cx="2692294" cy="2285571"/>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104</w:t>
      </w:r>
      <w:r w:rsidRPr="00CD312E">
        <w:rPr>
          <w:lang w:val="en-GB"/>
        </w:rPr>
        <w:fldChar w:fldCharType="end"/>
      </w:r>
      <w:r w:rsidRPr="00CD312E">
        <w:rPr>
          <w:lang w:val="en-GB"/>
        </w:rPr>
        <w:t xml:space="preserve">: </w:t>
      </w:r>
      <w:proofErr w:type="spellStart"/>
      <w:r w:rsidRPr="00CD312E">
        <w:rPr>
          <w:lang w:val="en-GB"/>
        </w:rPr>
        <w:t>Yebes</w:t>
      </w:r>
      <w:proofErr w:type="spellEnd"/>
      <w:r w:rsidRPr="00CD312E">
        <w:rPr>
          <w:lang w:val="en-GB"/>
        </w:rPr>
        <w:t>, Spain – Probability Distribution</w:t>
      </w:r>
    </w:p>
    <w:p w:rsidR="000B0E35" w:rsidRPr="00DD2C50" w:rsidRDefault="000B0E35" w:rsidP="000B0E35"/>
    <w:p w:rsidR="000B0E35" w:rsidRPr="00DD2C50" w:rsidRDefault="000B0E35" w:rsidP="000B0E35"/>
    <w:p w:rsidR="000B0E35" w:rsidRPr="00DD2C50" w:rsidRDefault="000B0E35" w:rsidP="000B0E35">
      <w:r w:rsidRPr="00010770">
        <w:rPr>
          <w:noProof/>
          <w:lang w:val="da-DK" w:eastAsia="da-DK"/>
        </w:rPr>
        <w:lastRenderedPageBreak/>
        <w:drawing>
          <wp:inline distT="0" distB="0" distL="0" distR="0" wp14:anchorId="72948A62" wp14:editId="478DD3AD">
            <wp:extent cx="6126480" cy="3712464"/>
            <wp:effectExtent l="0" t="0" r="7620" b="2540"/>
            <wp:docPr id="405" name="Picture 405" descr="\\spacex.corp\dfs\se\General\users\mihai\Radio_astronomy\CEPT_SE40\figs_out_european_20180403\ZelenchukskayaRussia_0.00deg_medianEP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acex.corp\dfs\se\General\users\mihai\Radio_astronomy\CEPT_SE40\figs_out_european_20180403\ZelenchukskayaRussia_0.00deg_medianEPFD.png"/>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0" y="0"/>
                      <a:ext cx="6126480" cy="3712464"/>
                    </a:xfrm>
                    <a:prstGeom prst="rect">
                      <a:avLst/>
                    </a:prstGeom>
                    <a:noFill/>
                    <a:ln>
                      <a:noFill/>
                    </a:ln>
                  </pic:spPr>
                </pic:pic>
              </a:graphicData>
            </a:graphic>
          </wp:inline>
        </w:drawing>
      </w:r>
      <w:r w:rsidRPr="00AD278F">
        <w:rPr>
          <w:noProof/>
          <w:lang w:val="da-DK" w:eastAsia="da-DK"/>
        </w:rPr>
        <w:drawing>
          <wp:inline distT="0" distB="0" distL="0" distR="0" wp14:anchorId="26FE7A47" wp14:editId="0BA5B4E3">
            <wp:extent cx="6126480" cy="3749040"/>
            <wp:effectExtent l="0" t="0" r="7620" b="3810"/>
            <wp:docPr id="406" name="Picture 406" descr="\\spacex.corp\dfs\se\General\users\mihai\Radio_astronomy\CEPT_SE40\figs_out_european_20180403\ZelenchukskayaRussia_0.00deg_data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acex.corp\dfs\se\General\users\mihai\Radio_astronomy\CEPT_SE40\figs_out_european_20180403\ZelenchukskayaRussia_0.00deg_dataloss.png"/>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0" y="0"/>
                      <a:ext cx="6126480" cy="3749040"/>
                    </a:xfrm>
                    <a:prstGeom prst="rect">
                      <a:avLst/>
                    </a:prstGeom>
                    <a:noFill/>
                    <a:ln>
                      <a:noFill/>
                    </a:ln>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105</w:t>
      </w:r>
      <w:r w:rsidRPr="00CD312E">
        <w:rPr>
          <w:lang w:val="en-GB"/>
        </w:rPr>
        <w:fldChar w:fldCharType="end"/>
      </w:r>
      <w:r w:rsidRPr="00CD312E">
        <w:rPr>
          <w:lang w:val="en-GB"/>
        </w:rPr>
        <w:t xml:space="preserve">: Zelenchukskaya, Russia – Sky Map of Median </w:t>
      </w:r>
      <w:r>
        <w:rPr>
          <w:lang w:val="en-GB"/>
        </w:rPr>
        <w:t>epfd</w:t>
      </w:r>
      <w:r w:rsidRPr="00CD312E">
        <w:rPr>
          <w:lang w:val="en-GB"/>
        </w:rPr>
        <w:t xml:space="preserve"> and Percent Data Loss</w:t>
      </w:r>
    </w:p>
    <w:p w:rsidR="000B0E35" w:rsidRPr="00DD2C50" w:rsidRDefault="000B0E35" w:rsidP="000B0E35"/>
    <w:p w:rsidR="000B0E35" w:rsidRPr="00CD312E" w:rsidRDefault="000B0E35" w:rsidP="000B0E35">
      <w:pPr>
        <w:pStyle w:val="ECCFiguregraphcentered"/>
        <w:rPr>
          <w:lang w:val="en-GB"/>
        </w:rPr>
      </w:pPr>
      <w:r w:rsidRPr="00010770">
        <w:rPr>
          <w:lang w:val="da-DK" w:eastAsia="da-DK"/>
        </w:rPr>
        <w:lastRenderedPageBreak/>
        <w:drawing>
          <wp:inline distT="0" distB="0" distL="0" distR="0" wp14:anchorId="6F1919B1" wp14:editId="30FB821B">
            <wp:extent cx="2718924" cy="2246839"/>
            <wp:effectExtent l="0" t="0" r="5715" b="127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ZelenchukskayaRussia_0.00deg_cum_dens_func.png"/>
                    <pic:cNvPicPr/>
                  </pic:nvPicPr>
                  <pic:blipFill>
                    <a:blip r:embed="rId155" cstate="email">
                      <a:extLst>
                        <a:ext uri="{28A0092B-C50C-407E-A947-70E740481C1C}">
                          <a14:useLocalDpi xmlns:a14="http://schemas.microsoft.com/office/drawing/2010/main" val="0"/>
                        </a:ext>
                      </a:extLst>
                    </a:blip>
                    <a:stretch>
                      <a:fillRect/>
                    </a:stretch>
                  </pic:blipFill>
                  <pic:spPr>
                    <a:xfrm>
                      <a:off x="0" y="0"/>
                      <a:ext cx="2721631" cy="2249076"/>
                    </a:xfrm>
                    <a:prstGeom prst="rect">
                      <a:avLst/>
                    </a:prstGeom>
                  </pic:spPr>
                </pic:pic>
              </a:graphicData>
            </a:graphic>
          </wp:inline>
        </w:drawing>
      </w:r>
      <w:r w:rsidRPr="00AD278F">
        <w:rPr>
          <w:lang w:val="da-DK" w:eastAsia="da-DK"/>
        </w:rPr>
        <w:drawing>
          <wp:inline distT="0" distB="0" distL="0" distR="0" wp14:anchorId="3BBB0161" wp14:editId="1030A93A">
            <wp:extent cx="2644691" cy="2245160"/>
            <wp:effectExtent l="0" t="0" r="3810" b="317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ZelenchukskayaRussia_0.00deg_prob_dens_func.png"/>
                    <pic:cNvPicPr/>
                  </pic:nvPicPr>
                  <pic:blipFill>
                    <a:blip r:embed="rId156" cstate="email">
                      <a:extLst>
                        <a:ext uri="{28A0092B-C50C-407E-A947-70E740481C1C}">
                          <a14:useLocalDpi xmlns:a14="http://schemas.microsoft.com/office/drawing/2010/main" val="0"/>
                        </a:ext>
                      </a:extLst>
                    </a:blip>
                    <a:stretch>
                      <a:fillRect/>
                    </a:stretch>
                  </pic:blipFill>
                  <pic:spPr>
                    <a:xfrm>
                      <a:off x="0" y="0"/>
                      <a:ext cx="2651927" cy="2251302"/>
                    </a:xfrm>
                    <a:prstGeom prst="rect">
                      <a:avLst/>
                    </a:prstGeom>
                  </pic:spPr>
                </pic:pic>
              </a:graphicData>
            </a:graphic>
          </wp:inline>
        </w:drawing>
      </w:r>
    </w:p>
    <w:p w:rsidR="000B0E35" w:rsidRPr="00CD312E" w:rsidRDefault="000B0E35" w:rsidP="000B0E35">
      <w:pPr>
        <w:pStyle w:val="Caption"/>
        <w:rPr>
          <w:lang w:val="en-GB"/>
        </w:rPr>
      </w:pPr>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106</w:t>
      </w:r>
      <w:r w:rsidRPr="00CD312E">
        <w:rPr>
          <w:lang w:val="en-GB"/>
        </w:rPr>
        <w:fldChar w:fldCharType="end"/>
      </w:r>
      <w:r w:rsidRPr="00CD312E">
        <w:rPr>
          <w:lang w:val="en-GB"/>
        </w:rPr>
        <w:t>: Zelenchukskaya, Russia – Probability Distribution</w:t>
      </w:r>
    </w:p>
    <w:p w:rsidR="000B0E35" w:rsidRPr="00CE000F" w:rsidRDefault="000B0E35" w:rsidP="00CE000F">
      <w:pPr>
        <w:pStyle w:val="ECCAnnexheading4"/>
      </w:pPr>
      <w:bookmarkStart w:id="639" w:name="_Toc505080060"/>
      <w:bookmarkStart w:id="640" w:name="_Toc536700445"/>
      <w:r w:rsidRPr="00CE000F">
        <w:t>Conclusions</w:t>
      </w:r>
      <w:bookmarkEnd w:id="639"/>
      <w:bookmarkEnd w:id="640"/>
    </w:p>
    <w:p w:rsidR="000B0E35" w:rsidRPr="00DD2C50" w:rsidRDefault="000B0E35" w:rsidP="000B0E35">
      <w:r w:rsidRPr="00DD2C50">
        <w:t xml:space="preserve">The unwanted emission </w:t>
      </w:r>
      <w:r>
        <w:rPr>
          <w:rStyle w:val="ECCParagraph"/>
        </w:rPr>
        <w:t>e.i.r.p.</w:t>
      </w:r>
      <w:r w:rsidRPr="00DD2C50">
        <w:t xml:space="preserve"> levels provided in this document meet the 2% data loss criterion of RAS for the worst case considered in terms of maximum antenna gain (Effelsberg site with a 100 m antenna diameter) and all other cases.</w:t>
      </w:r>
    </w:p>
    <w:p w:rsidR="000B0E35" w:rsidRPr="00855950" w:rsidRDefault="000B0E35" w:rsidP="00FE488C">
      <w:pPr>
        <w:pStyle w:val="ECCAnnexheading3"/>
      </w:pPr>
      <w:bookmarkStart w:id="641" w:name="_Toc536700446"/>
      <w:r w:rsidRPr="00855950">
        <w:t>Compatibility between NGSO FSS (space-to-earth) in the band 10.7-12.75 GHz and EESS (passive) in the band 10.6-10.7 GHz</w:t>
      </w:r>
      <w:bookmarkEnd w:id="641"/>
    </w:p>
    <w:p w:rsidR="00C26D01" w:rsidRDefault="00C26D01" w:rsidP="00FE488C">
      <w:pPr>
        <w:pStyle w:val="ECCAnnexheading4"/>
      </w:pPr>
      <w:bookmarkStart w:id="642" w:name="_Toc536700447"/>
      <w:r>
        <w:t>Asses</w:t>
      </w:r>
      <w:r w:rsidR="00423087">
        <w:t>s</w:t>
      </w:r>
      <w:r>
        <w:t>me</w:t>
      </w:r>
      <w:r w:rsidR="009D2C3E">
        <w:t>nt</w:t>
      </w:r>
      <w:r>
        <w:t xml:space="preserve"> of impact on passive sensors, provided in Recommendation ITU-R RS 1861</w:t>
      </w:r>
      <w:bookmarkEnd w:id="642"/>
    </w:p>
    <w:p w:rsidR="000B0E35" w:rsidRPr="00822DAB" w:rsidRDefault="000B0E35" w:rsidP="00822DAB">
      <w:pPr>
        <w:rPr>
          <w:rStyle w:val="ECCHLbold"/>
        </w:rPr>
      </w:pPr>
      <w:r w:rsidRPr="00822DAB">
        <w:rPr>
          <w:rStyle w:val="ECCHLbold"/>
        </w:rPr>
        <w:t>Methodology</w:t>
      </w:r>
    </w:p>
    <w:p w:rsidR="000B0E35" w:rsidRPr="00DD2C50" w:rsidRDefault="000B0E35" w:rsidP="000B0E35">
      <w:r w:rsidRPr="00DD2C50">
        <w:t xml:space="preserve">The unwanted emission </w:t>
      </w:r>
      <w:r>
        <w:rPr>
          <w:rStyle w:val="ECCParagraph"/>
        </w:rPr>
        <w:t>e.i.r.p.</w:t>
      </w:r>
      <w:r w:rsidRPr="00DD2C50">
        <w:t xml:space="preserve"> levels required for the protection of radio astronomy are expected to also protect the EESS (passive) sensors. In order to verify this, the worst case interference from SpaceX satellite beams into the side</w:t>
      </w:r>
      <w:r>
        <w:t xml:space="preserve"> </w:t>
      </w:r>
      <w:r w:rsidRPr="00DD2C50">
        <w:t>lobes of the EESS (passive) sensor was calculated, as well as between the main beam of the EESS (passive) sensor after reflection over the sea.</w:t>
      </w:r>
    </w:p>
    <w:p w:rsidR="00A42DF7" w:rsidRPr="00822DAB" w:rsidRDefault="00A42DF7" w:rsidP="00822DAB">
      <w:pPr>
        <w:rPr>
          <w:rStyle w:val="ECCHLbold"/>
        </w:rPr>
      </w:pPr>
      <w:r w:rsidRPr="00822DAB">
        <w:rPr>
          <w:rStyle w:val="ECCHLbold"/>
        </w:rPr>
        <w:t>Results</w:t>
      </w:r>
    </w:p>
    <w:p w:rsidR="000B0E35" w:rsidRPr="00DD2C50" w:rsidRDefault="000B0E35" w:rsidP="000B0E35">
      <w:r w:rsidRPr="00DD2C50">
        <w:t>With regard to the interference received in the EESS sensor side</w:t>
      </w:r>
      <w:r>
        <w:t xml:space="preserve"> </w:t>
      </w:r>
      <w:r w:rsidRPr="00DD2C50">
        <w:t xml:space="preserve">lobes, the worst case EESS satellite was considered, that leads to the shortest distance between the EESS satellite and one NGSO satellite located right above. This corresponds to a worst case EESS satellite altitude of 835 km and SpaceX satellite altitude of 1110 km. Per antenna pattern in </w:t>
      </w:r>
      <w:r w:rsidR="00423087">
        <w:rPr>
          <w:rStyle w:val="ECCParagraph"/>
        </w:rPr>
        <w:t>R</w:t>
      </w:r>
      <w:r w:rsidR="00423087" w:rsidRPr="00DD2C50">
        <w:rPr>
          <w:rStyle w:val="ECCParagraph"/>
        </w:rPr>
        <w:t xml:space="preserve">ecommendation </w:t>
      </w:r>
      <w:r w:rsidR="00423087">
        <w:rPr>
          <w:rStyle w:val="ECCParagraph"/>
        </w:rPr>
        <w:t xml:space="preserve">ITU-R </w:t>
      </w:r>
      <w:proofErr w:type="gramStart"/>
      <w:r w:rsidRPr="00DD2C50">
        <w:t>RS.1813</w:t>
      </w:r>
      <w:r>
        <w:t xml:space="preserve"> </w:t>
      </w:r>
      <w:proofErr w:type="gramEnd"/>
      <w:r>
        <w:rPr>
          <w:rStyle w:val="ECCParagraph"/>
        </w:rPr>
        <w:fldChar w:fldCharType="begin"/>
      </w:r>
      <w:r>
        <w:rPr>
          <w:rStyle w:val="ECCParagraph"/>
        </w:rPr>
        <w:instrText xml:space="preserve"> REF _Ref529528425 \r \h </w:instrText>
      </w:r>
      <w:r>
        <w:rPr>
          <w:rStyle w:val="ECCParagraph"/>
        </w:rPr>
      </w:r>
      <w:r>
        <w:rPr>
          <w:rStyle w:val="ECCParagraph"/>
        </w:rPr>
        <w:fldChar w:fldCharType="separate"/>
      </w:r>
      <w:r w:rsidR="00CE000F">
        <w:rPr>
          <w:rStyle w:val="ECCParagraph"/>
        </w:rPr>
        <w:fldChar w:fldCharType="begin"/>
      </w:r>
      <w:r w:rsidR="00CE000F">
        <w:rPr>
          <w:rStyle w:val="ECCParagraph"/>
        </w:rPr>
        <w:instrText xml:space="preserve"> REF _Ref536697004 \r \h </w:instrText>
      </w:r>
      <w:r w:rsidR="00CE000F">
        <w:rPr>
          <w:rStyle w:val="ECCParagraph"/>
        </w:rPr>
      </w:r>
      <w:r w:rsidR="00CE000F">
        <w:rPr>
          <w:rStyle w:val="ECCParagraph"/>
        </w:rPr>
        <w:fldChar w:fldCharType="separate"/>
      </w:r>
      <w:r w:rsidR="00CE000F">
        <w:rPr>
          <w:rStyle w:val="ECCParagraph"/>
        </w:rPr>
        <w:t>[24]</w:t>
      </w:r>
      <w:r w:rsidR="00CE000F">
        <w:rPr>
          <w:rStyle w:val="ECCParagraph"/>
        </w:rPr>
        <w:fldChar w:fldCharType="end"/>
      </w:r>
      <w:r>
        <w:rPr>
          <w:rStyle w:val="ECCParagraph"/>
        </w:rPr>
        <w:fldChar w:fldCharType="end"/>
      </w:r>
      <w:r w:rsidRPr="00DD2C50">
        <w:t>, a back-lobe gain value of -10 dBi is used for the EESS gain.</w:t>
      </w:r>
    </w:p>
    <w:p w:rsidR="000B0E35" w:rsidRPr="00CD312E" w:rsidRDefault="000B0E35" w:rsidP="000B0E35">
      <w:pPr>
        <w:pStyle w:val="Caption"/>
        <w:rPr>
          <w:lang w:val="en-GB"/>
        </w:rPr>
      </w:pPr>
      <w:r w:rsidRPr="00CD312E">
        <w:rPr>
          <w:lang w:val="en-GB"/>
        </w:rPr>
        <w:t xml:space="preserve">Table </w:t>
      </w:r>
      <w:r w:rsidRPr="00CD312E">
        <w:rPr>
          <w:lang w:val="en-GB"/>
        </w:rPr>
        <w:fldChar w:fldCharType="begin"/>
      </w:r>
      <w:r w:rsidRPr="00CD312E">
        <w:rPr>
          <w:lang w:val="en-GB"/>
        </w:rPr>
        <w:instrText xml:space="preserve"> SEQ Table \* ARABIC </w:instrText>
      </w:r>
      <w:r w:rsidRPr="00CD312E">
        <w:rPr>
          <w:lang w:val="en-GB"/>
        </w:rPr>
        <w:fldChar w:fldCharType="separate"/>
      </w:r>
      <w:r>
        <w:rPr>
          <w:noProof/>
          <w:lang w:val="en-GB"/>
        </w:rPr>
        <w:t>22</w:t>
      </w:r>
      <w:r w:rsidRPr="00CD312E">
        <w:rPr>
          <w:lang w:val="en-GB"/>
        </w:rPr>
        <w:fldChar w:fldCharType="end"/>
      </w:r>
      <w:r w:rsidRPr="00CD312E">
        <w:rPr>
          <w:lang w:val="en-GB"/>
        </w:rPr>
        <w:t>: Calculation of interference in EESS (passive) sensor back</w:t>
      </w:r>
      <w:r>
        <w:t xml:space="preserve"> </w:t>
      </w:r>
      <w:r w:rsidRPr="00CD312E">
        <w:rPr>
          <w:lang w:val="en-GB"/>
        </w:rPr>
        <w:t>lobes</w:t>
      </w:r>
    </w:p>
    <w:tbl>
      <w:tblPr>
        <w:tblStyle w:val="ECCTable-redheader"/>
        <w:tblW w:w="4685" w:type="dxa"/>
        <w:tblInd w:w="0" w:type="dxa"/>
        <w:tblLook w:val="04A0" w:firstRow="1" w:lastRow="0" w:firstColumn="1" w:lastColumn="0" w:noHBand="0" w:noVBand="1"/>
      </w:tblPr>
      <w:tblGrid>
        <w:gridCol w:w="2040"/>
        <w:gridCol w:w="895"/>
        <w:gridCol w:w="1750"/>
      </w:tblGrid>
      <w:tr w:rsidR="000B0E35" w:rsidRPr="00DD2C50" w:rsidTr="003261E5">
        <w:trPr>
          <w:cnfStyle w:val="100000000000" w:firstRow="1" w:lastRow="0" w:firstColumn="0" w:lastColumn="0" w:oddVBand="0" w:evenVBand="0" w:oddHBand="0" w:evenHBand="0" w:firstRowFirstColumn="0" w:firstRowLastColumn="0" w:lastRowFirstColumn="0" w:lastRowLastColumn="0"/>
          <w:trHeight w:val="285"/>
        </w:trPr>
        <w:tc>
          <w:tcPr>
            <w:tcW w:w="2040" w:type="dxa"/>
            <w:noWrap/>
          </w:tcPr>
          <w:p w:rsidR="000B0E35" w:rsidRPr="00DD2C50" w:rsidRDefault="000B0E35" w:rsidP="003261E5">
            <w:r w:rsidRPr="00DD2C50">
              <w:t>Parameter</w:t>
            </w:r>
          </w:p>
        </w:tc>
        <w:tc>
          <w:tcPr>
            <w:tcW w:w="895" w:type="dxa"/>
            <w:noWrap/>
          </w:tcPr>
          <w:p w:rsidR="000B0E35" w:rsidRPr="00DD2C50" w:rsidRDefault="000B0E35" w:rsidP="003261E5">
            <w:r w:rsidRPr="00DD2C50">
              <w:t>Value</w:t>
            </w:r>
          </w:p>
        </w:tc>
        <w:tc>
          <w:tcPr>
            <w:tcW w:w="1750" w:type="dxa"/>
            <w:noWrap/>
          </w:tcPr>
          <w:p w:rsidR="000B0E35" w:rsidRPr="00DD2C50" w:rsidRDefault="000B0E35" w:rsidP="003261E5">
            <w:r w:rsidRPr="00DD2C50">
              <w:t>Unit</w:t>
            </w:r>
          </w:p>
        </w:tc>
      </w:tr>
      <w:tr w:rsidR="000B0E35" w:rsidRPr="00DD2C50" w:rsidTr="003261E5">
        <w:trPr>
          <w:trHeight w:val="285"/>
        </w:trPr>
        <w:tc>
          <w:tcPr>
            <w:tcW w:w="2040" w:type="dxa"/>
            <w:noWrap/>
            <w:hideMark/>
          </w:tcPr>
          <w:p w:rsidR="000B0E35" w:rsidRPr="00DD2C50" w:rsidRDefault="000B0E35" w:rsidP="003261E5">
            <w:r>
              <w:rPr>
                <w:rStyle w:val="ECCParagraph"/>
              </w:rPr>
              <w:t>e.i.r.p.</w:t>
            </w:r>
          </w:p>
        </w:tc>
        <w:tc>
          <w:tcPr>
            <w:tcW w:w="895" w:type="dxa"/>
            <w:noWrap/>
            <w:hideMark/>
          </w:tcPr>
          <w:p w:rsidR="000B0E35" w:rsidRPr="00DD2C50" w:rsidRDefault="000B0E35" w:rsidP="003261E5">
            <w:r w:rsidRPr="00DD2C50">
              <w:t>-62.0</w:t>
            </w:r>
          </w:p>
        </w:tc>
        <w:tc>
          <w:tcPr>
            <w:tcW w:w="1750" w:type="dxa"/>
            <w:noWrap/>
            <w:hideMark/>
          </w:tcPr>
          <w:p w:rsidR="000B0E35" w:rsidRPr="00DD2C50" w:rsidRDefault="000B0E35" w:rsidP="003261E5">
            <w:r w:rsidRPr="00DD2C50">
              <w:t>dBW/(100 MHz)</w:t>
            </w:r>
          </w:p>
        </w:tc>
      </w:tr>
      <w:tr w:rsidR="000B0E35" w:rsidRPr="00DD2C50" w:rsidTr="003261E5">
        <w:trPr>
          <w:trHeight w:val="285"/>
        </w:trPr>
        <w:tc>
          <w:tcPr>
            <w:tcW w:w="2040" w:type="dxa"/>
            <w:noWrap/>
            <w:hideMark/>
          </w:tcPr>
          <w:p w:rsidR="000B0E35" w:rsidRPr="00DD2C50" w:rsidRDefault="000B0E35" w:rsidP="003261E5">
            <w:r w:rsidRPr="00DD2C50">
              <w:t>EESS gain</w:t>
            </w:r>
          </w:p>
        </w:tc>
        <w:tc>
          <w:tcPr>
            <w:tcW w:w="895" w:type="dxa"/>
            <w:noWrap/>
            <w:hideMark/>
          </w:tcPr>
          <w:p w:rsidR="000B0E35" w:rsidRPr="00DD2C50" w:rsidRDefault="000B0E35" w:rsidP="003261E5">
            <w:r w:rsidRPr="00DD2C50">
              <w:t>-10.0</w:t>
            </w:r>
          </w:p>
        </w:tc>
        <w:tc>
          <w:tcPr>
            <w:tcW w:w="1750" w:type="dxa"/>
            <w:noWrap/>
            <w:hideMark/>
          </w:tcPr>
          <w:p w:rsidR="000B0E35" w:rsidRPr="00DD2C50" w:rsidRDefault="000B0E35" w:rsidP="003261E5">
            <w:r w:rsidRPr="00DD2C50">
              <w:t>dBi</w:t>
            </w:r>
          </w:p>
        </w:tc>
      </w:tr>
      <w:tr w:rsidR="000B0E35" w:rsidRPr="00DD2C50" w:rsidTr="003261E5">
        <w:trPr>
          <w:trHeight w:val="285"/>
        </w:trPr>
        <w:tc>
          <w:tcPr>
            <w:tcW w:w="2040" w:type="dxa"/>
            <w:noWrap/>
            <w:hideMark/>
          </w:tcPr>
          <w:p w:rsidR="000B0E35" w:rsidRPr="00DD2C50" w:rsidRDefault="000B0E35" w:rsidP="003261E5">
            <w:r w:rsidRPr="00DD2C50">
              <w:t>EESS altitude</w:t>
            </w:r>
          </w:p>
        </w:tc>
        <w:tc>
          <w:tcPr>
            <w:tcW w:w="895" w:type="dxa"/>
            <w:noWrap/>
            <w:hideMark/>
          </w:tcPr>
          <w:p w:rsidR="000B0E35" w:rsidRPr="00DD2C50" w:rsidRDefault="000B0E35" w:rsidP="003261E5">
            <w:r w:rsidRPr="00DD2C50">
              <w:t>835.0</w:t>
            </w:r>
          </w:p>
        </w:tc>
        <w:tc>
          <w:tcPr>
            <w:tcW w:w="1750" w:type="dxa"/>
            <w:noWrap/>
            <w:hideMark/>
          </w:tcPr>
          <w:p w:rsidR="000B0E35" w:rsidRPr="00DD2C50" w:rsidRDefault="000B0E35" w:rsidP="003261E5">
            <w:r w:rsidRPr="00DD2C50">
              <w:t>km</w:t>
            </w:r>
          </w:p>
        </w:tc>
      </w:tr>
      <w:tr w:rsidR="000B0E35" w:rsidRPr="00DD2C50" w:rsidTr="003261E5">
        <w:trPr>
          <w:trHeight w:val="285"/>
        </w:trPr>
        <w:tc>
          <w:tcPr>
            <w:tcW w:w="2040" w:type="dxa"/>
            <w:noWrap/>
            <w:hideMark/>
          </w:tcPr>
          <w:p w:rsidR="000B0E35" w:rsidRPr="00DD2C50" w:rsidRDefault="000B0E35" w:rsidP="003261E5">
            <w:r w:rsidRPr="00DD2C50">
              <w:t>Distance</w:t>
            </w:r>
          </w:p>
        </w:tc>
        <w:tc>
          <w:tcPr>
            <w:tcW w:w="895" w:type="dxa"/>
            <w:noWrap/>
            <w:hideMark/>
          </w:tcPr>
          <w:p w:rsidR="000B0E35" w:rsidRPr="00DD2C50" w:rsidRDefault="000B0E35" w:rsidP="003261E5">
            <w:r w:rsidRPr="00DD2C50">
              <w:t>275.0</w:t>
            </w:r>
          </w:p>
        </w:tc>
        <w:tc>
          <w:tcPr>
            <w:tcW w:w="1750" w:type="dxa"/>
            <w:noWrap/>
            <w:hideMark/>
          </w:tcPr>
          <w:p w:rsidR="000B0E35" w:rsidRPr="00DD2C50" w:rsidRDefault="000B0E35" w:rsidP="003261E5">
            <w:r w:rsidRPr="00DD2C50">
              <w:t>km</w:t>
            </w:r>
          </w:p>
        </w:tc>
      </w:tr>
      <w:tr w:rsidR="000B0E35" w:rsidRPr="00DD2C50" w:rsidTr="003261E5">
        <w:trPr>
          <w:trHeight w:val="285"/>
        </w:trPr>
        <w:tc>
          <w:tcPr>
            <w:tcW w:w="2040" w:type="dxa"/>
            <w:noWrap/>
            <w:hideMark/>
          </w:tcPr>
          <w:p w:rsidR="000B0E35" w:rsidRPr="00DD2C50" w:rsidRDefault="000B0E35" w:rsidP="003261E5">
            <w:r w:rsidRPr="00DD2C50">
              <w:t>Loss</w:t>
            </w:r>
          </w:p>
        </w:tc>
        <w:tc>
          <w:tcPr>
            <w:tcW w:w="895" w:type="dxa"/>
            <w:noWrap/>
            <w:hideMark/>
          </w:tcPr>
          <w:p w:rsidR="000B0E35" w:rsidRPr="00DD2C50" w:rsidRDefault="000B0E35" w:rsidP="003261E5">
            <w:r w:rsidRPr="00DD2C50">
              <w:t>162.4</w:t>
            </w:r>
          </w:p>
        </w:tc>
        <w:tc>
          <w:tcPr>
            <w:tcW w:w="1750" w:type="dxa"/>
            <w:noWrap/>
            <w:hideMark/>
          </w:tcPr>
          <w:p w:rsidR="000B0E35" w:rsidRPr="00DD2C50" w:rsidRDefault="000B0E35" w:rsidP="003261E5">
            <w:r w:rsidRPr="00DD2C50">
              <w:t>dB</w:t>
            </w:r>
          </w:p>
        </w:tc>
      </w:tr>
      <w:tr w:rsidR="000B0E35" w:rsidRPr="00DD2C50" w:rsidTr="003261E5">
        <w:trPr>
          <w:trHeight w:val="285"/>
        </w:trPr>
        <w:tc>
          <w:tcPr>
            <w:tcW w:w="2040" w:type="dxa"/>
            <w:noWrap/>
            <w:hideMark/>
          </w:tcPr>
          <w:p w:rsidR="000B0E35" w:rsidRPr="00DD2C50" w:rsidRDefault="000B0E35" w:rsidP="003261E5">
            <w:r w:rsidRPr="00DD2C50">
              <w:lastRenderedPageBreak/>
              <w:t>Interference</w:t>
            </w:r>
          </w:p>
        </w:tc>
        <w:tc>
          <w:tcPr>
            <w:tcW w:w="895" w:type="dxa"/>
            <w:noWrap/>
            <w:hideMark/>
          </w:tcPr>
          <w:p w:rsidR="000B0E35" w:rsidRPr="00DD2C50" w:rsidRDefault="000B0E35" w:rsidP="003261E5">
            <w:r w:rsidRPr="00DD2C50">
              <w:t>-234.4</w:t>
            </w:r>
          </w:p>
        </w:tc>
        <w:tc>
          <w:tcPr>
            <w:tcW w:w="1750" w:type="dxa"/>
            <w:noWrap/>
            <w:hideMark/>
          </w:tcPr>
          <w:p w:rsidR="000B0E35" w:rsidRPr="00DD2C50" w:rsidRDefault="000B0E35" w:rsidP="003261E5">
            <w:r w:rsidRPr="00DD2C50">
              <w:t>dBW/(100 MHz)</w:t>
            </w:r>
          </w:p>
        </w:tc>
      </w:tr>
      <w:tr w:rsidR="000B0E35" w:rsidRPr="00DD2C50" w:rsidTr="003261E5">
        <w:trPr>
          <w:trHeight w:val="285"/>
        </w:trPr>
        <w:tc>
          <w:tcPr>
            <w:tcW w:w="2040" w:type="dxa"/>
            <w:noWrap/>
            <w:hideMark/>
          </w:tcPr>
          <w:p w:rsidR="000B0E35" w:rsidRPr="00DD2C50" w:rsidRDefault="000B0E35" w:rsidP="003261E5">
            <w:r w:rsidRPr="00DD2C50">
              <w:t>Protection Criterion</w:t>
            </w:r>
          </w:p>
        </w:tc>
        <w:tc>
          <w:tcPr>
            <w:tcW w:w="895" w:type="dxa"/>
            <w:noWrap/>
            <w:hideMark/>
          </w:tcPr>
          <w:p w:rsidR="000B0E35" w:rsidRPr="00DD2C50" w:rsidRDefault="000B0E35" w:rsidP="003261E5">
            <w:r w:rsidRPr="00DD2C50">
              <w:t>-166.0</w:t>
            </w:r>
          </w:p>
        </w:tc>
        <w:tc>
          <w:tcPr>
            <w:tcW w:w="1750" w:type="dxa"/>
            <w:noWrap/>
            <w:hideMark/>
          </w:tcPr>
          <w:p w:rsidR="000B0E35" w:rsidRPr="00DD2C50" w:rsidRDefault="000B0E35" w:rsidP="003261E5">
            <w:r w:rsidRPr="00DD2C50">
              <w:t>dBW/(100 MHz)</w:t>
            </w:r>
          </w:p>
        </w:tc>
      </w:tr>
      <w:tr w:rsidR="000B0E35" w:rsidRPr="00DD2C50" w:rsidTr="003261E5">
        <w:trPr>
          <w:trHeight w:val="285"/>
        </w:trPr>
        <w:tc>
          <w:tcPr>
            <w:tcW w:w="2040" w:type="dxa"/>
            <w:noWrap/>
            <w:hideMark/>
          </w:tcPr>
          <w:p w:rsidR="000B0E35" w:rsidRPr="00DD2C50" w:rsidRDefault="000B0E35" w:rsidP="003261E5">
            <w:r w:rsidRPr="00DD2C50">
              <w:t>Margin</w:t>
            </w:r>
          </w:p>
        </w:tc>
        <w:tc>
          <w:tcPr>
            <w:tcW w:w="895" w:type="dxa"/>
            <w:noWrap/>
            <w:hideMark/>
          </w:tcPr>
          <w:p w:rsidR="000B0E35" w:rsidRPr="00DD2C50" w:rsidRDefault="000B0E35" w:rsidP="003261E5">
            <w:r w:rsidRPr="00DD2C50">
              <w:t>74.4</w:t>
            </w:r>
          </w:p>
        </w:tc>
        <w:tc>
          <w:tcPr>
            <w:tcW w:w="1750" w:type="dxa"/>
            <w:noWrap/>
            <w:hideMark/>
          </w:tcPr>
          <w:p w:rsidR="000B0E35" w:rsidRPr="00DD2C50" w:rsidRDefault="000B0E35" w:rsidP="003261E5">
            <w:r w:rsidRPr="00DD2C50">
              <w:t>dB</w:t>
            </w:r>
          </w:p>
        </w:tc>
      </w:tr>
    </w:tbl>
    <w:p w:rsidR="000B0E35" w:rsidRPr="00DD2C50" w:rsidRDefault="000B0E35" w:rsidP="000B0E35">
      <w:r w:rsidRPr="00DD2C50">
        <w:t>Even under worst-case assumptions there is significant margin with regard to the EESS (passive) protection criterion.</w:t>
      </w:r>
    </w:p>
    <w:p w:rsidR="000B0E35" w:rsidRPr="00DD2C50" w:rsidRDefault="000B0E35" w:rsidP="000B0E35">
      <w:r w:rsidRPr="00DD2C50">
        <w:t>With regard to the interference received in the EESS sensor main beam after reflection over the sea, a worst-case scattering coefficient of 120% has been assumed, which in theory would only occur at the NGSO satellite nadir during short period of time.</w:t>
      </w:r>
      <w:r>
        <w:t xml:space="preserve"> </w:t>
      </w:r>
      <w:r w:rsidRPr="00DD2C50">
        <w:t>Note also that SpaceX satellites will not normally point beams to the open sea (except small islands / coastal regions, when a part of the beam illuminates the sea).</w:t>
      </w:r>
    </w:p>
    <w:p w:rsidR="000B0E35" w:rsidRPr="00CD312E" w:rsidRDefault="000B0E35" w:rsidP="000B0E35">
      <w:pPr>
        <w:pStyle w:val="Caption"/>
        <w:rPr>
          <w:lang w:val="en-GB"/>
        </w:rPr>
      </w:pPr>
      <w:r w:rsidRPr="00CD312E">
        <w:rPr>
          <w:lang w:val="en-GB"/>
        </w:rPr>
        <w:t xml:space="preserve">Table </w:t>
      </w:r>
      <w:r w:rsidRPr="00CD312E">
        <w:rPr>
          <w:lang w:val="en-GB"/>
        </w:rPr>
        <w:fldChar w:fldCharType="begin"/>
      </w:r>
      <w:r w:rsidRPr="00CD312E">
        <w:rPr>
          <w:lang w:val="en-GB"/>
        </w:rPr>
        <w:instrText xml:space="preserve"> SEQ Table \* ARABIC </w:instrText>
      </w:r>
      <w:r w:rsidRPr="00CD312E">
        <w:rPr>
          <w:lang w:val="en-GB"/>
        </w:rPr>
        <w:fldChar w:fldCharType="separate"/>
      </w:r>
      <w:r>
        <w:rPr>
          <w:noProof/>
          <w:lang w:val="en-GB"/>
        </w:rPr>
        <w:t>23</w:t>
      </w:r>
      <w:r w:rsidRPr="00CD312E">
        <w:rPr>
          <w:lang w:val="en-GB"/>
        </w:rPr>
        <w:fldChar w:fldCharType="end"/>
      </w:r>
      <w:r w:rsidRPr="00CD312E">
        <w:rPr>
          <w:lang w:val="en-GB"/>
        </w:rPr>
        <w:t>: Calculation of interference in EESS (passive) sensor main beam after reflection over sea</w:t>
      </w:r>
    </w:p>
    <w:tbl>
      <w:tblPr>
        <w:tblStyle w:val="ECCTable-redheader"/>
        <w:tblW w:w="5000" w:type="pct"/>
        <w:tblInd w:w="0" w:type="dxa"/>
        <w:tblLook w:val="04A0" w:firstRow="1" w:lastRow="0" w:firstColumn="1" w:lastColumn="0" w:noHBand="0" w:noVBand="1"/>
      </w:tblPr>
      <w:tblGrid>
        <w:gridCol w:w="4065"/>
        <w:gridCol w:w="1158"/>
        <w:gridCol w:w="1158"/>
        <w:gridCol w:w="1158"/>
        <w:gridCol w:w="1158"/>
        <w:gridCol w:w="1158"/>
      </w:tblGrid>
      <w:tr w:rsidR="000B0E35" w:rsidRPr="00DD2C50" w:rsidTr="003261E5">
        <w:trPr>
          <w:cnfStyle w:val="100000000000" w:firstRow="1" w:lastRow="0" w:firstColumn="0" w:lastColumn="0" w:oddVBand="0" w:evenVBand="0" w:oddHBand="0" w:evenHBand="0" w:firstRowFirstColumn="0" w:firstRowLastColumn="0" w:lastRowFirstColumn="0" w:lastRowLastColumn="0"/>
          <w:trHeight w:val="285"/>
        </w:trPr>
        <w:tc>
          <w:tcPr>
            <w:tcW w:w="2550" w:type="pct"/>
            <w:noWrap/>
          </w:tcPr>
          <w:p w:rsidR="000B0E35" w:rsidRPr="00DD2C50" w:rsidRDefault="000B0E35" w:rsidP="003261E5">
            <w:r w:rsidRPr="00DD2C50">
              <w:t>Parameter</w:t>
            </w:r>
          </w:p>
        </w:tc>
        <w:tc>
          <w:tcPr>
            <w:tcW w:w="490" w:type="pct"/>
            <w:noWrap/>
          </w:tcPr>
          <w:p w:rsidR="000B0E35" w:rsidRPr="00DD2C50" w:rsidRDefault="000B0E35" w:rsidP="003261E5">
            <w:r w:rsidRPr="00DD2C50">
              <w:t>Sensor C1</w:t>
            </w:r>
          </w:p>
        </w:tc>
        <w:tc>
          <w:tcPr>
            <w:tcW w:w="490" w:type="pct"/>
            <w:noWrap/>
          </w:tcPr>
          <w:p w:rsidR="000B0E35" w:rsidRPr="00DD2C50" w:rsidRDefault="000B0E35" w:rsidP="003261E5">
            <w:r w:rsidRPr="00DD2C50">
              <w:t>Sensor C2</w:t>
            </w:r>
          </w:p>
        </w:tc>
        <w:tc>
          <w:tcPr>
            <w:tcW w:w="490" w:type="pct"/>
            <w:noWrap/>
          </w:tcPr>
          <w:p w:rsidR="000B0E35" w:rsidRPr="00DD2C50" w:rsidRDefault="000B0E35" w:rsidP="003261E5">
            <w:r w:rsidRPr="00DD2C50">
              <w:t>Sensor C3</w:t>
            </w:r>
          </w:p>
        </w:tc>
        <w:tc>
          <w:tcPr>
            <w:tcW w:w="490" w:type="pct"/>
            <w:noWrap/>
          </w:tcPr>
          <w:p w:rsidR="000B0E35" w:rsidRPr="00DD2C50" w:rsidRDefault="000B0E35" w:rsidP="003261E5">
            <w:r w:rsidRPr="00DD2C50">
              <w:t>Sensor C4</w:t>
            </w:r>
          </w:p>
        </w:tc>
        <w:tc>
          <w:tcPr>
            <w:tcW w:w="490" w:type="pct"/>
            <w:noWrap/>
          </w:tcPr>
          <w:p w:rsidR="000B0E35" w:rsidRPr="00DD2C50" w:rsidRDefault="000B0E35" w:rsidP="003261E5">
            <w:r w:rsidRPr="00DD2C50">
              <w:t>Sensor C5</w:t>
            </w:r>
          </w:p>
        </w:tc>
      </w:tr>
      <w:tr w:rsidR="000B0E35" w:rsidRPr="00DD2C50" w:rsidTr="003261E5">
        <w:trPr>
          <w:trHeight w:val="285"/>
        </w:trPr>
        <w:tc>
          <w:tcPr>
            <w:tcW w:w="2550" w:type="pct"/>
            <w:noWrap/>
            <w:hideMark/>
          </w:tcPr>
          <w:p w:rsidR="000B0E35" w:rsidRPr="00DD2C50" w:rsidRDefault="000B0E35" w:rsidP="00F61333">
            <w:pPr>
              <w:jc w:val="left"/>
            </w:pPr>
            <w:r>
              <w:rPr>
                <w:rStyle w:val="ECCParagraph"/>
              </w:rPr>
              <w:t>e.i.r.p.</w:t>
            </w:r>
            <w:r w:rsidRPr="00DD2C50">
              <w:t xml:space="preserve"> (dBW/(100 MHz))</w:t>
            </w:r>
          </w:p>
        </w:tc>
        <w:tc>
          <w:tcPr>
            <w:tcW w:w="490" w:type="pct"/>
            <w:noWrap/>
            <w:hideMark/>
          </w:tcPr>
          <w:p w:rsidR="000B0E35" w:rsidRPr="00DD2C50" w:rsidRDefault="000B0E35" w:rsidP="00F61333">
            <w:pPr>
              <w:jc w:val="left"/>
            </w:pPr>
            <w:r w:rsidRPr="00DD2C50">
              <w:t>-62.0</w:t>
            </w:r>
          </w:p>
        </w:tc>
        <w:tc>
          <w:tcPr>
            <w:tcW w:w="490" w:type="pct"/>
            <w:noWrap/>
            <w:hideMark/>
          </w:tcPr>
          <w:p w:rsidR="000B0E35" w:rsidRPr="00DD2C50" w:rsidRDefault="000B0E35" w:rsidP="00F61333">
            <w:pPr>
              <w:jc w:val="left"/>
            </w:pPr>
            <w:r w:rsidRPr="00DD2C50">
              <w:t>-62.0</w:t>
            </w:r>
          </w:p>
        </w:tc>
        <w:tc>
          <w:tcPr>
            <w:tcW w:w="490" w:type="pct"/>
            <w:noWrap/>
            <w:hideMark/>
          </w:tcPr>
          <w:p w:rsidR="000B0E35" w:rsidRPr="00DD2C50" w:rsidRDefault="000B0E35" w:rsidP="00F61333">
            <w:pPr>
              <w:jc w:val="left"/>
            </w:pPr>
            <w:r w:rsidRPr="00DD2C50">
              <w:t>-62.0</w:t>
            </w:r>
          </w:p>
        </w:tc>
        <w:tc>
          <w:tcPr>
            <w:tcW w:w="490" w:type="pct"/>
            <w:noWrap/>
            <w:hideMark/>
          </w:tcPr>
          <w:p w:rsidR="000B0E35" w:rsidRPr="00DD2C50" w:rsidRDefault="000B0E35" w:rsidP="00F61333">
            <w:pPr>
              <w:jc w:val="left"/>
            </w:pPr>
            <w:r w:rsidRPr="00DD2C50">
              <w:t>-62.0</w:t>
            </w:r>
          </w:p>
        </w:tc>
        <w:tc>
          <w:tcPr>
            <w:tcW w:w="490" w:type="pct"/>
            <w:noWrap/>
            <w:hideMark/>
          </w:tcPr>
          <w:p w:rsidR="000B0E35" w:rsidRPr="00DD2C50" w:rsidRDefault="000B0E35" w:rsidP="00F61333">
            <w:pPr>
              <w:jc w:val="left"/>
            </w:pPr>
            <w:r w:rsidRPr="00DD2C50">
              <w:t>-62.0</w:t>
            </w:r>
          </w:p>
        </w:tc>
      </w:tr>
      <w:tr w:rsidR="000B0E35" w:rsidRPr="00DD2C50" w:rsidTr="003261E5">
        <w:trPr>
          <w:trHeight w:val="285"/>
        </w:trPr>
        <w:tc>
          <w:tcPr>
            <w:tcW w:w="2550" w:type="pct"/>
            <w:noWrap/>
            <w:hideMark/>
          </w:tcPr>
          <w:p w:rsidR="000B0E35" w:rsidRPr="00DD2C50" w:rsidRDefault="000B0E35" w:rsidP="00F61333">
            <w:pPr>
              <w:jc w:val="left"/>
            </w:pPr>
            <w:r w:rsidRPr="00DD2C50">
              <w:t>NGSO FSS satellite altitude (km)</w:t>
            </w:r>
          </w:p>
        </w:tc>
        <w:tc>
          <w:tcPr>
            <w:tcW w:w="490" w:type="pct"/>
            <w:noWrap/>
            <w:hideMark/>
          </w:tcPr>
          <w:p w:rsidR="000B0E35" w:rsidRPr="00DD2C50" w:rsidRDefault="000B0E35" w:rsidP="00F61333">
            <w:pPr>
              <w:jc w:val="left"/>
            </w:pPr>
            <w:r w:rsidRPr="00DD2C50">
              <w:t>1110</w:t>
            </w:r>
          </w:p>
        </w:tc>
        <w:tc>
          <w:tcPr>
            <w:tcW w:w="490" w:type="pct"/>
            <w:noWrap/>
            <w:hideMark/>
          </w:tcPr>
          <w:p w:rsidR="000B0E35" w:rsidRPr="00DD2C50" w:rsidRDefault="000B0E35" w:rsidP="00F61333">
            <w:pPr>
              <w:jc w:val="left"/>
            </w:pPr>
            <w:r w:rsidRPr="00DD2C50">
              <w:t>1110</w:t>
            </w:r>
          </w:p>
        </w:tc>
        <w:tc>
          <w:tcPr>
            <w:tcW w:w="490" w:type="pct"/>
            <w:noWrap/>
            <w:hideMark/>
          </w:tcPr>
          <w:p w:rsidR="000B0E35" w:rsidRPr="00DD2C50" w:rsidRDefault="000B0E35" w:rsidP="00F61333">
            <w:pPr>
              <w:jc w:val="left"/>
            </w:pPr>
            <w:r w:rsidRPr="00DD2C50">
              <w:t>1110</w:t>
            </w:r>
          </w:p>
        </w:tc>
        <w:tc>
          <w:tcPr>
            <w:tcW w:w="490" w:type="pct"/>
            <w:noWrap/>
            <w:hideMark/>
          </w:tcPr>
          <w:p w:rsidR="000B0E35" w:rsidRPr="00DD2C50" w:rsidRDefault="000B0E35" w:rsidP="00F61333">
            <w:pPr>
              <w:jc w:val="left"/>
            </w:pPr>
            <w:r w:rsidRPr="00DD2C50">
              <w:t>1110</w:t>
            </w:r>
          </w:p>
        </w:tc>
        <w:tc>
          <w:tcPr>
            <w:tcW w:w="490" w:type="pct"/>
            <w:noWrap/>
            <w:hideMark/>
          </w:tcPr>
          <w:p w:rsidR="000B0E35" w:rsidRPr="00DD2C50" w:rsidRDefault="000B0E35" w:rsidP="00F61333">
            <w:pPr>
              <w:jc w:val="left"/>
            </w:pPr>
            <w:r w:rsidRPr="00DD2C50">
              <w:t>1110</w:t>
            </w:r>
          </w:p>
        </w:tc>
      </w:tr>
      <w:tr w:rsidR="000B0E35" w:rsidRPr="00DD2C50" w:rsidTr="003261E5">
        <w:trPr>
          <w:trHeight w:val="285"/>
        </w:trPr>
        <w:tc>
          <w:tcPr>
            <w:tcW w:w="2550" w:type="pct"/>
            <w:noWrap/>
            <w:hideMark/>
          </w:tcPr>
          <w:p w:rsidR="000B0E35" w:rsidRPr="00DD2C50" w:rsidRDefault="000B0E35" w:rsidP="00F61333">
            <w:pPr>
              <w:jc w:val="left"/>
            </w:pPr>
            <w:r w:rsidRPr="00DD2C50">
              <w:t>pfd (dBW/m²/(100 MHz))</w:t>
            </w:r>
          </w:p>
        </w:tc>
        <w:tc>
          <w:tcPr>
            <w:tcW w:w="490" w:type="pct"/>
            <w:noWrap/>
            <w:hideMark/>
          </w:tcPr>
          <w:p w:rsidR="000B0E35" w:rsidRPr="00DD2C50" w:rsidRDefault="000B0E35" w:rsidP="00F61333">
            <w:pPr>
              <w:jc w:val="left"/>
            </w:pPr>
            <w:r w:rsidRPr="00DD2C50">
              <w:t>-193.9</w:t>
            </w:r>
          </w:p>
        </w:tc>
        <w:tc>
          <w:tcPr>
            <w:tcW w:w="490" w:type="pct"/>
            <w:noWrap/>
            <w:hideMark/>
          </w:tcPr>
          <w:p w:rsidR="000B0E35" w:rsidRPr="00DD2C50" w:rsidRDefault="000B0E35" w:rsidP="00F61333">
            <w:pPr>
              <w:jc w:val="left"/>
            </w:pPr>
            <w:r w:rsidRPr="00DD2C50">
              <w:t>-193.9</w:t>
            </w:r>
          </w:p>
        </w:tc>
        <w:tc>
          <w:tcPr>
            <w:tcW w:w="490" w:type="pct"/>
            <w:noWrap/>
            <w:hideMark/>
          </w:tcPr>
          <w:p w:rsidR="000B0E35" w:rsidRPr="00DD2C50" w:rsidRDefault="000B0E35" w:rsidP="00F61333">
            <w:pPr>
              <w:jc w:val="left"/>
            </w:pPr>
            <w:r w:rsidRPr="00DD2C50">
              <w:t>-193.9</w:t>
            </w:r>
          </w:p>
        </w:tc>
        <w:tc>
          <w:tcPr>
            <w:tcW w:w="490" w:type="pct"/>
            <w:noWrap/>
            <w:hideMark/>
          </w:tcPr>
          <w:p w:rsidR="000B0E35" w:rsidRPr="00DD2C50" w:rsidRDefault="000B0E35" w:rsidP="00F61333">
            <w:pPr>
              <w:jc w:val="left"/>
            </w:pPr>
            <w:r w:rsidRPr="00DD2C50">
              <w:t>-193.9</w:t>
            </w:r>
          </w:p>
        </w:tc>
        <w:tc>
          <w:tcPr>
            <w:tcW w:w="490" w:type="pct"/>
            <w:noWrap/>
            <w:hideMark/>
          </w:tcPr>
          <w:p w:rsidR="000B0E35" w:rsidRPr="00DD2C50" w:rsidRDefault="000B0E35" w:rsidP="00F61333">
            <w:pPr>
              <w:jc w:val="left"/>
            </w:pPr>
            <w:r w:rsidRPr="00DD2C50">
              <w:t>-193.9</w:t>
            </w:r>
          </w:p>
        </w:tc>
      </w:tr>
      <w:tr w:rsidR="000B0E35" w:rsidRPr="00DD2C50" w:rsidTr="003261E5">
        <w:trPr>
          <w:trHeight w:val="285"/>
        </w:trPr>
        <w:tc>
          <w:tcPr>
            <w:tcW w:w="2550" w:type="pct"/>
            <w:noWrap/>
            <w:hideMark/>
          </w:tcPr>
          <w:p w:rsidR="000B0E35" w:rsidRPr="00DD2C50" w:rsidRDefault="000B0E35" w:rsidP="00F61333">
            <w:pPr>
              <w:jc w:val="left"/>
            </w:pPr>
            <w:r w:rsidRPr="00DD2C50">
              <w:t>Area covered by the FSS satellite beam (km²)</w:t>
            </w:r>
          </w:p>
        </w:tc>
        <w:tc>
          <w:tcPr>
            <w:tcW w:w="490" w:type="pct"/>
            <w:noWrap/>
          </w:tcPr>
          <w:p w:rsidR="000B0E35" w:rsidRPr="00DD2C50" w:rsidRDefault="000B0E35" w:rsidP="00F61333">
            <w:pPr>
              <w:jc w:val="left"/>
            </w:pPr>
            <w:r w:rsidRPr="00DD2C50">
              <w:t>1493</w:t>
            </w:r>
          </w:p>
        </w:tc>
        <w:tc>
          <w:tcPr>
            <w:tcW w:w="490" w:type="pct"/>
            <w:noWrap/>
          </w:tcPr>
          <w:p w:rsidR="000B0E35" w:rsidRPr="00DD2C50" w:rsidRDefault="000B0E35" w:rsidP="00F61333">
            <w:pPr>
              <w:jc w:val="left"/>
            </w:pPr>
            <w:r w:rsidRPr="00DD2C50">
              <w:t>1493</w:t>
            </w:r>
          </w:p>
        </w:tc>
        <w:tc>
          <w:tcPr>
            <w:tcW w:w="490" w:type="pct"/>
            <w:noWrap/>
          </w:tcPr>
          <w:p w:rsidR="000B0E35" w:rsidRPr="00DD2C50" w:rsidRDefault="000B0E35" w:rsidP="00F61333">
            <w:pPr>
              <w:jc w:val="left"/>
            </w:pPr>
            <w:r w:rsidRPr="00DD2C50">
              <w:t>1493</w:t>
            </w:r>
          </w:p>
        </w:tc>
        <w:tc>
          <w:tcPr>
            <w:tcW w:w="490" w:type="pct"/>
            <w:noWrap/>
          </w:tcPr>
          <w:p w:rsidR="000B0E35" w:rsidRPr="00DD2C50" w:rsidRDefault="000B0E35" w:rsidP="00F61333">
            <w:pPr>
              <w:jc w:val="left"/>
            </w:pPr>
            <w:r w:rsidRPr="00DD2C50">
              <w:t>1493</w:t>
            </w:r>
          </w:p>
        </w:tc>
        <w:tc>
          <w:tcPr>
            <w:tcW w:w="490" w:type="pct"/>
            <w:noWrap/>
            <w:hideMark/>
          </w:tcPr>
          <w:p w:rsidR="000B0E35" w:rsidRPr="00DD2C50" w:rsidRDefault="000B0E35" w:rsidP="00F61333">
            <w:pPr>
              <w:jc w:val="left"/>
            </w:pPr>
            <w:r w:rsidRPr="00DD2C50">
              <w:t>1493</w:t>
            </w:r>
          </w:p>
        </w:tc>
      </w:tr>
      <w:tr w:rsidR="000B0E35" w:rsidRPr="00DD2C50" w:rsidTr="003261E5">
        <w:trPr>
          <w:trHeight w:val="285"/>
        </w:trPr>
        <w:tc>
          <w:tcPr>
            <w:tcW w:w="2550" w:type="pct"/>
            <w:hideMark/>
          </w:tcPr>
          <w:p w:rsidR="000B0E35" w:rsidRPr="00DD2C50" w:rsidRDefault="000B0E35" w:rsidP="00F61333">
            <w:pPr>
              <w:jc w:val="left"/>
            </w:pPr>
            <w:r w:rsidRPr="00DD2C50">
              <w:t>Backscatter coefficient (%)</w:t>
            </w:r>
          </w:p>
        </w:tc>
        <w:tc>
          <w:tcPr>
            <w:tcW w:w="490" w:type="pct"/>
            <w:noWrap/>
            <w:hideMark/>
          </w:tcPr>
          <w:p w:rsidR="000B0E35" w:rsidRPr="00DD2C50" w:rsidRDefault="000B0E35" w:rsidP="00F61333">
            <w:pPr>
              <w:jc w:val="left"/>
            </w:pPr>
            <w:r w:rsidRPr="00DD2C50">
              <w:t>120.0</w:t>
            </w:r>
          </w:p>
        </w:tc>
        <w:tc>
          <w:tcPr>
            <w:tcW w:w="490" w:type="pct"/>
            <w:noWrap/>
            <w:hideMark/>
          </w:tcPr>
          <w:p w:rsidR="000B0E35" w:rsidRPr="00DD2C50" w:rsidRDefault="000B0E35" w:rsidP="00F61333">
            <w:pPr>
              <w:jc w:val="left"/>
            </w:pPr>
            <w:r w:rsidRPr="00DD2C50">
              <w:t>120.0</w:t>
            </w:r>
          </w:p>
        </w:tc>
        <w:tc>
          <w:tcPr>
            <w:tcW w:w="490" w:type="pct"/>
            <w:noWrap/>
            <w:hideMark/>
          </w:tcPr>
          <w:p w:rsidR="000B0E35" w:rsidRPr="00DD2C50" w:rsidRDefault="000B0E35" w:rsidP="00F61333">
            <w:pPr>
              <w:jc w:val="left"/>
            </w:pPr>
            <w:r w:rsidRPr="00DD2C50">
              <w:t>120.0</w:t>
            </w:r>
          </w:p>
        </w:tc>
        <w:tc>
          <w:tcPr>
            <w:tcW w:w="490" w:type="pct"/>
            <w:noWrap/>
            <w:hideMark/>
          </w:tcPr>
          <w:p w:rsidR="000B0E35" w:rsidRPr="00DD2C50" w:rsidRDefault="000B0E35" w:rsidP="00F61333">
            <w:pPr>
              <w:jc w:val="left"/>
            </w:pPr>
            <w:r w:rsidRPr="00DD2C50">
              <w:t>120.0</w:t>
            </w:r>
          </w:p>
        </w:tc>
        <w:tc>
          <w:tcPr>
            <w:tcW w:w="490" w:type="pct"/>
            <w:noWrap/>
            <w:hideMark/>
          </w:tcPr>
          <w:p w:rsidR="000B0E35" w:rsidRPr="00DD2C50" w:rsidRDefault="000B0E35" w:rsidP="00F61333">
            <w:pPr>
              <w:jc w:val="left"/>
            </w:pPr>
            <w:r w:rsidRPr="00DD2C50">
              <w:t>120.0</w:t>
            </w:r>
          </w:p>
        </w:tc>
      </w:tr>
      <w:tr w:rsidR="000B0E35" w:rsidRPr="00DD2C50" w:rsidTr="003261E5">
        <w:trPr>
          <w:trHeight w:val="285"/>
        </w:trPr>
        <w:tc>
          <w:tcPr>
            <w:tcW w:w="2550" w:type="pct"/>
            <w:noWrap/>
            <w:hideMark/>
          </w:tcPr>
          <w:p w:rsidR="000B0E35" w:rsidRPr="00DD2C50" w:rsidRDefault="000B0E35" w:rsidP="00F61333">
            <w:pPr>
              <w:jc w:val="left"/>
            </w:pPr>
            <w:r w:rsidRPr="00DD2C50">
              <w:t>Reflected power (dBW/(100 MHz))</w:t>
            </w:r>
          </w:p>
        </w:tc>
        <w:tc>
          <w:tcPr>
            <w:tcW w:w="490" w:type="pct"/>
            <w:noWrap/>
            <w:hideMark/>
          </w:tcPr>
          <w:p w:rsidR="000B0E35" w:rsidRPr="00DD2C50" w:rsidRDefault="000B0E35" w:rsidP="00F61333">
            <w:pPr>
              <w:jc w:val="left"/>
            </w:pPr>
            <w:r w:rsidRPr="00DD2C50">
              <w:t>-81.4</w:t>
            </w:r>
          </w:p>
        </w:tc>
        <w:tc>
          <w:tcPr>
            <w:tcW w:w="490" w:type="pct"/>
            <w:noWrap/>
            <w:hideMark/>
          </w:tcPr>
          <w:p w:rsidR="000B0E35" w:rsidRPr="00DD2C50" w:rsidRDefault="000B0E35" w:rsidP="00F61333">
            <w:pPr>
              <w:jc w:val="left"/>
            </w:pPr>
            <w:r w:rsidRPr="00DD2C50">
              <w:t>-81.4</w:t>
            </w:r>
          </w:p>
        </w:tc>
        <w:tc>
          <w:tcPr>
            <w:tcW w:w="490" w:type="pct"/>
            <w:noWrap/>
            <w:hideMark/>
          </w:tcPr>
          <w:p w:rsidR="000B0E35" w:rsidRPr="00DD2C50" w:rsidRDefault="000B0E35" w:rsidP="00F61333">
            <w:pPr>
              <w:jc w:val="left"/>
            </w:pPr>
            <w:r w:rsidRPr="00DD2C50">
              <w:t>-81.4</w:t>
            </w:r>
          </w:p>
        </w:tc>
        <w:tc>
          <w:tcPr>
            <w:tcW w:w="490" w:type="pct"/>
            <w:noWrap/>
            <w:hideMark/>
          </w:tcPr>
          <w:p w:rsidR="000B0E35" w:rsidRPr="00DD2C50" w:rsidRDefault="000B0E35" w:rsidP="00F61333">
            <w:pPr>
              <w:jc w:val="left"/>
            </w:pPr>
            <w:r w:rsidRPr="00DD2C50">
              <w:t>-81.4</w:t>
            </w:r>
          </w:p>
        </w:tc>
        <w:tc>
          <w:tcPr>
            <w:tcW w:w="490" w:type="pct"/>
            <w:noWrap/>
            <w:hideMark/>
          </w:tcPr>
          <w:p w:rsidR="000B0E35" w:rsidRPr="00DD2C50" w:rsidRDefault="000B0E35" w:rsidP="00F61333">
            <w:pPr>
              <w:jc w:val="left"/>
            </w:pPr>
            <w:r w:rsidRPr="00DD2C50">
              <w:t>-81.4</w:t>
            </w:r>
          </w:p>
        </w:tc>
      </w:tr>
      <w:tr w:rsidR="000B0E35" w:rsidRPr="00DD2C50" w:rsidTr="003261E5">
        <w:trPr>
          <w:trHeight w:val="285"/>
        </w:trPr>
        <w:tc>
          <w:tcPr>
            <w:tcW w:w="2550" w:type="pct"/>
            <w:hideMark/>
          </w:tcPr>
          <w:p w:rsidR="000B0E35" w:rsidRPr="00DD2C50" w:rsidRDefault="000B0E35" w:rsidP="00F61333">
            <w:pPr>
              <w:jc w:val="left"/>
            </w:pPr>
            <w:r w:rsidRPr="00DD2C50">
              <w:t>Distance ground − Satellite EESS passive (km)</w:t>
            </w:r>
          </w:p>
        </w:tc>
        <w:tc>
          <w:tcPr>
            <w:tcW w:w="490" w:type="pct"/>
            <w:hideMark/>
          </w:tcPr>
          <w:p w:rsidR="000B0E35" w:rsidRPr="00DD2C50" w:rsidRDefault="000B0E35" w:rsidP="00F61333">
            <w:pPr>
              <w:jc w:val="left"/>
            </w:pPr>
            <w:r w:rsidRPr="00DD2C50">
              <w:t>1221.7</w:t>
            </w:r>
          </w:p>
        </w:tc>
        <w:tc>
          <w:tcPr>
            <w:tcW w:w="490" w:type="pct"/>
            <w:hideMark/>
          </w:tcPr>
          <w:p w:rsidR="000B0E35" w:rsidRPr="00DD2C50" w:rsidRDefault="000B0E35" w:rsidP="00F61333">
            <w:pPr>
              <w:jc w:val="left"/>
            </w:pPr>
            <w:r w:rsidRPr="00DD2C50">
              <w:t>1123.5</w:t>
            </w:r>
          </w:p>
        </w:tc>
        <w:tc>
          <w:tcPr>
            <w:tcW w:w="490" w:type="pct"/>
            <w:hideMark/>
          </w:tcPr>
          <w:p w:rsidR="000B0E35" w:rsidRPr="00DD2C50" w:rsidRDefault="000B0E35" w:rsidP="00F61333">
            <w:pPr>
              <w:jc w:val="left"/>
            </w:pPr>
            <w:r w:rsidRPr="00DD2C50">
              <w:t>2033.7</w:t>
            </w:r>
          </w:p>
        </w:tc>
        <w:tc>
          <w:tcPr>
            <w:tcW w:w="490" w:type="pct"/>
            <w:hideMark/>
          </w:tcPr>
          <w:p w:rsidR="000B0E35" w:rsidRPr="00DD2C50" w:rsidRDefault="000B0E35" w:rsidP="00F61333">
            <w:pPr>
              <w:jc w:val="left"/>
            </w:pPr>
            <w:r w:rsidRPr="00DD2C50">
              <w:t>1766.1</w:t>
            </w:r>
          </w:p>
        </w:tc>
        <w:tc>
          <w:tcPr>
            <w:tcW w:w="490" w:type="pct"/>
            <w:hideMark/>
          </w:tcPr>
          <w:p w:rsidR="000B0E35" w:rsidRPr="00DD2C50" w:rsidRDefault="000B0E35" w:rsidP="00F61333">
            <w:pPr>
              <w:jc w:val="left"/>
            </w:pPr>
            <w:r w:rsidRPr="00DD2C50">
              <w:t>1114.9</w:t>
            </w:r>
          </w:p>
        </w:tc>
      </w:tr>
      <w:tr w:rsidR="000B0E35" w:rsidRPr="00DD2C50" w:rsidTr="003261E5">
        <w:trPr>
          <w:trHeight w:val="285"/>
        </w:trPr>
        <w:tc>
          <w:tcPr>
            <w:tcW w:w="2550" w:type="pct"/>
            <w:noWrap/>
            <w:hideMark/>
          </w:tcPr>
          <w:p w:rsidR="000B0E35" w:rsidRPr="00DD2C50" w:rsidRDefault="000B0E35" w:rsidP="00F61333">
            <w:pPr>
              <w:jc w:val="left"/>
            </w:pPr>
            <w:r w:rsidRPr="00DD2C50">
              <w:t>Propagation loss (dB)</w:t>
            </w:r>
          </w:p>
        </w:tc>
        <w:tc>
          <w:tcPr>
            <w:tcW w:w="490" w:type="pct"/>
            <w:noWrap/>
            <w:hideMark/>
          </w:tcPr>
          <w:p w:rsidR="000B0E35" w:rsidRPr="00DD2C50" w:rsidRDefault="000B0E35" w:rsidP="00F61333">
            <w:pPr>
              <w:jc w:val="left"/>
            </w:pPr>
            <w:r w:rsidRPr="00DD2C50">
              <w:t>174.7</w:t>
            </w:r>
          </w:p>
        </w:tc>
        <w:tc>
          <w:tcPr>
            <w:tcW w:w="490" w:type="pct"/>
            <w:noWrap/>
            <w:hideMark/>
          </w:tcPr>
          <w:p w:rsidR="000B0E35" w:rsidRPr="00DD2C50" w:rsidRDefault="000B0E35" w:rsidP="00F61333">
            <w:pPr>
              <w:jc w:val="left"/>
            </w:pPr>
            <w:r w:rsidRPr="00DD2C50">
              <w:t>174.0</w:t>
            </w:r>
          </w:p>
        </w:tc>
        <w:tc>
          <w:tcPr>
            <w:tcW w:w="490" w:type="pct"/>
            <w:noWrap/>
            <w:hideMark/>
          </w:tcPr>
          <w:p w:rsidR="000B0E35" w:rsidRPr="00DD2C50" w:rsidRDefault="000B0E35" w:rsidP="00F61333">
            <w:pPr>
              <w:jc w:val="left"/>
            </w:pPr>
            <w:r w:rsidRPr="00DD2C50">
              <w:t>179.2</w:t>
            </w:r>
          </w:p>
        </w:tc>
        <w:tc>
          <w:tcPr>
            <w:tcW w:w="490" w:type="pct"/>
            <w:noWrap/>
            <w:hideMark/>
          </w:tcPr>
          <w:p w:rsidR="000B0E35" w:rsidRPr="00DD2C50" w:rsidRDefault="000B0E35" w:rsidP="00F61333">
            <w:pPr>
              <w:jc w:val="left"/>
            </w:pPr>
            <w:r w:rsidRPr="00DD2C50">
              <w:t>177.9</w:t>
            </w:r>
          </w:p>
        </w:tc>
        <w:tc>
          <w:tcPr>
            <w:tcW w:w="490" w:type="pct"/>
            <w:noWrap/>
            <w:hideMark/>
          </w:tcPr>
          <w:p w:rsidR="000B0E35" w:rsidRPr="00DD2C50" w:rsidRDefault="000B0E35" w:rsidP="00F61333">
            <w:pPr>
              <w:jc w:val="left"/>
            </w:pPr>
            <w:r w:rsidRPr="00DD2C50">
              <w:t>173.9</w:t>
            </w:r>
          </w:p>
        </w:tc>
      </w:tr>
      <w:tr w:rsidR="000B0E35" w:rsidRPr="00DD2C50" w:rsidTr="003261E5">
        <w:trPr>
          <w:trHeight w:val="285"/>
        </w:trPr>
        <w:tc>
          <w:tcPr>
            <w:tcW w:w="2550" w:type="pct"/>
            <w:noWrap/>
            <w:hideMark/>
          </w:tcPr>
          <w:p w:rsidR="000B0E35" w:rsidRPr="00DD2C50" w:rsidRDefault="000B0E35" w:rsidP="00F61333">
            <w:pPr>
              <w:jc w:val="left"/>
            </w:pPr>
            <w:r w:rsidRPr="00DD2C50">
              <w:t>EESS antenna gain (dBi)</w:t>
            </w:r>
          </w:p>
        </w:tc>
        <w:tc>
          <w:tcPr>
            <w:tcW w:w="490" w:type="pct"/>
            <w:noWrap/>
            <w:hideMark/>
          </w:tcPr>
          <w:p w:rsidR="000B0E35" w:rsidRPr="00DD2C50" w:rsidRDefault="000B0E35" w:rsidP="00F61333">
            <w:pPr>
              <w:jc w:val="left"/>
            </w:pPr>
            <w:r w:rsidRPr="00DD2C50">
              <w:t>36.0</w:t>
            </w:r>
          </w:p>
        </w:tc>
        <w:tc>
          <w:tcPr>
            <w:tcW w:w="490" w:type="pct"/>
            <w:hideMark/>
          </w:tcPr>
          <w:p w:rsidR="000B0E35" w:rsidRPr="00DD2C50" w:rsidRDefault="000B0E35" w:rsidP="00F61333">
            <w:pPr>
              <w:jc w:val="left"/>
            </w:pPr>
            <w:r w:rsidRPr="00DD2C50">
              <w:t>42.3</w:t>
            </w:r>
          </w:p>
        </w:tc>
        <w:tc>
          <w:tcPr>
            <w:tcW w:w="490" w:type="pct"/>
            <w:hideMark/>
          </w:tcPr>
          <w:p w:rsidR="000B0E35" w:rsidRPr="00DD2C50" w:rsidRDefault="000B0E35" w:rsidP="00F61333">
            <w:pPr>
              <w:jc w:val="left"/>
            </w:pPr>
            <w:r w:rsidRPr="00DD2C50">
              <w:t>45</w:t>
            </w:r>
          </w:p>
        </w:tc>
        <w:tc>
          <w:tcPr>
            <w:tcW w:w="490" w:type="pct"/>
            <w:hideMark/>
          </w:tcPr>
          <w:p w:rsidR="000B0E35" w:rsidRPr="00DD2C50" w:rsidRDefault="000B0E35" w:rsidP="00F61333">
            <w:pPr>
              <w:jc w:val="left"/>
            </w:pPr>
            <w:r w:rsidRPr="00DD2C50">
              <w:t>36</w:t>
            </w:r>
          </w:p>
        </w:tc>
        <w:tc>
          <w:tcPr>
            <w:tcW w:w="490" w:type="pct"/>
            <w:hideMark/>
          </w:tcPr>
          <w:p w:rsidR="000B0E35" w:rsidRPr="00DD2C50" w:rsidRDefault="000B0E35" w:rsidP="00F61333">
            <w:pPr>
              <w:jc w:val="left"/>
            </w:pPr>
            <w:r w:rsidRPr="00DD2C50">
              <w:t>44.1</w:t>
            </w:r>
          </w:p>
        </w:tc>
      </w:tr>
      <w:tr w:rsidR="000B0E35" w:rsidRPr="00DD2C50" w:rsidTr="003261E5">
        <w:trPr>
          <w:trHeight w:val="285"/>
        </w:trPr>
        <w:tc>
          <w:tcPr>
            <w:tcW w:w="2550" w:type="pct"/>
            <w:hideMark/>
          </w:tcPr>
          <w:p w:rsidR="000B0E35" w:rsidRPr="00DD2C50" w:rsidRDefault="000B0E35" w:rsidP="00F61333">
            <w:pPr>
              <w:jc w:val="left"/>
            </w:pPr>
            <w:r w:rsidRPr="00DD2C50">
              <w:t>Received power at the passive sensor (dBW/(100 MHz))</w:t>
            </w:r>
          </w:p>
        </w:tc>
        <w:tc>
          <w:tcPr>
            <w:tcW w:w="490" w:type="pct"/>
            <w:noWrap/>
            <w:hideMark/>
          </w:tcPr>
          <w:p w:rsidR="000B0E35" w:rsidRPr="00DD2C50" w:rsidRDefault="000B0E35" w:rsidP="00F61333">
            <w:pPr>
              <w:jc w:val="left"/>
            </w:pPr>
            <w:r w:rsidRPr="00DD2C50">
              <w:t>-220.1</w:t>
            </w:r>
          </w:p>
        </w:tc>
        <w:tc>
          <w:tcPr>
            <w:tcW w:w="490" w:type="pct"/>
            <w:noWrap/>
            <w:hideMark/>
          </w:tcPr>
          <w:p w:rsidR="000B0E35" w:rsidRPr="00DD2C50" w:rsidRDefault="000B0E35" w:rsidP="00F61333">
            <w:pPr>
              <w:jc w:val="left"/>
            </w:pPr>
            <w:r w:rsidRPr="00DD2C50">
              <w:t>-213.1</w:t>
            </w:r>
          </w:p>
        </w:tc>
        <w:tc>
          <w:tcPr>
            <w:tcW w:w="490" w:type="pct"/>
            <w:noWrap/>
            <w:hideMark/>
          </w:tcPr>
          <w:p w:rsidR="000B0E35" w:rsidRPr="00DD2C50" w:rsidRDefault="000B0E35" w:rsidP="00F61333">
            <w:pPr>
              <w:jc w:val="left"/>
            </w:pPr>
            <w:r w:rsidRPr="00DD2C50">
              <w:t>-215.6</w:t>
            </w:r>
          </w:p>
        </w:tc>
        <w:tc>
          <w:tcPr>
            <w:tcW w:w="490" w:type="pct"/>
            <w:noWrap/>
            <w:hideMark/>
          </w:tcPr>
          <w:p w:rsidR="000B0E35" w:rsidRPr="00DD2C50" w:rsidRDefault="000B0E35" w:rsidP="00F61333">
            <w:pPr>
              <w:jc w:val="left"/>
            </w:pPr>
            <w:r w:rsidRPr="00DD2C50">
              <w:t>-223.3</w:t>
            </w:r>
          </w:p>
        </w:tc>
        <w:tc>
          <w:tcPr>
            <w:tcW w:w="490" w:type="pct"/>
            <w:noWrap/>
            <w:hideMark/>
          </w:tcPr>
          <w:p w:rsidR="000B0E35" w:rsidRPr="00DD2C50" w:rsidRDefault="000B0E35" w:rsidP="00F61333">
            <w:pPr>
              <w:jc w:val="left"/>
            </w:pPr>
            <w:r w:rsidRPr="00DD2C50">
              <w:t>-211.2</w:t>
            </w:r>
          </w:p>
        </w:tc>
      </w:tr>
      <w:tr w:rsidR="000B0E35" w:rsidRPr="00DD2C50" w:rsidTr="003261E5">
        <w:trPr>
          <w:trHeight w:val="285"/>
        </w:trPr>
        <w:tc>
          <w:tcPr>
            <w:tcW w:w="2550" w:type="pct"/>
            <w:hideMark/>
          </w:tcPr>
          <w:p w:rsidR="000B0E35" w:rsidRPr="00DD2C50" w:rsidRDefault="000B0E35" w:rsidP="00F61333">
            <w:pPr>
              <w:jc w:val="left"/>
            </w:pPr>
            <w:r w:rsidRPr="00DD2C50">
              <w:t>Protection criterion (dBW/(100 MHz))</w:t>
            </w:r>
          </w:p>
        </w:tc>
        <w:tc>
          <w:tcPr>
            <w:tcW w:w="490" w:type="pct"/>
            <w:noWrap/>
            <w:hideMark/>
          </w:tcPr>
          <w:p w:rsidR="000B0E35" w:rsidRPr="00DD2C50" w:rsidRDefault="000B0E35" w:rsidP="00F61333">
            <w:pPr>
              <w:jc w:val="left"/>
            </w:pPr>
            <w:r w:rsidRPr="00DD2C50">
              <w:t>-166.0</w:t>
            </w:r>
          </w:p>
        </w:tc>
        <w:tc>
          <w:tcPr>
            <w:tcW w:w="490" w:type="pct"/>
            <w:noWrap/>
            <w:hideMark/>
          </w:tcPr>
          <w:p w:rsidR="000B0E35" w:rsidRPr="00DD2C50" w:rsidRDefault="000B0E35" w:rsidP="00F61333">
            <w:pPr>
              <w:jc w:val="left"/>
            </w:pPr>
            <w:r w:rsidRPr="00DD2C50">
              <w:t>-166.0</w:t>
            </w:r>
          </w:p>
        </w:tc>
        <w:tc>
          <w:tcPr>
            <w:tcW w:w="490" w:type="pct"/>
            <w:noWrap/>
            <w:hideMark/>
          </w:tcPr>
          <w:p w:rsidR="000B0E35" w:rsidRPr="00DD2C50" w:rsidRDefault="000B0E35" w:rsidP="00F61333">
            <w:pPr>
              <w:jc w:val="left"/>
            </w:pPr>
            <w:r w:rsidRPr="00DD2C50">
              <w:t>-166.0</w:t>
            </w:r>
          </w:p>
        </w:tc>
        <w:tc>
          <w:tcPr>
            <w:tcW w:w="490" w:type="pct"/>
            <w:noWrap/>
            <w:hideMark/>
          </w:tcPr>
          <w:p w:rsidR="000B0E35" w:rsidRPr="00DD2C50" w:rsidRDefault="000B0E35" w:rsidP="00F61333">
            <w:pPr>
              <w:jc w:val="left"/>
            </w:pPr>
            <w:r w:rsidRPr="00DD2C50">
              <w:t>-166.0</w:t>
            </w:r>
          </w:p>
        </w:tc>
        <w:tc>
          <w:tcPr>
            <w:tcW w:w="490" w:type="pct"/>
            <w:noWrap/>
            <w:hideMark/>
          </w:tcPr>
          <w:p w:rsidR="000B0E35" w:rsidRPr="00DD2C50" w:rsidRDefault="000B0E35" w:rsidP="00F61333">
            <w:pPr>
              <w:jc w:val="left"/>
            </w:pPr>
            <w:r w:rsidRPr="00DD2C50">
              <w:t>-166.0</w:t>
            </w:r>
          </w:p>
        </w:tc>
      </w:tr>
      <w:tr w:rsidR="000B0E35" w:rsidRPr="00DD2C50" w:rsidTr="003261E5">
        <w:trPr>
          <w:trHeight w:val="285"/>
        </w:trPr>
        <w:tc>
          <w:tcPr>
            <w:tcW w:w="2550" w:type="pct"/>
            <w:hideMark/>
          </w:tcPr>
          <w:p w:rsidR="000B0E35" w:rsidRPr="00DD2C50" w:rsidRDefault="000B0E35" w:rsidP="00F61333">
            <w:pPr>
              <w:jc w:val="left"/>
            </w:pPr>
            <w:r w:rsidRPr="00DD2C50">
              <w:t>Margin (dB)</w:t>
            </w:r>
          </w:p>
        </w:tc>
        <w:tc>
          <w:tcPr>
            <w:tcW w:w="490" w:type="pct"/>
            <w:noWrap/>
            <w:hideMark/>
          </w:tcPr>
          <w:p w:rsidR="000B0E35" w:rsidRPr="00DD2C50" w:rsidRDefault="000B0E35" w:rsidP="00F61333">
            <w:pPr>
              <w:jc w:val="left"/>
            </w:pPr>
            <w:r w:rsidRPr="00DD2C50">
              <w:t>54.1</w:t>
            </w:r>
          </w:p>
        </w:tc>
        <w:tc>
          <w:tcPr>
            <w:tcW w:w="490" w:type="pct"/>
            <w:noWrap/>
            <w:hideMark/>
          </w:tcPr>
          <w:p w:rsidR="000B0E35" w:rsidRPr="00DD2C50" w:rsidRDefault="000B0E35" w:rsidP="00F61333">
            <w:pPr>
              <w:jc w:val="left"/>
            </w:pPr>
            <w:r w:rsidRPr="00DD2C50">
              <w:t>47.1</w:t>
            </w:r>
          </w:p>
        </w:tc>
        <w:tc>
          <w:tcPr>
            <w:tcW w:w="490" w:type="pct"/>
            <w:noWrap/>
            <w:hideMark/>
          </w:tcPr>
          <w:p w:rsidR="000B0E35" w:rsidRPr="00DD2C50" w:rsidRDefault="000B0E35" w:rsidP="00F61333">
            <w:pPr>
              <w:jc w:val="left"/>
            </w:pPr>
            <w:r w:rsidRPr="00DD2C50">
              <w:t>49.6</w:t>
            </w:r>
          </w:p>
        </w:tc>
        <w:tc>
          <w:tcPr>
            <w:tcW w:w="490" w:type="pct"/>
            <w:noWrap/>
            <w:hideMark/>
          </w:tcPr>
          <w:p w:rsidR="000B0E35" w:rsidRPr="00DD2C50" w:rsidRDefault="000B0E35" w:rsidP="00F61333">
            <w:pPr>
              <w:jc w:val="left"/>
            </w:pPr>
            <w:r w:rsidRPr="00DD2C50">
              <w:t>57.3</w:t>
            </w:r>
          </w:p>
        </w:tc>
        <w:tc>
          <w:tcPr>
            <w:tcW w:w="490" w:type="pct"/>
            <w:noWrap/>
            <w:hideMark/>
          </w:tcPr>
          <w:p w:rsidR="000B0E35" w:rsidRPr="00DD2C50" w:rsidRDefault="000B0E35" w:rsidP="00F61333">
            <w:pPr>
              <w:jc w:val="left"/>
            </w:pPr>
            <w:r w:rsidRPr="00DD2C50">
              <w:t>45.2</w:t>
            </w:r>
          </w:p>
        </w:tc>
      </w:tr>
    </w:tbl>
    <w:p w:rsidR="000B0E35" w:rsidRPr="00DD2C50" w:rsidRDefault="000B0E35" w:rsidP="000B0E35">
      <w:r w:rsidRPr="00DD2C50">
        <w:t>Even with these worst-case assumptions there would be more than 40 dB margin with regard to the EESS (passive) protection criterion.</w:t>
      </w:r>
    </w:p>
    <w:p w:rsidR="000B0E35" w:rsidRPr="00FE488C" w:rsidRDefault="000B0E35" w:rsidP="00DB0902">
      <w:pPr>
        <w:pStyle w:val="ECCAnnexheading4"/>
      </w:pPr>
      <w:bookmarkStart w:id="643" w:name="_Toc536700448"/>
      <w:r w:rsidRPr="00527A85">
        <w:t>As</w:t>
      </w:r>
      <w:r w:rsidRPr="00FE488C">
        <w:t>sessment of Impact on METEOR-M passive sensor</w:t>
      </w:r>
      <w:bookmarkEnd w:id="643"/>
    </w:p>
    <w:p w:rsidR="00B95312" w:rsidRPr="00D26110" w:rsidRDefault="00A46850" w:rsidP="009D2C3E">
      <w:pPr>
        <w:pStyle w:val="ECCTableHeaderredfont"/>
        <w:rPr>
          <w:rStyle w:val="ECCHLbold"/>
          <w:color w:val="auto"/>
        </w:rPr>
      </w:pPr>
      <w:r w:rsidRPr="00D26110">
        <w:rPr>
          <w:rStyle w:val="ECCHLbold"/>
          <w:color w:val="auto"/>
        </w:rPr>
        <w:t>Interference</w:t>
      </w:r>
      <w:r w:rsidR="00FE488C" w:rsidRPr="00D26110">
        <w:rPr>
          <w:rStyle w:val="ECCHLbold"/>
          <w:color w:val="auto"/>
        </w:rPr>
        <w:t xml:space="preserve"> </w:t>
      </w:r>
      <w:r w:rsidR="00B95312" w:rsidRPr="00D26110">
        <w:rPr>
          <w:rStyle w:val="ECCHLbold"/>
          <w:color w:val="auto"/>
        </w:rPr>
        <w:t>scenarios</w:t>
      </w:r>
    </w:p>
    <w:p w:rsidR="000B0E35" w:rsidRPr="00822DAB" w:rsidRDefault="000B0E35" w:rsidP="000B0E35">
      <w:r w:rsidRPr="00822DAB">
        <w:t>The following interference scenarios were considered to assess the impact from FSS satellites:</w:t>
      </w:r>
    </w:p>
    <w:p w:rsidR="000B0E35" w:rsidRPr="00DD2C50" w:rsidRDefault="000B0E35" w:rsidP="000B0E35">
      <w:pPr>
        <w:pStyle w:val="ECCBulletsLv1"/>
      </w:pPr>
      <w:r w:rsidRPr="00DD2C50">
        <w:t xml:space="preserve">Aggregated Interference from FSS satellites </w:t>
      </w:r>
      <w:r w:rsidRPr="00BB37C5">
        <w:t>mentioned in this Annex</w:t>
      </w:r>
      <w:r w:rsidRPr="00DD2C50">
        <w:t>, resulting from unwanted emissions in 10.6-10.7 GHz, is received through far side</w:t>
      </w:r>
      <w:r>
        <w:t xml:space="preserve"> </w:t>
      </w:r>
      <w:r w:rsidRPr="00DD2C50">
        <w:t>lobes and back</w:t>
      </w:r>
      <w:r>
        <w:t xml:space="preserve"> </w:t>
      </w:r>
      <w:r w:rsidRPr="00DD2C50">
        <w:t>lobes of passive instrument main antenna;</w:t>
      </w:r>
    </w:p>
    <w:p w:rsidR="000B0E35" w:rsidRDefault="000B0E35" w:rsidP="000B0E35">
      <w:pPr>
        <w:pStyle w:val="ECCBulletsLv1"/>
      </w:pPr>
      <w:r w:rsidRPr="00DD2C50">
        <w:lastRenderedPageBreak/>
        <w:t xml:space="preserve">Aggregated Interference from FSS satellites </w:t>
      </w:r>
      <w:r w:rsidRPr="00BB37C5">
        <w:t>mentioned in this Annex</w:t>
      </w:r>
      <w:r w:rsidRPr="00DD2C50">
        <w:t>, resulting from unwanted emissions in 10.6-10.7 GHz, is received through main beam of passive instrument cold calibration channel antenna.</w:t>
      </w:r>
    </w:p>
    <w:p w:rsidR="00B95312" w:rsidRPr="00DD2C50" w:rsidRDefault="00B95312" w:rsidP="00822DAB">
      <w:pPr>
        <w:pStyle w:val="ECCBulletsLv1"/>
        <w:numPr>
          <w:ilvl w:val="0"/>
          <w:numId w:val="0"/>
        </w:numPr>
        <w:ind w:left="340"/>
      </w:pPr>
    </w:p>
    <w:p w:rsidR="00B95312" w:rsidRPr="00822DAB" w:rsidRDefault="00B95312" w:rsidP="009D2C3E">
      <w:pPr>
        <w:pStyle w:val="Signature"/>
        <w:spacing w:before="120" w:after="120"/>
        <w:ind w:left="0"/>
        <w:jc w:val="left"/>
        <w:rPr>
          <w:rStyle w:val="ECCHLbold"/>
        </w:rPr>
      </w:pPr>
      <w:r w:rsidRPr="00822DAB">
        <w:rPr>
          <w:rStyle w:val="ECCHLbold"/>
        </w:rPr>
        <w:t>Initial data and assumptions of the study</w:t>
      </w:r>
    </w:p>
    <w:p w:rsidR="000B0E35" w:rsidRPr="00DD2C50" w:rsidRDefault="000B0E35" w:rsidP="000B0E35">
      <w:r w:rsidRPr="00DD2C50">
        <w:t xml:space="preserve">In the simulation model, all 4425 satellites in the constellation are assumed at 100% utilisation transmitting at worst-case </w:t>
      </w:r>
      <w:r>
        <w:rPr>
          <w:rStyle w:val="ECCParagraph"/>
        </w:rPr>
        <w:t>e.i.r.p.</w:t>
      </w:r>
      <w:r w:rsidRPr="00DD2C50">
        <w:t xml:space="preserve"> (all beams on all satellites are turned ON and steered at the maximum possible slant angle which corresponds to the maximum e.i.r.p.).</w:t>
      </w:r>
      <w:r>
        <w:t xml:space="preserve"> </w:t>
      </w:r>
      <w:r w:rsidRPr="00DD2C50">
        <w:t xml:space="preserve">The contributions from each satellite in the 10.6 - 10.7 GHz band are summed and the maximum </w:t>
      </w:r>
      <w:r>
        <w:rPr>
          <w:rStyle w:val="ECCParagraph"/>
        </w:rPr>
        <w:t>e.i.r.p.</w:t>
      </w:r>
      <w:r w:rsidRPr="00DD2C50">
        <w:t xml:space="preserve"> in the EESS (passive) band (10.6-10.7GHz) is -62dBW</w:t>
      </w:r>
      <w:proofErr w:type="gramStart"/>
      <w:r w:rsidRPr="00DD2C50">
        <w:t>/(</w:t>
      </w:r>
      <w:proofErr w:type="gramEnd"/>
      <w:r w:rsidRPr="00DD2C50">
        <w:t>100MHz).</w:t>
      </w:r>
      <w:r>
        <w:t xml:space="preserve"> </w:t>
      </w:r>
      <w:r w:rsidRPr="00DD2C50">
        <w:t>The out of band noise is not beamformed in a predictable way (for example in the direction of the desired beam); for this reason,</w:t>
      </w:r>
      <w:r>
        <w:t xml:space="preserve"> </w:t>
      </w:r>
      <w:r w:rsidRPr="00DD2C50">
        <w:t>in these simulations, the out of band noise radiation pattern is assumed omnidirectional with an e.i.r.p. value equal to the peak e.i.r.p. value of the actual radiation pattern.</w:t>
      </w:r>
      <w:r>
        <w:t xml:space="preserve"> </w:t>
      </w:r>
      <w:r w:rsidRPr="00DD2C50">
        <w:t>Note that meeting the e.i.r.p. limit mentioned above (-62dBW</w:t>
      </w:r>
      <w:proofErr w:type="gramStart"/>
      <w:r w:rsidRPr="00DD2C50">
        <w:t>/(</w:t>
      </w:r>
      <w:proofErr w:type="gramEnd"/>
      <w:r w:rsidRPr="00DD2C50">
        <w:t>100MHz))</w:t>
      </w:r>
      <w:r>
        <w:t xml:space="preserve"> </w:t>
      </w:r>
      <w:r w:rsidRPr="00DD2C50">
        <w:t>prevents SpaceX from using the lowest Ku channel (10.7-10.95GHz) on a global basis.</w:t>
      </w:r>
    </w:p>
    <w:p w:rsidR="000B0E35" w:rsidRPr="00DD2C50" w:rsidRDefault="000B0E35" w:rsidP="000B0E35">
      <w:r w:rsidRPr="00DD2C50">
        <w:t>Meteor-M satellite antenna gains (primary antenna and secondary antenna for cold calibration channel) are calculated according to Recommendation ITU-R RS.1813</w:t>
      </w:r>
      <w:r>
        <w:t xml:space="preserve"> </w:t>
      </w:r>
      <w:r>
        <w:rPr>
          <w:rStyle w:val="ECCParagraph"/>
        </w:rPr>
        <w:fldChar w:fldCharType="begin"/>
      </w:r>
      <w:r>
        <w:rPr>
          <w:rStyle w:val="ECCParagraph"/>
        </w:rPr>
        <w:instrText xml:space="preserve"> REF _Ref529528425 \r \h </w:instrText>
      </w:r>
      <w:r>
        <w:rPr>
          <w:rStyle w:val="ECCParagraph"/>
        </w:rPr>
      </w:r>
      <w:r>
        <w:rPr>
          <w:rStyle w:val="ECCParagraph"/>
        </w:rPr>
        <w:fldChar w:fldCharType="separate"/>
      </w:r>
      <w:r w:rsidR="005101EF">
        <w:rPr>
          <w:rStyle w:val="ECCParagraph"/>
        </w:rPr>
        <w:t>[24]</w:t>
      </w:r>
      <w:r>
        <w:rPr>
          <w:rStyle w:val="ECCParagraph"/>
        </w:rPr>
        <w:fldChar w:fldCharType="end"/>
      </w:r>
      <w:r w:rsidRPr="00DD2C50">
        <w:t xml:space="preserve">. </w:t>
      </w:r>
    </w:p>
    <w:p w:rsidR="000B0E35" w:rsidRPr="00DD2C50" w:rsidRDefault="000B0E35" w:rsidP="000B0E35">
      <w:r w:rsidRPr="00DD2C50">
        <w:t>The main beam of Meteor-M satellites has a scanning sector of 105° wide (angle alpha changing from 165 to 270°, off-nadir pointing angle beta is 53.3°), scan period is 2.5 seconds. Secondary antenna for cold calibration channel has a fixed pointing, with orientation angle alpha of 315° and orientation angle beta of 90°. A protection criterion of -168 dBW</w:t>
      </w:r>
      <w:proofErr w:type="gramStart"/>
      <w:r w:rsidRPr="00DD2C50">
        <w:t>/(</w:t>
      </w:r>
      <w:proofErr w:type="gramEnd"/>
      <w:r w:rsidRPr="00DD2C50">
        <w:t>100 MHz) not to be exceeded for more than 0.1% of time was used for Meteor-M satellite passive sensors. It should be noted, that this protection criterion is related only to data accuracy and reliability and is not considering possible hardware damage.</w:t>
      </w:r>
    </w:p>
    <w:p w:rsidR="00B95312" w:rsidRPr="00822DAB" w:rsidRDefault="00B95312" w:rsidP="00822DAB">
      <w:pPr>
        <w:rPr>
          <w:rStyle w:val="ECCHLbold"/>
        </w:rPr>
      </w:pPr>
      <w:r w:rsidRPr="00822DAB">
        <w:rPr>
          <w:rStyle w:val="ECCHLbold"/>
        </w:rPr>
        <w:t>Results</w:t>
      </w:r>
    </w:p>
    <w:p w:rsidR="000B0E35" w:rsidRPr="00822DAB" w:rsidRDefault="000B0E35" w:rsidP="000B0E35">
      <w:pPr>
        <w:rPr>
          <w:rStyle w:val="ECCHLunderlined"/>
        </w:rPr>
      </w:pPr>
      <w:r w:rsidRPr="00822DAB">
        <w:rPr>
          <w:rStyle w:val="ECCHLunderlined"/>
        </w:rPr>
        <w:t>Study A</w:t>
      </w:r>
    </w:p>
    <w:p w:rsidR="000B0E35" w:rsidRPr="00DD2C50" w:rsidRDefault="000B0E35" w:rsidP="000B0E35">
      <w:r w:rsidRPr="00DD2C50">
        <w:t>Based on the assumptions above for this study, the aggregate interference from all visible SpaceX NGSO satellites (not blocked by Earth's curvature) to the Meteor-M satellite's main antenna, received through far side</w:t>
      </w:r>
      <w:r>
        <w:t xml:space="preserve"> </w:t>
      </w:r>
      <w:r w:rsidRPr="00DD2C50">
        <w:t>lobes and back</w:t>
      </w:r>
      <w:r>
        <w:t xml:space="preserve"> </w:t>
      </w:r>
      <w:r w:rsidRPr="00DD2C50">
        <w:t>lobes, has been computed for a day at 10 second interval.</w:t>
      </w:r>
    </w:p>
    <w:p w:rsidR="000B0E35" w:rsidRPr="00DD2C50" w:rsidRDefault="000B0E35" w:rsidP="000B0E35">
      <w:r w:rsidRPr="00010770">
        <w:rPr>
          <w:noProof/>
          <w:lang w:val="da-DK" w:eastAsia="da-DK"/>
        </w:rPr>
        <w:drawing>
          <wp:inline distT="0" distB="0" distL="0" distR="0" wp14:anchorId="35D8D862" wp14:editId="5AF1F7EC">
            <wp:extent cx="6120765" cy="3213100"/>
            <wp:effectExtent l="0" t="0" r="0" b="635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pfd_avg_dB.png"/>
                    <pic:cNvPicPr/>
                  </pic:nvPicPr>
                  <pic:blipFill>
                    <a:blip r:embed="rId157" cstate="email">
                      <a:extLst>
                        <a:ext uri="{28A0092B-C50C-407E-A947-70E740481C1C}">
                          <a14:useLocalDpi xmlns:a14="http://schemas.microsoft.com/office/drawing/2010/main" val="0"/>
                        </a:ext>
                      </a:extLst>
                    </a:blip>
                    <a:stretch>
                      <a:fillRect/>
                    </a:stretch>
                  </pic:blipFill>
                  <pic:spPr>
                    <a:xfrm>
                      <a:off x="0" y="0"/>
                      <a:ext cx="6120765" cy="3213100"/>
                    </a:xfrm>
                    <a:prstGeom prst="rect">
                      <a:avLst/>
                    </a:prstGeom>
                  </pic:spPr>
                </pic:pic>
              </a:graphicData>
            </a:graphic>
          </wp:inline>
        </w:drawing>
      </w:r>
    </w:p>
    <w:p w:rsidR="000B0E35" w:rsidRPr="00CD312E" w:rsidRDefault="000B0E35" w:rsidP="000B0E35">
      <w:pPr>
        <w:pStyle w:val="Caption"/>
        <w:rPr>
          <w:lang w:val="fr-FR"/>
        </w:rPr>
      </w:pPr>
      <w:bookmarkStart w:id="644" w:name="_Ref524450357"/>
      <w:r w:rsidRPr="00CD312E">
        <w:rPr>
          <w:lang w:val="fr-FR"/>
        </w:rPr>
        <w:t xml:space="preserve">Figure </w:t>
      </w:r>
      <w:r w:rsidRPr="00CD312E">
        <w:rPr>
          <w:lang w:val="en-GB"/>
        </w:rPr>
        <w:fldChar w:fldCharType="begin"/>
      </w:r>
      <w:r w:rsidRPr="00CD312E">
        <w:rPr>
          <w:lang w:val="fr-FR"/>
        </w:rPr>
        <w:instrText xml:space="preserve"> SEQ Figure \* ARABIC </w:instrText>
      </w:r>
      <w:r w:rsidRPr="00CD312E">
        <w:rPr>
          <w:lang w:val="en-GB"/>
        </w:rPr>
        <w:fldChar w:fldCharType="separate"/>
      </w:r>
      <w:r>
        <w:rPr>
          <w:noProof/>
          <w:lang w:val="fr-FR"/>
        </w:rPr>
        <w:t>107</w:t>
      </w:r>
      <w:r w:rsidRPr="00CD312E">
        <w:rPr>
          <w:lang w:val="en-GB"/>
        </w:rPr>
        <w:fldChar w:fldCharType="end"/>
      </w:r>
      <w:bookmarkEnd w:id="644"/>
      <w:r w:rsidRPr="00CD312E">
        <w:rPr>
          <w:lang w:val="fr-FR"/>
        </w:rPr>
        <w:t xml:space="preserve">: </w:t>
      </w:r>
      <w:r w:rsidRPr="00B4789F">
        <w:t>Interference level experienced by the Meteor-M satellite</w:t>
      </w:r>
    </w:p>
    <w:p w:rsidR="000B0E35" w:rsidRDefault="000B0E35" w:rsidP="000B0E35">
      <w:r>
        <w:lastRenderedPageBreak/>
        <w:fldChar w:fldCharType="begin"/>
      </w:r>
      <w:r>
        <w:instrText xml:space="preserve"> REF _Ref524450357 \h </w:instrText>
      </w:r>
      <w:r>
        <w:fldChar w:fldCharType="separate"/>
      </w:r>
      <w:r w:rsidRPr="00CD312E">
        <w:rPr>
          <w:lang w:val="fr-FR"/>
        </w:rPr>
        <w:t xml:space="preserve">Figure </w:t>
      </w:r>
      <w:r>
        <w:rPr>
          <w:noProof/>
          <w:lang w:val="fr-FR"/>
        </w:rPr>
        <w:t>107</w:t>
      </w:r>
      <w:r>
        <w:fldChar w:fldCharType="end"/>
      </w:r>
      <w:r>
        <w:t xml:space="preserve"> </w:t>
      </w:r>
      <w:r w:rsidRPr="00DD2C50">
        <w:t xml:space="preserve">shows the interference level experienced by the Meteor-M satellite along with its ground track. The maximum interference level is -222.89 dBW/100MHz which leaves 54.89 dB </w:t>
      </w:r>
      <w:proofErr w:type="gramStart"/>
      <w:r w:rsidRPr="00DD2C50">
        <w:t>margin</w:t>
      </w:r>
      <w:proofErr w:type="gramEnd"/>
      <w:r w:rsidRPr="00DD2C50">
        <w:t xml:space="preserve"> from the protection criterion of -168 dBW/100 MHz.</w:t>
      </w:r>
    </w:p>
    <w:p w:rsidR="000B0E35" w:rsidRPr="00C45B0C" w:rsidRDefault="000B0E35" w:rsidP="000B0E35">
      <w:pPr>
        <w:rPr>
          <w:rStyle w:val="ECCHLunderlined"/>
        </w:rPr>
      </w:pPr>
      <w:r w:rsidRPr="00C45B0C">
        <w:rPr>
          <w:rStyle w:val="ECCHLunderlined"/>
        </w:rPr>
        <w:t>Study B</w:t>
      </w:r>
    </w:p>
    <w:p w:rsidR="000B0E35" w:rsidRPr="00B4789F" w:rsidRDefault="000B0E35" w:rsidP="000B0E35">
      <w:r w:rsidRPr="00B4789F">
        <w:t xml:space="preserve">Based on the assumptions above for this study, the aggregate interference from all visible SpaceX NGSO satellites (not blocked by </w:t>
      </w:r>
      <w:r>
        <w:t xml:space="preserve">the </w:t>
      </w:r>
      <w:r w:rsidRPr="00B4789F">
        <w:t xml:space="preserve">Earth's curvature) to the Meteor-M satellite's main antenna, received through </w:t>
      </w:r>
      <w:r>
        <w:t xml:space="preserve">the </w:t>
      </w:r>
      <w:r w:rsidRPr="00B4789F">
        <w:t xml:space="preserve">far sidelobes and </w:t>
      </w:r>
      <w:proofErr w:type="spellStart"/>
      <w:r w:rsidRPr="00B4789F">
        <w:t>backlobes</w:t>
      </w:r>
      <w:proofErr w:type="spellEnd"/>
      <w:r w:rsidRPr="00B4789F">
        <w:t xml:space="preserve">, </w:t>
      </w:r>
      <w:proofErr w:type="gramStart"/>
      <w:r w:rsidRPr="00B4789F">
        <w:t>has</w:t>
      </w:r>
      <w:proofErr w:type="gramEnd"/>
      <w:r w:rsidRPr="00B4789F">
        <w:t xml:space="preserve"> been computed for </w:t>
      </w:r>
      <w:r>
        <w:t>1</w:t>
      </w:r>
      <w:r w:rsidRPr="00B4789F">
        <w:t xml:space="preserve"> day at </w:t>
      </w:r>
      <w:r>
        <w:t xml:space="preserve">a </w:t>
      </w:r>
      <w:r w:rsidRPr="00B4789F">
        <w:t>10 second interval.</w:t>
      </w:r>
    </w:p>
    <w:p w:rsidR="000B0E35" w:rsidRPr="00B4789F" w:rsidRDefault="000B0E35" w:rsidP="000B0E35">
      <w:r w:rsidRPr="00B4789F">
        <w:t xml:space="preserve">In this case, </w:t>
      </w:r>
      <w:r>
        <w:t xml:space="preserve">the </w:t>
      </w:r>
      <w:r w:rsidRPr="00B4789F">
        <w:t xml:space="preserve">maximum interference level is </w:t>
      </w:r>
      <w:proofErr w:type="gramStart"/>
      <w:r w:rsidRPr="00B4789F">
        <w:t>-221.34 dBW/100MHz</w:t>
      </w:r>
      <w:proofErr w:type="gramEnd"/>
      <w:r w:rsidRPr="00B4789F">
        <w:t xml:space="preserve">. This leaves </w:t>
      </w:r>
      <w:r>
        <w:t xml:space="preserve">a </w:t>
      </w:r>
      <w:r w:rsidRPr="00B4789F">
        <w:t xml:space="preserve">53.34 dB margin from the protection criterion </w:t>
      </w:r>
      <w:proofErr w:type="gramStart"/>
      <w:r w:rsidRPr="00B4789F">
        <w:t>of -168 dBW/100 MHz</w:t>
      </w:r>
      <w:proofErr w:type="gramEnd"/>
      <w:r w:rsidRPr="00B4789F">
        <w:t>.</w:t>
      </w:r>
    </w:p>
    <w:p w:rsidR="000B0E35" w:rsidRPr="00B4789F" w:rsidRDefault="000B0E35" w:rsidP="000B0E35">
      <w:r w:rsidRPr="00B4789F">
        <w:t xml:space="preserve">Based on the assumptions above for this study, the aggregate interference from all visible SpaceX NGSO satellites (not blocked by </w:t>
      </w:r>
      <w:r>
        <w:t xml:space="preserve">the </w:t>
      </w:r>
      <w:r w:rsidRPr="00B4789F">
        <w:t xml:space="preserve">Earth's curvature) to the Meteor-M satellite's cold calibration channel antenna, received through </w:t>
      </w:r>
      <w:r>
        <w:t xml:space="preserve">the </w:t>
      </w:r>
      <w:r w:rsidRPr="00B4789F">
        <w:t xml:space="preserve">far sidelobes and </w:t>
      </w:r>
      <w:proofErr w:type="spellStart"/>
      <w:r w:rsidRPr="00B4789F">
        <w:t>backlobes</w:t>
      </w:r>
      <w:proofErr w:type="spellEnd"/>
      <w:r w:rsidRPr="00B4789F">
        <w:t xml:space="preserve">, </w:t>
      </w:r>
      <w:proofErr w:type="gramStart"/>
      <w:r w:rsidRPr="00B4789F">
        <w:t>has</w:t>
      </w:r>
      <w:proofErr w:type="gramEnd"/>
      <w:r w:rsidRPr="00B4789F">
        <w:t xml:space="preserve"> been computed for </w:t>
      </w:r>
      <w:r>
        <w:t>1</w:t>
      </w:r>
      <w:r w:rsidRPr="00B4789F">
        <w:t xml:space="preserve"> day at </w:t>
      </w:r>
      <w:r>
        <w:t xml:space="preserve">a </w:t>
      </w:r>
      <w:r w:rsidRPr="00B4789F">
        <w:t>10 second interval.</w:t>
      </w:r>
    </w:p>
    <w:p w:rsidR="000B0E35" w:rsidRPr="00DD2C50" w:rsidRDefault="000B0E35" w:rsidP="000B0E35">
      <w:r w:rsidRPr="00B4789F">
        <w:t xml:space="preserve">In this case, </w:t>
      </w:r>
      <w:r>
        <w:t xml:space="preserve">the </w:t>
      </w:r>
      <w:r w:rsidRPr="00B4789F">
        <w:t xml:space="preserve">maximum interference level is </w:t>
      </w:r>
      <w:proofErr w:type="gramStart"/>
      <w:r w:rsidRPr="00B4789F">
        <w:t>-205 dBW/100MHz</w:t>
      </w:r>
      <w:proofErr w:type="gramEnd"/>
      <w:r w:rsidRPr="00B4789F">
        <w:t xml:space="preserve">. This leaves </w:t>
      </w:r>
      <w:r>
        <w:t xml:space="preserve">a </w:t>
      </w:r>
      <w:r w:rsidRPr="00B4789F">
        <w:t xml:space="preserve">37 dB margin from the protection criterion </w:t>
      </w:r>
      <w:proofErr w:type="gramStart"/>
      <w:r w:rsidRPr="00B4789F">
        <w:t>of -168 dBW/100 MHz</w:t>
      </w:r>
      <w:proofErr w:type="gramEnd"/>
      <w:r w:rsidRPr="00B4789F">
        <w:t>.</w:t>
      </w:r>
    </w:p>
    <w:p w:rsidR="000B0E35" w:rsidRPr="00C45B0C" w:rsidRDefault="000B0E35" w:rsidP="00C45B0C">
      <w:pPr>
        <w:rPr>
          <w:rStyle w:val="ECCHLbold"/>
        </w:rPr>
      </w:pPr>
      <w:r w:rsidRPr="00C45B0C">
        <w:rPr>
          <w:rStyle w:val="ECCHLbold"/>
        </w:rPr>
        <w:t>Conclusion</w:t>
      </w:r>
    </w:p>
    <w:p w:rsidR="000B0E35" w:rsidRPr="00DD2C50" w:rsidRDefault="000B0E35" w:rsidP="000B0E35">
      <w:r w:rsidRPr="00DD2C50">
        <w:t xml:space="preserve">The e.i.r.p. limits required to meet the epfd protection criterion for </w:t>
      </w:r>
      <w:r w:rsidR="00AC2E76" w:rsidRPr="00DD2C50">
        <w:t>radio astronomy</w:t>
      </w:r>
      <w:r w:rsidRPr="00DD2C50">
        <w:t xml:space="preserve"> also ensure compatibility with the considered systems in EESS (passive)</w:t>
      </w:r>
      <w:r>
        <w:t xml:space="preserve"> </w:t>
      </w:r>
      <w:r w:rsidRPr="00DD2C50">
        <w:t xml:space="preserve">in the 10.6-10.7 GHz band. </w:t>
      </w:r>
    </w:p>
    <w:p w:rsidR="000B0E35" w:rsidRPr="00855950" w:rsidRDefault="000B0E35" w:rsidP="00A46850">
      <w:pPr>
        <w:pStyle w:val="ECCAnnexheading3"/>
      </w:pPr>
      <w:bookmarkStart w:id="645" w:name="_Toc536700449"/>
      <w:r w:rsidRPr="00855950">
        <w:t>Sharing between NGSO FSS ES at fixed location and incumbent services in the 14-14.5 GHz Band</w:t>
      </w:r>
      <w:bookmarkEnd w:id="645"/>
    </w:p>
    <w:p w:rsidR="000B0E35" w:rsidRPr="00527A85" w:rsidRDefault="000B0E35">
      <w:pPr>
        <w:pStyle w:val="ECCAnnexheading4"/>
      </w:pPr>
      <w:bookmarkStart w:id="646" w:name="_Toc536700450"/>
      <w:r w:rsidRPr="00527A85">
        <w:t>Sharing with Fixed Service in the band 14.25-14.5 GHz</w:t>
      </w:r>
      <w:bookmarkEnd w:id="646"/>
    </w:p>
    <w:p w:rsidR="00C26D01" w:rsidRPr="00C45B0C" w:rsidRDefault="00C26D01" w:rsidP="00C45B0C">
      <w:pPr>
        <w:rPr>
          <w:rStyle w:val="ECCHLbold"/>
        </w:rPr>
      </w:pPr>
      <w:r w:rsidRPr="00C45B0C">
        <w:rPr>
          <w:rStyle w:val="ECCHLbold"/>
        </w:rPr>
        <w:t>Methodology</w:t>
      </w:r>
    </w:p>
    <w:p w:rsidR="000B0E35" w:rsidRPr="00DD2C50" w:rsidRDefault="000B0E35" w:rsidP="000B0E35">
      <w:r w:rsidRPr="00DD2C50">
        <w:t>The methodology used in the study consists in determining an area around the FS station where any deployed FSS earth station will not be able to use one or several frequency channels overlapping with the channels used by the FS station.</w:t>
      </w:r>
      <w:r>
        <w:t xml:space="preserve"> </w:t>
      </w:r>
      <w:r w:rsidRPr="00DD2C50">
        <w:t>The propagation loss needed in order to meet the FS protection criterion (long-term and short-term) is given by:</w:t>
      </w:r>
    </w:p>
    <w:p w:rsidR="000B0E35" w:rsidRPr="00DD2C50" w:rsidRDefault="000B0E35" w:rsidP="000B0E35">
      <m:oMath>
        <m:r>
          <m:rPr>
            <m:sty m:val="p"/>
          </m:rPr>
          <w:rPr>
            <w:rFonts w:ascii="Cambria Math" w:hAnsi="Cambria Math"/>
          </w:rPr>
          <m:t>Lp=e.i.r.p. +</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R</m:t>
            </m:r>
          </m:sub>
        </m:sSub>
        <m:r>
          <m:rPr>
            <m:sty m:val="p"/>
          </m:rPr>
          <w:rPr>
            <w:rFonts w:ascii="Cambria Math" w:hAnsi="Cambria Math"/>
          </w:rPr>
          <m:t>-N-</m:t>
        </m:r>
        <m:f>
          <m:fPr>
            <m:ctrlPr>
              <w:rPr>
                <w:rFonts w:ascii="Cambria Math" w:hAnsi="Cambria Math"/>
              </w:rPr>
            </m:ctrlPr>
          </m:fPr>
          <m:num>
            <m:r>
              <m:rPr>
                <m:sty m:val="p"/>
              </m:rPr>
              <w:rPr>
                <w:rFonts w:ascii="Cambria Math" w:hAnsi="Cambria Math"/>
              </w:rPr>
              <m:t>I</m:t>
            </m:r>
          </m:num>
          <m:den>
            <m:r>
              <m:rPr>
                <m:sty m:val="p"/>
              </m:rPr>
              <w:rPr>
                <w:rFonts w:ascii="Cambria Math" w:hAnsi="Cambria Math"/>
              </w:rPr>
              <m:t>N</m:t>
            </m:r>
          </m:den>
        </m:f>
        <m:r>
          <m:rPr>
            <m:sty m:val="p"/>
          </m:rPr>
          <w:rPr>
            <w:rFonts w:ascii="Cambria Math" w:hAnsi="Cambria Math"/>
          </w:rPr>
          <m:t>+10log⁡</m:t>
        </m:r>
        <m:d>
          <m:dPr>
            <m:ctrlPr>
              <w:rPr>
                <w:rFonts w:ascii="Cambria Math" w:hAnsi="Cambria Math"/>
              </w:rPr>
            </m:ctrlPr>
          </m:dPr>
          <m:e>
            <m:r>
              <m:rPr>
                <m:sty m:val="p"/>
              </m:rPr>
              <w:rPr>
                <w:rFonts w:ascii="Cambria Math" w:hAnsi="Cambria Math"/>
              </w:rPr>
              <m:t>B</m:t>
            </m:r>
          </m:e>
        </m:d>
      </m:oMath>
      <w:r w:rsidRPr="00DD2C50">
        <w:tab/>
      </w:r>
      <w:r w:rsidRPr="00DD2C50">
        <w:tab/>
      </w:r>
      <w:r w:rsidRPr="00DD2C50">
        <w:tab/>
      </w:r>
      <w:r w:rsidRPr="00DD2C50">
        <w:tab/>
      </w:r>
      <w:r w:rsidRPr="00DD2C50">
        <w:tab/>
        <w:t>(</w:t>
      </w:r>
      <w:r>
        <w:t>8</w:t>
      </w:r>
      <w:r w:rsidRPr="00DD2C50">
        <w:t>)</w:t>
      </w:r>
    </w:p>
    <w:p w:rsidR="000B0E35" w:rsidRPr="00DD2C50" w:rsidRDefault="000B0E35" w:rsidP="000B0E35">
      <w:r w:rsidRPr="00DD2C50">
        <w:t>Where:</w:t>
      </w:r>
    </w:p>
    <w:p w:rsidR="000B0E35" w:rsidRPr="00DD2C50" w:rsidRDefault="000B0E35" w:rsidP="000B0E35">
      <w:pPr>
        <w:pStyle w:val="ECCBulletsLv1"/>
      </w:pPr>
      <m:oMath>
        <m:r>
          <m:rPr>
            <m:sty m:val="p"/>
          </m:rPr>
          <w:rPr>
            <w:rFonts w:ascii="Cambria Math" w:hAnsi="Cambria Math"/>
          </w:rPr>
          <m:t>Lp</m:t>
        </m:r>
      </m:oMath>
      <w:r w:rsidRPr="00DD2C50">
        <w:tab/>
        <w:t>:</w:t>
      </w:r>
      <w:r w:rsidRPr="00DD2C50">
        <w:tab/>
        <w:t>Propagation loss required [dB]</w:t>
      </w:r>
    </w:p>
    <w:p w:rsidR="000B0E35" w:rsidRPr="00DD2C50" w:rsidRDefault="000B0E35" w:rsidP="000B0E35">
      <w:pPr>
        <w:pStyle w:val="ECCBulletsLv1"/>
      </w:pPr>
      <w:r w:rsidRPr="00DD2C50">
        <w:t>e.i.r.p.:</w:t>
      </w:r>
      <w:r w:rsidRPr="00DD2C50">
        <w:tab/>
        <w:t>FSS ES e.i.r.p. towards the horizon [dBW/Hz]</w:t>
      </w:r>
    </w:p>
    <w:p w:rsidR="000B0E35" w:rsidRPr="00DD2C50" w:rsidRDefault="009757BA" w:rsidP="000B0E35">
      <w:pPr>
        <w:pStyle w:val="ECCBulletsLv1"/>
      </w:pP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R</m:t>
            </m:r>
          </m:sub>
        </m:sSub>
      </m:oMath>
      <w:r w:rsidR="000B0E35" w:rsidRPr="00DD2C50">
        <w:tab/>
        <w:t>:</w:t>
      </w:r>
      <w:r w:rsidR="000B0E35" w:rsidRPr="00DD2C50">
        <w:tab/>
        <w:t>FS antenna gain towards the FSS earth station [dBi]</w:t>
      </w:r>
    </w:p>
    <w:p w:rsidR="000B0E35" w:rsidRPr="00CD312E" w:rsidRDefault="000B0E35" w:rsidP="000B0E35">
      <w:pPr>
        <w:pStyle w:val="ECCBulletsLv1"/>
        <w:rPr>
          <w:lang w:val="fr-CH"/>
        </w:rPr>
      </w:pPr>
      <w:r w:rsidRPr="00CD312E">
        <w:rPr>
          <w:lang w:val="fr-CH"/>
        </w:rPr>
        <w:t>N</w:t>
      </w:r>
      <w:r w:rsidRPr="00CD312E">
        <w:rPr>
          <w:lang w:val="fr-CH"/>
        </w:rPr>
        <w:tab/>
        <w:t>:</w:t>
      </w:r>
      <w:r w:rsidRPr="00CD312E">
        <w:rPr>
          <w:lang w:val="fr-CH"/>
        </w:rPr>
        <w:tab/>
        <w:t xml:space="preserve">FS Noise </w:t>
      </w:r>
      <w:proofErr w:type="spellStart"/>
      <w:r w:rsidRPr="00CD312E">
        <w:rPr>
          <w:lang w:val="fr-CH"/>
        </w:rPr>
        <w:t>level</w:t>
      </w:r>
      <w:proofErr w:type="spellEnd"/>
      <w:r w:rsidRPr="00CD312E">
        <w:rPr>
          <w:lang w:val="fr-CH"/>
        </w:rPr>
        <w:t xml:space="preserve"> [dBW]</w:t>
      </w:r>
    </w:p>
    <w:p w:rsidR="000B0E35" w:rsidRPr="00DD2C50" w:rsidRDefault="000B0E35" w:rsidP="000B0E35">
      <w:pPr>
        <w:pStyle w:val="ECCBulletsLv1"/>
      </w:pPr>
      <w:r w:rsidRPr="00DD2C50">
        <w:t>I/N</w:t>
      </w:r>
      <w:r w:rsidRPr="00DD2C50">
        <w:tab/>
        <w:t>:</w:t>
      </w:r>
      <w:r w:rsidRPr="00DD2C50">
        <w:tab/>
        <w:t>FS protection criterion [dB]</w:t>
      </w:r>
    </w:p>
    <w:p w:rsidR="000B0E35" w:rsidRPr="00DD2C50" w:rsidRDefault="000B0E35" w:rsidP="000B0E35">
      <w:pPr>
        <w:pStyle w:val="ECCBulletsLv1"/>
      </w:pPr>
      <w:r w:rsidRPr="00DD2C50">
        <w:t>B</w:t>
      </w:r>
      <w:r w:rsidRPr="00DD2C50">
        <w:tab/>
        <w:t>:</w:t>
      </w:r>
      <w:r w:rsidRPr="00DD2C50">
        <w:tab/>
        <w:t>FS reference bandwidth considered (e.g., 1MHz)</w:t>
      </w:r>
    </w:p>
    <w:p w:rsidR="000B0E35" w:rsidRPr="00DD2C50" w:rsidRDefault="000B0E35" w:rsidP="000B0E35">
      <w:r w:rsidRPr="00DD2C50">
        <w:t xml:space="preserve">Once the required propagation loss is known, the corresponding distance can be determined using a propagation model per </w:t>
      </w:r>
      <w:r>
        <w:t xml:space="preserve">Recommendation ITU-R </w:t>
      </w:r>
      <w:r w:rsidRPr="00DD2C50">
        <w:t xml:space="preserve">P.452 </w:t>
      </w:r>
      <w:r w:rsidRPr="00AD278F">
        <w:fldChar w:fldCharType="begin"/>
      </w:r>
      <w:r w:rsidRPr="00DD2C50">
        <w:instrText xml:space="preserve"> REF _Ref493152950 \r \h </w:instrText>
      </w:r>
      <w:r w:rsidRPr="00AD278F">
        <w:fldChar w:fldCharType="separate"/>
      </w:r>
      <w:r w:rsidR="005101EF">
        <w:t>[5]</w:t>
      </w:r>
      <w:r w:rsidRPr="00AD278F">
        <w:fldChar w:fldCharType="end"/>
      </w:r>
      <w:r w:rsidRPr="00DD2C50">
        <w:t>.</w:t>
      </w:r>
      <w:r>
        <w:t xml:space="preserve"> </w:t>
      </w:r>
      <w:r w:rsidRPr="00DD2C50">
        <w:t xml:space="preserve">The size of protection areas around FS stations needs to be determined on a case-by-case basis to take into account the actual ES and FS parameters and the surrounding terrain. An example is given </w:t>
      </w:r>
      <w:r>
        <w:t>below</w:t>
      </w:r>
      <w:r w:rsidRPr="00DD2C50">
        <w:t xml:space="preserve">. </w:t>
      </w:r>
    </w:p>
    <w:p w:rsidR="00C26D01" w:rsidRPr="00C45B0C" w:rsidRDefault="00C26D01" w:rsidP="00C45B0C">
      <w:pPr>
        <w:rPr>
          <w:rStyle w:val="ECCHLbold"/>
        </w:rPr>
      </w:pPr>
      <w:r w:rsidRPr="00C45B0C">
        <w:rPr>
          <w:rStyle w:val="ECCHLbold"/>
        </w:rPr>
        <w:t>Example and Results</w:t>
      </w:r>
    </w:p>
    <w:p w:rsidR="000B0E35" w:rsidRPr="00DD2C50" w:rsidRDefault="000B0E35" w:rsidP="000B0E35">
      <w:r w:rsidRPr="00AD278F">
        <w:fldChar w:fldCharType="begin"/>
      </w:r>
      <w:r w:rsidRPr="00DD2C50">
        <w:instrText xml:space="preserve"> REF _Ref467137333 \h </w:instrText>
      </w:r>
      <w:r w:rsidRPr="00AD278F">
        <w:fldChar w:fldCharType="separate"/>
      </w:r>
      <w:r w:rsidRPr="00CD312E">
        <w:t xml:space="preserve">Figure </w:t>
      </w:r>
      <w:r>
        <w:rPr>
          <w:noProof/>
        </w:rPr>
        <w:t>20</w:t>
      </w:r>
      <w:r w:rsidRPr="00AD278F">
        <w:fldChar w:fldCharType="end"/>
      </w:r>
      <w:r w:rsidRPr="00DD2C50">
        <w:t xml:space="preserve"> shows the exclusion zone for an FS station located in United Kingdom (Licence Number 0937852, Location 53.266280°, -2.1786744°) taking into account the actual terrain elevation, terrain clutter and </w:t>
      </w:r>
      <w:r w:rsidRPr="00DD2C50">
        <w:lastRenderedPageBreak/>
        <w:t>reflections and using I/N = -10 dB, not to be exceeded more than 20% of the time as protection criterion (long term interference criterion).</w:t>
      </w:r>
    </w:p>
    <w:p w:rsidR="000B0E35" w:rsidRPr="00DD2C50" w:rsidRDefault="000B0E35" w:rsidP="000B0E35"/>
    <w:p w:rsidR="000B0E35" w:rsidRPr="00CD312E" w:rsidRDefault="000B0E35" w:rsidP="000B0E35">
      <w:pPr>
        <w:pStyle w:val="ECCFiguregraphcentered"/>
        <w:rPr>
          <w:lang w:val="en-GB"/>
        </w:rPr>
      </w:pPr>
      <w:r w:rsidRPr="00010770">
        <w:rPr>
          <w:lang w:val="da-DK" w:eastAsia="da-DK"/>
        </w:rPr>
        <w:drawing>
          <wp:inline distT="0" distB="0" distL="0" distR="0" wp14:anchorId="0FC10E26" wp14:editId="7C48937B">
            <wp:extent cx="5137079" cy="5239928"/>
            <wp:effectExtent l="0" t="0" r="6985" b="0"/>
            <wp:docPr id="4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8" cstate="email">
                      <a:extLst>
                        <a:ext uri="{28A0092B-C50C-407E-A947-70E740481C1C}">
                          <a14:useLocalDpi xmlns:a14="http://schemas.microsoft.com/office/drawing/2010/main" val="0"/>
                        </a:ext>
                      </a:extLst>
                    </a:blip>
                    <a:stretch>
                      <a:fillRect/>
                    </a:stretch>
                  </pic:blipFill>
                  <pic:spPr>
                    <a:xfrm>
                      <a:off x="0" y="0"/>
                      <a:ext cx="5138943" cy="5241830"/>
                    </a:xfrm>
                    <a:prstGeom prst="rect">
                      <a:avLst/>
                    </a:prstGeom>
                  </pic:spPr>
                </pic:pic>
              </a:graphicData>
            </a:graphic>
          </wp:inline>
        </w:drawing>
      </w:r>
    </w:p>
    <w:p w:rsidR="000B0E35" w:rsidRPr="00CD312E" w:rsidRDefault="000B0E35" w:rsidP="000B0E35">
      <w:pPr>
        <w:pStyle w:val="Caption"/>
        <w:rPr>
          <w:lang w:val="fr-FR"/>
        </w:rPr>
      </w:pPr>
      <w:r w:rsidRPr="00CD312E">
        <w:rPr>
          <w:lang w:val="fr-FR"/>
        </w:rPr>
        <w:t xml:space="preserve">Figure </w:t>
      </w:r>
      <w:r w:rsidRPr="00CD312E">
        <w:rPr>
          <w:lang w:val="en-GB"/>
        </w:rPr>
        <w:fldChar w:fldCharType="begin"/>
      </w:r>
      <w:r w:rsidRPr="00CD312E">
        <w:rPr>
          <w:lang w:val="fr-FR"/>
        </w:rPr>
        <w:instrText xml:space="preserve"> SEQ Figure \* ARABIC </w:instrText>
      </w:r>
      <w:r w:rsidRPr="00CD312E">
        <w:rPr>
          <w:lang w:val="en-GB"/>
        </w:rPr>
        <w:fldChar w:fldCharType="separate"/>
      </w:r>
      <w:r>
        <w:rPr>
          <w:noProof/>
          <w:lang w:val="fr-FR"/>
        </w:rPr>
        <w:t>108</w:t>
      </w:r>
      <w:r w:rsidRPr="00CD312E">
        <w:rPr>
          <w:lang w:val="en-GB"/>
        </w:rPr>
        <w:fldChar w:fldCharType="end"/>
      </w:r>
      <w:r w:rsidRPr="00CD312E">
        <w:rPr>
          <w:lang w:val="fr-FR"/>
        </w:rPr>
        <w:t xml:space="preserve">: Exclusion zone for a </w:t>
      </w:r>
      <w:proofErr w:type="spellStart"/>
      <w:r w:rsidRPr="00CD312E">
        <w:rPr>
          <w:lang w:val="fr-FR"/>
        </w:rPr>
        <w:t>SpaceX</w:t>
      </w:r>
      <w:proofErr w:type="spellEnd"/>
      <w:r w:rsidRPr="00CD312E">
        <w:rPr>
          <w:lang w:val="fr-FR"/>
        </w:rPr>
        <w:t xml:space="preserve"> User Terminal</w:t>
      </w:r>
    </w:p>
    <w:p w:rsidR="00C26D01" w:rsidRPr="00C45B0C" w:rsidRDefault="00C26D01" w:rsidP="00C45B0C">
      <w:pPr>
        <w:rPr>
          <w:rStyle w:val="ECCHLbold"/>
        </w:rPr>
      </w:pPr>
      <w:r w:rsidRPr="00C45B0C">
        <w:rPr>
          <w:rStyle w:val="ECCHLbold"/>
        </w:rPr>
        <w:t>Conclusions</w:t>
      </w:r>
    </w:p>
    <w:p w:rsidR="000B0E35" w:rsidRPr="00DD2C50" w:rsidRDefault="000B0E35" w:rsidP="000B0E35">
      <w:r w:rsidRPr="00DD2C50">
        <w:t>The studies outlined in this Report show that the protection of FS stations in the 14.25-14.5 GHz band from SpaceX Earth stations transmitting in the same band requires the establishment of geographic protection zones around the FS stations. Calculations were performed by taking into account the real characteristics of both FS and FSS stations, including the frequency, antenna patterns, as well as its geographical locations; note this implies a case by case analysis.</w:t>
      </w:r>
      <w:r>
        <w:t xml:space="preserve"> </w:t>
      </w:r>
    </w:p>
    <w:p w:rsidR="000B0E35" w:rsidRPr="00DD2C50" w:rsidRDefault="000B0E35" w:rsidP="000B0E35">
      <w:r w:rsidRPr="00DD2C50">
        <w:t>When establishing compatibility with fixed links with known locations deployed within an administration,</w:t>
      </w:r>
      <w:r w:rsidRPr="00DD2C50" w:rsidDel="00916958">
        <w:t xml:space="preserve"> </w:t>
      </w:r>
      <w:r w:rsidRPr="00DD2C50">
        <w:t xml:space="preserve">SpaceX will initially identify the geographic protection zones for all FS link receiving stations using the methodology given above. </w:t>
      </w:r>
    </w:p>
    <w:p w:rsidR="000B0E35" w:rsidRPr="00DD2C50" w:rsidRDefault="000B0E35" w:rsidP="000B0E35">
      <w:r w:rsidRPr="00DD2C50">
        <w:t>This study uses the same approach as the one that would be conducted between co-primary services; however, it should be noted that the RAS allocation in this band has a secondary status to FSS, rather than co-primary.</w:t>
      </w:r>
    </w:p>
    <w:p w:rsidR="000B0E35" w:rsidRPr="00527A85" w:rsidRDefault="000B0E35" w:rsidP="00CE000F">
      <w:pPr>
        <w:pStyle w:val="ECCAnnexheading3"/>
      </w:pPr>
      <w:bookmarkStart w:id="647" w:name="_Toc536700451"/>
      <w:r w:rsidRPr="00527A85">
        <w:lastRenderedPageBreak/>
        <w:t xml:space="preserve">Sharing with Radio Astronomy </w:t>
      </w:r>
      <w:r w:rsidRPr="00495785">
        <w:t>S</w:t>
      </w:r>
      <w:r w:rsidRPr="00527A85">
        <w:t>ervice in the 14.47-14.5 GHz band</w:t>
      </w:r>
      <w:bookmarkEnd w:id="647"/>
    </w:p>
    <w:p w:rsidR="000B0E35" w:rsidRPr="00DB0902" w:rsidRDefault="000B0E35" w:rsidP="00DB0902">
      <w:pPr>
        <w:pStyle w:val="ECCAnnexheading4"/>
      </w:pPr>
      <w:bookmarkStart w:id="648" w:name="_Toc536700452"/>
      <w:r w:rsidRPr="00DB0902">
        <w:t>Methodology</w:t>
      </w:r>
      <w:bookmarkEnd w:id="648"/>
    </w:p>
    <w:p w:rsidR="000B0E35" w:rsidRPr="00DD2C50" w:rsidRDefault="000B0E35" w:rsidP="000B0E35">
      <w:r w:rsidRPr="00DD2C50">
        <w:t>The methodology used in the study consists of determining a geographic area surrounding a given RAS earth station where any single deployed FSS earth station will not be permitted by the SpaceX system to operate using the frequency channels overlapping with the frequencies observed by the RAS station in the 14.47-14.5 GHz band. This methodology does not take into account the effect of aggregate interference resulting from simultaneous operation of several FSS earth stations.</w:t>
      </w:r>
    </w:p>
    <w:p w:rsidR="000B0E35" w:rsidRPr="00DD2C50" w:rsidRDefault="000B0E35" w:rsidP="000B0E35">
      <w:r w:rsidRPr="00DD2C50">
        <w:t xml:space="preserve">The propagation loss needed in order to meet the RAS interference threshold is given by: </w:t>
      </w:r>
    </w:p>
    <w:p w:rsidR="000B0E35" w:rsidRPr="00DD2C50" w:rsidRDefault="000B0E35" w:rsidP="000B0E35">
      <w:pPr>
        <w:jc w:val="center"/>
      </w:pPr>
      <m:oMath>
        <m:r>
          <m:rPr>
            <m:sty m:val="p"/>
          </m:rPr>
          <w:rPr>
            <w:rFonts w:ascii="Cambria Math" w:hAnsi="Cambria Math"/>
          </w:rPr>
          <m:t>Lp=e.i.r.p.+</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R</m:t>
            </m:r>
          </m:sub>
        </m:sSub>
        <m:r>
          <m:rPr>
            <m:sty m:val="p"/>
          </m:rPr>
          <w:rPr>
            <w:rFonts w:ascii="Cambria Math" w:hAnsi="Cambria Math"/>
          </w:rPr>
          <m:t>-I+10log⁡</m:t>
        </m:r>
        <m:d>
          <m:dPr>
            <m:ctrlPr>
              <w:rPr>
                <w:rFonts w:ascii="Cambria Math" w:hAnsi="Cambria Math"/>
              </w:rPr>
            </m:ctrlPr>
          </m:dPr>
          <m:e>
            <m:r>
              <m:rPr>
                <m:sty m:val="p"/>
              </m:rPr>
              <w:rPr>
                <w:rFonts w:ascii="Cambria Math" w:hAnsi="Cambria Math"/>
              </w:rPr>
              <m:t>B</m:t>
            </m:r>
          </m:e>
        </m:d>
      </m:oMath>
      <w:r w:rsidRPr="00DD2C50">
        <w:tab/>
      </w:r>
      <w:r w:rsidRPr="00DD2C50">
        <w:tab/>
      </w:r>
      <w:r w:rsidRPr="00DD2C50">
        <w:tab/>
      </w:r>
      <w:r w:rsidRPr="00DD2C50">
        <w:tab/>
      </w:r>
      <w:r w:rsidRPr="00DD2C50">
        <w:tab/>
        <w:t xml:space="preserve"> (</w:t>
      </w:r>
      <w:r>
        <w:t>9</w:t>
      </w:r>
      <w:r w:rsidRPr="00DD2C50">
        <w:t>)</w:t>
      </w:r>
    </w:p>
    <w:p w:rsidR="000B0E35" w:rsidRPr="00DD2C50" w:rsidRDefault="000B0E35" w:rsidP="000B0E35">
      <w:r w:rsidRPr="00DD2C50">
        <w:t>Where:</w:t>
      </w:r>
    </w:p>
    <w:p w:rsidR="000B0E35" w:rsidRPr="00DD2C50" w:rsidRDefault="000B0E35" w:rsidP="000B0E35">
      <w:pPr>
        <w:pStyle w:val="ECCBulletsLv1"/>
      </w:pPr>
      <m:oMath>
        <m:r>
          <m:rPr>
            <m:sty m:val="p"/>
          </m:rPr>
          <w:rPr>
            <w:rFonts w:ascii="Cambria Math" w:hAnsi="Cambria Math"/>
          </w:rPr>
          <m:t>Lp</m:t>
        </m:r>
      </m:oMath>
      <w:r w:rsidRPr="00DD2C50">
        <w:tab/>
        <w:t>:</w:t>
      </w:r>
      <w:r w:rsidRPr="00DD2C50">
        <w:tab/>
        <w:t>Propagation loss required [dB]</w:t>
      </w:r>
    </w:p>
    <w:p w:rsidR="000B0E35" w:rsidRPr="00DD2C50" w:rsidRDefault="000B0E35" w:rsidP="000B0E35">
      <w:pPr>
        <w:pStyle w:val="ECCBulletsLv1"/>
      </w:pPr>
      <w:r w:rsidRPr="00DD2C50">
        <w:t>e.i.r.p.:</w:t>
      </w:r>
      <w:r w:rsidRPr="00DD2C50">
        <w:tab/>
        <w:t>FSS ES e.i.r.p. towards the horizon [dBW/Hz]</w:t>
      </w:r>
    </w:p>
    <w:p w:rsidR="000B0E35" w:rsidRPr="00DD2C50" w:rsidRDefault="009757BA" w:rsidP="000B0E35">
      <w:pPr>
        <w:pStyle w:val="ECCBulletsLv1"/>
      </w:pP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R</m:t>
            </m:r>
          </m:sub>
        </m:sSub>
      </m:oMath>
      <w:r w:rsidR="000B0E35" w:rsidRPr="00DD2C50">
        <w:tab/>
        <w:t>:</w:t>
      </w:r>
      <w:r w:rsidR="000B0E35" w:rsidRPr="00DD2C50">
        <w:tab/>
        <w:t>RAS antenna gain towards the FSS earth station [dBi]</w:t>
      </w:r>
    </w:p>
    <w:p w:rsidR="000B0E35" w:rsidRPr="00DD2C50" w:rsidRDefault="000B0E35" w:rsidP="000B0E35">
      <w:pPr>
        <w:pStyle w:val="ECCBulletsLv1"/>
      </w:pPr>
      <w:r w:rsidRPr="00DD2C50">
        <w:t>I</w:t>
      </w:r>
      <w:r w:rsidRPr="00DD2C50">
        <w:tab/>
        <w:t>:</w:t>
      </w:r>
      <w:r w:rsidRPr="00DD2C50">
        <w:tab/>
        <w:t>RAS interference threshold (0 dB)</w:t>
      </w:r>
    </w:p>
    <w:p w:rsidR="000B0E35" w:rsidRPr="00DD2C50" w:rsidRDefault="000B0E35" w:rsidP="000B0E35">
      <w:pPr>
        <w:pStyle w:val="ECCBulletsLv1"/>
      </w:pPr>
      <w:r w:rsidRPr="00DD2C50">
        <w:t>B</w:t>
      </w:r>
      <w:r w:rsidRPr="00DD2C50">
        <w:tab/>
        <w:t>:</w:t>
      </w:r>
      <w:r w:rsidRPr="00DD2C50">
        <w:tab/>
        <w:t>RAS reference bandwidth considered (150 kHz)</w:t>
      </w:r>
    </w:p>
    <w:p w:rsidR="000B0E35" w:rsidRPr="00DD2C50" w:rsidRDefault="000B0E35" w:rsidP="000B0E35">
      <w:r w:rsidRPr="00DD2C50">
        <w:t xml:space="preserve">This simplifies to </w:t>
      </w:r>
    </w:p>
    <w:p w:rsidR="000B0E35" w:rsidRPr="00DD2C50" w:rsidRDefault="000B0E35" w:rsidP="000B0E35">
      <m:oMath>
        <m:r>
          <m:rPr>
            <m:sty m:val="p"/>
          </m:rPr>
          <w:rPr>
            <w:rFonts w:ascii="Cambria Math" w:hAnsi="Cambria Math"/>
          </w:rPr>
          <m:t>Lp=e.i.r.p.+219.7</m:t>
        </m:r>
      </m:oMath>
      <w:r w:rsidRPr="00DD2C50">
        <w:tab/>
      </w:r>
      <w:r w:rsidRPr="00DD2C50">
        <w:tab/>
      </w:r>
      <w:r w:rsidRPr="00DD2C50">
        <w:tab/>
      </w:r>
      <w:r w:rsidRPr="00DD2C50">
        <w:tab/>
      </w:r>
      <w:r w:rsidRPr="00DD2C50">
        <w:tab/>
      </w:r>
      <w:r w:rsidRPr="00DD2C50">
        <w:tab/>
      </w:r>
      <w:r w:rsidRPr="00DD2C50">
        <w:tab/>
        <w:t>(</w:t>
      </w:r>
      <w:r>
        <w:t>10</w:t>
      </w:r>
      <w:r w:rsidRPr="00DD2C50">
        <w:t>)</w:t>
      </w:r>
    </w:p>
    <w:p w:rsidR="000B0E35" w:rsidRPr="00DD2C50" w:rsidRDefault="000B0E35" w:rsidP="000B0E35">
      <w:r w:rsidRPr="00DD2C50">
        <w:t xml:space="preserve">Once the required propagation loss is known, the corresponding distance from the RAS earth station can be determined using a propagation model per </w:t>
      </w:r>
      <w:r>
        <w:t xml:space="preserve">Recommendation ITU-R </w:t>
      </w:r>
      <w:r w:rsidRPr="00DD2C50">
        <w:t xml:space="preserve">P.452 </w:t>
      </w:r>
      <w:r w:rsidRPr="00AD278F">
        <w:fldChar w:fldCharType="begin"/>
      </w:r>
      <w:r w:rsidRPr="00DD2C50">
        <w:instrText xml:space="preserve"> REF _Ref493152950 \r \h </w:instrText>
      </w:r>
      <w:r w:rsidRPr="00AD278F">
        <w:fldChar w:fldCharType="separate"/>
      </w:r>
      <w:r w:rsidR="005101EF">
        <w:t>[5]</w:t>
      </w:r>
      <w:r w:rsidRPr="00AD278F">
        <w:fldChar w:fldCharType="end"/>
      </w:r>
      <w:r w:rsidRPr="00DD2C50">
        <w:t xml:space="preserve">. The size of protection areas around RAS earth stations needs to be determined on a case-by-case basis to take into account the nature of the surrounding terrain. An example is given </w:t>
      </w:r>
      <w:r>
        <w:t>below</w:t>
      </w:r>
      <w:r w:rsidRPr="00DD2C50">
        <w:t>.</w:t>
      </w:r>
    </w:p>
    <w:p w:rsidR="00C26D01" w:rsidRPr="00CE000F" w:rsidRDefault="00C26D01" w:rsidP="00CE000F">
      <w:pPr>
        <w:pStyle w:val="ECCAnnexheading4"/>
      </w:pPr>
      <w:r w:rsidRPr="00CE000F">
        <w:t>Example and Results</w:t>
      </w:r>
    </w:p>
    <w:p w:rsidR="000B0E35" w:rsidRPr="00DD2C50" w:rsidRDefault="000B0E35" w:rsidP="000B0E35">
      <w:r>
        <w:fldChar w:fldCharType="begin"/>
      </w:r>
      <w:r>
        <w:instrText xml:space="preserve"> REF _Ref524450423 \h </w:instrText>
      </w:r>
      <w:r>
        <w:fldChar w:fldCharType="separate"/>
      </w:r>
      <w:r w:rsidRPr="00CD312E">
        <w:t xml:space="preserve">Figure </w:t>
      </w:r>
      <w:r>
        <w:rPr>
          <w:noProof/>
        </w:rPr>
        <w:t>109</w:t>
      </w:r>
      <w:r>
        <w:fldChar w:fldCharType="end"/>
      </w:r>
      <w:r w:rsidRPr="00DD2C50">
        <w:t xml:space="preserve"> shows the exclusion zone for the RAS location at Effelsberg (Germany).</w:t>
      </w:r>
    </w:p>
    <w:p w:rsidR="000B0E35" w:rsidRPr="00CD312E" w:rsidRDefault="000B0E35" w:rsidP="000B0E35">
      <w:pPr>
        <w:pStyle w:val="ECCFiguregraphcentered"/>
        <w:rPr>
          <w:lang w:val="en-GB"/>
        </w:rPr>
      </w:pPr>
      <w:r w:rsidRPr="00CD312E">
        <w:rPr>
          <w:lang w:val="en-GB"/>
        </w:rPr>
        <w:br w:type="page"/>
      </w:r>
      <w:r w:rsidRPr="000C50AF">
        <w:rPr>
          <w:lang w:val="da-DK" w:eastAsia="da-DK"/>
        </w:rPr>
        <w:lastRenderedPageBreak/>
        <w:drawing>
          <wp:inline distT="0" distB="0" distL="0" distR="0" wp14:anchorId="074EC10F" wp14:editId="73511B29">
            <wp:extent cx="4460682" cy="4549990"/>
            <wp:effectExtent l="0" t="0" r="0" b="3175"/>
            <wp:docPr id="18" name="Content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noChangeAspect="1"/>
                    </pic:cNvPicPr>
                  </pic:nvPicPr>
                  <pic:blipFill>
                    <a:blip r:embed="rId159" cstate="email">
                      <a:extLst>
                        <a:ext uri="{28A0092B-C50C-407E-A947-70E740481C1C}">
                          <a14:useLocalDpi xmlns:a14="http://schemas.microsoft.com/office/drawing/2010/main" val="0"/>
                        </a:ext>
                      </a:extLst>
                    </a:blip>
                    <a:stretch>
                      <a:fillRect/>
                    </a:stretch>
                  </pic:blipFill>
                  <pic:spPr>
                    <a:xfrm>
                      <a:off x="0" y="0"/>
                      <a:ext cx="4460680" cy="4549988"/>
                    </a:xfrm>
                    <a:prstGeom prst="rect">
                      <a:avLst/>
                    </a:prstGeom>
                  </pic:spPr>
                </pic:pic>
              </a:graphicData>
            </a:graphic>
          </wp:inline>
        </w:drawing>
      </w:r>
    </w:p>
    <w:p w:rsidR="000B0E35" w:rsidRPr="00CD312E" w:rsidRDefault="000B0E35" w:rsidP="000B0E35">
      <w:pPr>
        <w:pStyle w:val="Caption"/>
        <w:rPr>
          <w:lang w:val="en-GB"/>
        </w:rPr>
      </w:pPr>
      <w:bookmarkStart w:id="649" w:name="_Ref524450423"/>
      <w:r w:rsidRPr="00CD312E">
        <w:rPr>
          <w:lang w:val="en-GB"/>
        </w:rPr>
        <w:t xml:space="preserve">Figure </w:t>
      </w:r>
      <w:r w:rsidRPr="00CD312E">
        <w:rPr>
          <w:lang w:val="en-GB"/>
        </w:rPr>
        <w:fldChar w:fldCharType="begin"/>
      </w:r>
      <w:r w:rsidRPr="00CD312E">
        <w:rPr>
          <w:lang w:val="en-GB"/>
        </w:rPr>
        <w:instrText xml:space="preserve"> SEQ Figure \* ARABIC </w:instrText>
      </w:r>
      <w:r w:rsidRPr="00CD312E">
        <w:rPr>
          <w:lang w:val="en-GB"/>
        </w:rPr>
        <w:fldChar w:fldCharType="separate"/>
      </w:r>
      <w:r>
        <w:rPr>
          <w:noProof/>
          <w:lang w:val="en-GB"/>
        </w:rPr>
        <w:t>109</w:t>
      </w:r>
      <w:r w:rsidRPr="00CD312E">
        <w:rPr>
          <w:lang w:val="en-GB"/>
        </w:rPr>
        <w:fldChar w:fldCharType="end"/>
      </w:r>
      <w:bookmarkEnd w:id="649"/>
      <w:r w:rsidRPr="00CD312E">
        <w:rPr>
          <w:lang w:val="en-GB"/>
        </w:rPr>
        <w:t>: Exclusion zone for Effelsberg, Germany</w:t>
      </w:r>
    </w:p>
    <w:p w:rsidR="000B0E35" w:rsidRDefault="000B0E35" w:rsidP="000B0E35">
      <w:r>
        <w:t>The exclusion zone could be as large as 340 km in this case.</w:t>
      </w:r>
    </w:p>
    <w:p w:rsidR="000B0E35" w:rsidRPr="00DD2C50" w:rsidRDefault="000B0E35" w:rsidP="000B0E35">
      <w:r w:rsidRPr="00DD2C50">
        <w:br w:type="page"/>
      </w:r>
    </w:p>
    <w:p w:rsidR="000B0E35" w:rsidRPr="00855950" w:rsidRDefault="000B0E35" w:rsidP="00C45B0C">
      <w:pPr>
        <w:pStyle w:val="ECCAnnexheading2"/>
      </w:pPr>
      <w:bookmarkStart w:id="650" w:name="_Toc536700453"/>
      <w:r w:rsidRPr="00855950">
        <w:lastRenderedPageBreak/>
        <w:t>Conclusions on SpaceX studies</w:t>
      </w:r>
      <w:bookmarkEnd w:id="650"/>
    </w:p>
    <w:p w:rsidR="000B0E35" w:rsidRPr="00DD2C50" w:rsidRDefault="000B0E35" w:rsidP="000B0E35">
      <w:r w:rsidRPr="00DD2C50">
        <w:t>The SpaceX system can achieve protection of the RAS earth stations observing in the secondary RAS allocation in the band 14.47-14.5 GHz by setting geographic areas surrounding such RAS earth stations where any single NGSO FSS earth station will not be permitted to transmit on frequency channels overlapping with this frequency band. The aggregate effect of several earth stations was not assessed.</w:t>
      </w:r>
      <w:r>
        <w:t xml:space="preserve"> </w:t>
      </w:r>
      <w:r w:rsidRPr="00DD2C50">
        <w:t xml:space="preserve">The size of the individual geographic areas must be determined on a case-by-case basis taking into account the FSS and local terrain characteristics. </w:t>
      </w:r>
    </w:p>
    <w:p w:rsidR="000B0E35" w:rsidRPr="00DD2C50" w:rsidRDefault="000B0E35" w:rsidP="000B0E35">
      <w:r w:rsidRPr="00DD2C50">
        <w:t>When establishing compatibility with RAS observatories within an administration, SpaceX would seek to initially identify the appropriate geographic protection zone for each of the RAS observatory sites by using the methodology described in this section.</w:t>
      </w:r>
      <w:r>
        <w:t xml:space="preserve"> </w:t>
      </w:r>
      <w:r w:rsidRPr="00DD2C50">
        <w:t>It should be noted that the range of the geographic protection zone may extend beyond the national territory of the Administration into the territories of neighbo</w:t>
      </w:r>
      <w:r>
        <w:t>u</w:t>
      </w:r>
      <w:r w:rsidRPr="00DD2C50">
        <w:t>ring Administrations.</w:t>
      </w:r>
    </w:p>
    <w:p w:rsidR="000B0E35" w:rsidRPr="00DD2C50" w:rsidRDefault="000B0E35" w:rsidP="000B0E35">
      <w:r w:rsidRPr="00DD2C50">
        <w:t xml:space="preserve">Based on the analysis and studies referenced above, this Report identifies specific technical and operational approaches to ensure radiofrequency compatibility and spectrum sharing between the operations of the SpaceX NGSO FSS system </w:t>
      </w:r>
      <w:r>
        <w:t xml:space="preserve">(10.7-12.75 GHz and 14-14.5 GHz) </w:t>
      </w:r>
      <w:r w:rsidRPr="00DD2C50">
        <w:t>with incumbent systems in both space-to-Earth and Earth-to-space directions. The Report also identified means to protect aircraft from Earth stations deployed near airports.</w:t>
      </w:r>
    </w:p>
    <w:p w:rsidR="000B0E35" w:rsidRPr="00DD2C50" w:rsidRDefault="000B0E35" w:rsidP="000B0E35">
      <w:r w:rsidRPr="00DD2C50">
        <w:t xml:space="preserve">Specifically, the studies contained in the Report assessed the compatibility of the operations in the FSS downlink allocation in the 10.7-12.75 GHz band with the radio astronomy service (RAS) and the EESS (earth </w:t>
      </w:r>
      <w:r>
        <w:t xml:space="preserve">exploration-satellite </w:t>
      </w:r>
      <w:r w:rsidRPr="00DD2C50">
        <w:t xml:space="preserve">service) (passive), as well as the compatibility of the earth stations using the FSS uplink allocation in the 14-14.5 GHz band with the </w:t>
      </w:r>
      <w:r>
        <w:t>F</w:t>
      </w:r>
      <w:r w:rsidRPr="00DD2C50">
        <w:t xml:space="preserve">ixed </w:t>
      </w:r>
      <w:r>
        <w:t>S</w:t>
      </w:r>
      <w:r w:rsidRPr="00DD2C50">
        <w:t>ervice (FS) and the RAS.</w:t>
      </w:r>
      <w:r>
        <w:t xml:space="preserve"> </w:t>
      </w:r>
      <w:r w:rsidRPr="00DD2C50">
        <w:t xml:space="preserve">The studies determine unwanted emissions </w:t>
      </w:r>
      <w:r>
        <w:rPr>
          <w:rStyle w:val="ECCParagraph"/>
        </w:rPr>
        <w:t>e.i.r.p.</w:t>
      </w:r>
      <w:r w:rsidRPr="00DD2C50">
        <w:t xml:space="preserve"> levels </w:t>
      </w:r>
      <w:r>
        <w:t xml:space="preserve">(-142 dBW/Hz) </w:t>
      </w:r>
      <w:r w:rsidRPr="00DD2C50">
        <w:t xml:space="preserve">that the SpaceX system must meet in order to meet the 2% data loss limit at radio astronomy stations performing observations in the band 10.6-10.7 GHz. The Report identifies means to meet the unwanted emission </w:t>
      </w:r>
      <w:r>
        <w:rPr>
          <w:rStyle w:val="ECCParagraph"/>
        </w:rPr>
        <w:t>e.i.r.p.</w:t>
      </w:r>
      <w:r w:rsidRPr="00DD2C50">
        <w:t xml:space="preserve"> levels through a careful design of the satellite payload using appropriate modulation shaping, RF filtering, and constraints on the satellite system</w:t>
      </w:r>
      <w:r>
        <w:t xml:space="preserve"> (not using the first channel 10.7-10.95 GHz on a global basis)</w:t>
      </w:r>
      <w:r w:rsidRPr="00DD2C50">
        <w:t xml:space="preserve">. The unwanted emission </w:t>
      </w:r>
      <w:r>
        <w:rPr>
          <w:rStyle w:val="ECCParagraph"/>
        </w:rPr>
        <w:t>e.i.r.p.</w:t>
      </w:r>
      <w:r w:rsidRPr="00DD2C50">
        <w:t xml:space="preserve"> levels determined for this NGSO FSS system will also ensure protection of EESS (passive) sensors operating in the band 10.6-10.7 GHz.</w:t>
      </w:r>
    </w:p>
    <w:p w:rsidR="000B0E35" w:rsidRPr="00DD2C50" w:rsidRDefault="000B0E35" w:rsidP="000B0E35">
      <w:r w:rsidRPr="00DD2C50">
        <w:t xml:space="preserve">Studies related to NGSO FSS earth stations operating in the band 14-14.5 GHz at fixed locations </w:t>
      </w:r>
      <w:r>
        <w:t>(</w:t>
      </w:r>
      <w:r w:rsidRPr="00DD2C50">
        <w:t>SpaceX user terminals emissions towards the horizon are limited to -72.76 dBW/Hz</w:t>
      </w:r>
      <w:r>
        <w:t xml:space="preserve">) </w:t>
      </w:r>
      <w:r w:rsidRPr="00DD2C50">
        <w:t xml:space="preserve">concluded as follows: Compatibility with fixed service stations in the 14.25-14.5 GHz band will be achieved through the establishment of geographic exclusion zones around the fixed service stations. </w:t>
      </w:r>
    </w:p>
    <w:p w:rsidR="000B0E35" w:rsidRPr="00DD2C50" w:rsidRDefault="000B0E35" w:rsidP="000B0E35">
      <w:r w:rsidRPr="00DD2C50">
        <w:t>Only five administrations out of 25 respondents have deployed fixed service in the 14.25-14.5 GHz band.  In these zones, the FSS earth stations would have to avoid transmitting on frequency channels overlapping with the channel used by the FS station.  The actual size of the area has to be determined on a case by case basis, taking into account the FS and FSS ES characteristics</w:t>
      </w:r>
      <w:r>
        <w:t xml:space="preserve"> (</w:t>
      </w:r>
      <w:r w:rsidRPr="00DD2C50">
        <w:t>SpaceX user terminals emissions towards the horizon are limited to -72.76 dBW/Hz</w:t>
      </w:r>
      <w:r>
        <w:t>)</w:t>
      </w:r>
      <w:r w:rsidRPr="00DD2C50">
        <w:t>, as well as the surrounding terrain.</w:t>
      </w:r>
    </w:p>
    <w:p w:rsidR="000B0E35" w:rsidRPr="00DD2C50" w:rsidRDefault="000B0E35" w:rsidP="000B0E35">
      <w:r w:rsidRPr="00DD2C50">
        <w:t>The protection of RAS stations in the frequency band 14.47-14.5 GHz can be achieved through geographic exclusion zones around such stations where any NGSO FSS earth station will have to cease transmissions on channels overlapping with the band 14.47-14.5 GHz. There are a limited number of RAS stations within the CEPT that perform observations in the secondary RAS allocation. The size of each specific exclusion zone will need to be determined on a case-by-case basis taking into account the FSS earth stations and terrain characteristics.</w:t>
      </w:r>
    </w:p>
    <w:p w:rsidR="000B0E35" w:rsidRDefault="000B0E35" w:rsidP="000B0E35">
      <w:r w:rsidRPr="00DD2C50">
        <w:t xml:space="preserve">Based on the studies noted in this Report and while satisfying the technical conditions identified in the Report, the SpaceX NGSO FSS satellite system </w:t>
      </w:r>
      <w:r>
        <w:t xml:space="preserve">(10.7-12.75 GHz and 14-14.5 GHz) </w:t>
      </w:r>
      <w:r w:rsidRPr="00DD2C50">
        <w:t xml:space="preserve">will be able to maintain compatibility with both FS links and RAS earth stations deployed within CEPT member states by establishing protection zones for all Fixed Service receiving stations and RAS observatories, and suppressing the use of those frequencies by SpaceX end user terminals within those exclusion zones. The SpaceX satellite system will then meet the necessary protection and compatibility with the FS and RAS services, by suppressing the use of the 14.25-14.5 GHz (or specific frequencies deployed by the fixed service or RAS) by its gateway earth stations and end user terminals within the identified protection zone(s), Finally, if the </w:t>
      </w:r>
      <w:r>
        <w:rPr>
          <w:rStyle w:val="ECCParagraph"/>
        </w:rPr>
        <w:t>e.i.r.p.</w:t>
      </w:r>
      <w:r w:rsidRPr="00DD2C50">
        <w:t xml:space="preserve"> levels of </w:t>
      </w:r>
      <w:r w:rsidRPr="00DD2C50">
        <w:lastRenderedPageBreak/>
        <w:t xml:space="preserve">the user terminals are limited to </w:t>
      </w:r>
      <w:r w:rsidRPr="00DD2C50">
        <w:rPr>
          <w:rStyle w:val="ECCParagraph"/>
        </w:rPr>
        <w:t xml:space="preserve">54.5 </w:t>
      </w:r>
      <w:r w:rsidRPr="00DD2C50">
        <w:t xml:space="preserve"> dBW there would be no restriction to the operation of NGSO earth stations within or in the vicinity of airfields.</w:t>
      </w:r>
    </w:p>
    <w:p w:rsidR="000B0E35" w:rsidRPr="00DD2C50" w:rsidRDefault="000B0E35" w:rsidP="000B0E35">
      <w:r w:rsidRPr="00DD2C50">
        <w:rPr>
          <w:rStyle w:val="ECCParagraph"/>
        </w:rPr>
        <w:t>Note that meeting an e.i.r</w:t>
      </w:r>
      <w:r>
        <w:rPr>
          <w:rStyle w:val="ECCParagraph"/>
        </w:rPr>
        <w:t>.</w:t>
      </w:r>
      <w:r w:rsidRPr="00DD2C50">
        <w:rPr>
          <w:rStyle w:val="ECCParagraph"/>
        </w:rPr>
        <w:t xml:space="preserve">p. limit </w:t>
      </w:r>
      <w:proofErr w:type="gramStart"/>
      <w:r w:rsidRPr="00DD2C50">
        <w:rPr>
          <w:rStyle w:val="ECCParagraph"/>
        </w:rPr>
        <w:t>of -142</w:t>
      </w:r>
      <w:r>
        <w:rPr>
          <w:rStyle w:val="ECCParagraph"/>
        </w:rPr>
        <w:t xml:space="preserve"> </w:t>
      </w:r>
      <w:r w:rsidRPr="00DD2C50">
        <w:rPr>
          <w:rStyle w:val="ECCParagraph"/>
        </w:rPr>
        <w:t>dBW/Hz</w:t>
      </w:r>
      <w:proofErr w:type="gramEnd"/>
      <w:r w:rsidRPr="00DD2C50">
        <w:rPr>
          <w:rStyle w:val="ECCParagraph"/>
        </w:rPr>
        <w:t xml:space="preserve"> prevents SpaceX from using the lowest Ku-band channel (10.7-10.95</w:t>
      </w:r>
      <w:r>
        <w:rPr>
          <w:rStyle w:val="ECCParagraph"/>
        </w:rPr>
        <w:t xml:space="preserve"> </w:t>
      </w:r>
      <w:r w:rsidRPr="00DD2C50">
        <w:rPr>
          <w:rStyle w:val="ECCParagraph"/>
        </w:rPr>
        <w:t>GHz) on a global basis.</w:t>
      </w:r>
    </w:p>
    <w:p w:rsidR="000B0E35" w:rsidRPr="00DB0902" w:rsidRDefault="000B0E35" w:rsidP="00DB0902">
      <w:pPr>
        <w:pStyle w:val="ECCAnnexheading1"/>
      </w:pPr>
      <w:bookmarkStart w:id="651" w:name="_Toc536696530"/>
      <w:bookmarkStart w:id="652" w:name="_Toc536700454"/>
      <w:r w:rsidRPr="00DB0902">
        <w:lastRenderedPageBreak/>
        <w:t>Aggregate impact studies</w:t>
      </w:r>
      <w:bookmarkEnd w:id="651"/>
      <w:bookmarkEnd w:id="652"/>
    </w:p>
    <w:p w:rsidR="000B0E35" w:rsidRPr="00855950" w:rsidRDefault="000B0E35" w:rsidP="00C45B0C">
      <w:pPr>
        <w:pStyle w:val="ECCAnnexheading2"/>
      </w:pPr>
      <w:bookmarkStart w:id="653" w:name="_Toc536700455"/>
      <w:r w:rsidRPr="00855950">
        <w:t>Compatibility between NGSO FSS (space-to-earth) in the band 10.7-12.75 GHz and EESS (passive) in the band 10.6-10.7 GHz</w:t>
      </w:r>
      <w:bookmarkEnd w:id="653"/>
    </w:p>
    <w:p w:rsidR="008914B8" w:rsidRDefault="008914B8" w:rsidP="00A46850">
      <w:pPr>
        <w:pStyle w:val="ECCAnnexheading3"/>
      </w:pPr>
      <w:bookmarkStart w:id="654" w:name="_Toc536700456"/>
      <w:r>
        <w:t>Assessment of Impact on METEOR-M passive sensor</w:t>
      </w:r>
      <w:bookmarkEnd w:id="654"/>
    </w:p>
    <w:p w:rsidR="000B0E35" w:rsidRPr="00724C4A" w:rsidRDefault="000B0E35">
      <w:pPr>
        <w:pStyle w:val="ECCAnnexheading4"/>
      </w:pPr>
      <w:bookmarkStart w:id="655" w:name="_Toc536625895"/>
      <w:bookmarkStart w:id="656" w:name="_Toc536626010"/>
      <w:bookmarkStart w:id="657" w:name="_Toc536626124"/>
      <w:bookmarkStart w:id="658" w:name="_Toc536626238"/>
      <w:bookmarkStart w:id="659" w:name="_Toc536626352"/>
      <w:bookmarkStart w:id="660" w:name="_Toc536626466"/>
      <w:bookmarkStart w:id="661" w:name="_Toc536626580"/>
      <w:bookmarkStart w:id="662" w:name="_Toc536626693"/>
      <w:bookmarkStart w:id="663" w:name="_Toc536626805"/>
      <w:bookmarkStart w:id="664" w:name="_Toc536626914"/>
      <w:bookmarkStart w:id="665" w:name="_Toc536627022"/>
      <w:bookmarkStart w:id="666" w:name="_Toc536627123"/>
      <w:bookmarkStart w:id="667" w:name="_Toc536627214"/>
      <w:bookmarkStart w:id="668" w:name="_Toc536627305"/>
      <w:bookmarkStart w:id="669" w:name="_Toc536627394"/>
      <w:bookmarkStart w:id="670" w:name="_Toc536627482"/>
      <w:bookmarkStart w:id="671" w:name="_Toc536627570"/>
      <w:bookmarkStart w:id="672" w:name="_Toc536627658"/>
      <w:bookmarkStart w:id="673" w:name="_Toc536627746"/>
      <w:bookmarkStart w:id="674" w:name="_Toc536627831"/>
      <w:bookmarkStart w:id="675" w:name="_Toc536627916"/>
      <w:bookmarkStart w:id="676" w:name="_Toc536627994"/>
      <w:bookmarkStart w:id="677" w:name="_Toc536628071"/>
      <w:bookmarkStart w:id="678" w:name="_Toc536628147"/>
      <w:bookmarkStart w:id="679" w:name="_Toc536628222"/>
      <w:bookmarkStart w:id="680" w:name="_Toc536628297"/>
      <w:bookmarkStart w:id="681" w:name="_Toc536628371"/>
      <w:bookmarkStart w:id="682" w:name="_Toc536628445"/>
      <w:bookmarkStart w:id="683" w:name="_Toc536628517"/>
      <w:bookmarkStart w:id="684" w:name="_Toc536693229"/>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r w:rsidRPr="00724C4A">
        <w:t xml:space="preserve"> </w:t>
      </w:r>
      <w:bookmarkStart w:id="685" w:name="_Toc536700457"/>
      <w:r w:rsidRPr="00724C4A">
        <w:t>Interference scenarios</w:t>
      </w:r>
      <w:bookmarkEnd w:id="685"/>
    </w:p>
    <w:p w:rsidR="000B0E35" w:rsidRPr="003A3354" w:rsidRDefault="000B0E35" w:rsidP="000B0E35">
      <w:r w:rsidRPr="003A3354">
        <w:t>The following interference scenarios were considered to assess the impact from FSS satellites:</w:t>
      </w:r>
    </w:p>
    <w:p w:rsidR="000B0E35" w:rsidRPr="003A3354" w:rsidRDefault="000B0E35" w:rsidP="000B0E35">
      <w:pPr>
        <w:pStyle w:val="ECCBulletsLv1"/>
      </w:pPr>
      <w:r w:rsidRPr="003A3354">
        <w:t xml:space="preserve">Aggregated Interference from FSS satellites (both NGSO and GSO), resulting from unwanted emissions in 10.6-10.7 GHz, received through </w:t>
      </w:r>
      <w:r>
        <w:t xml:space="preserve">the </w:t>
      </w:r>
      <w:r w:rsidRPr="003A3354">
        <w:t xml:space="preserve">far sidelobes and </w:t>
      </w:r>
      <w:proofErr w:type="spellStart"/>
      <w:r w:rsidRPr="003A3354">
        <w:t>backlobes</w:t>
      </w:r>
      <w:proofErr w:type="spellEnd"/>
      <w:r w:rsidRPr="003A3354">
        <w:t xml:space="preserve"> of </w:t>
      </w:r>
      <w:r>
        <w:t xml:space="preserve">the </w:t>
      </w:r>
      <w:r w:rsidRPr="003A3354">
        <w:t>passive instrument main antenna;</w:t>
      </w:r>
    </w:p>
    <w:p w:rsidR="000B0E35" w:rsidRPr="003A3354" w:rsidRDefault="000B0E35" w:rsidP="000B0E35">
      <w:pPr>
        <w:pStyle w:val="ECCBulletsLv1"/>
      </w:pPr>
      <w:r w:rsidRPr="003A3354">
        <w:t xml:space="preserve">Aggregated Interference from FSS satellites (both NGSO and GSO), resulting from unwanted emissions in 10.6-10.7 GHz, received through </w:t>
      </w:r>
      <w:r>
        <w:t xml:space="preserve">the </w:t>
      </w:r>
      <w:r w:rsidRPr="003A3354">
        <w:t xml:space="preserve">main beam of </w:t>
      </w:r>
      <w:r>
        <w:t xml:space="preserve">the </w:t>
      </w:r>
      <w:r w:rsidRPr="003A3354">
        <w:t>passive instrument cold calibration channel antenna.</w:t>
      </w:r>
    </w:p>
    <w:p w:rsidR="000B0E35" w:rsidRPr="00724C4A" w:rsidRDefault="000B0E35" w:rsidP="00DB0902">
      <w:pPr>
        <w:pStyle w:val="ECCAnnexheading4"/>
      </w:pPr>
      <w:r w:rsidRPr="00724C4A">
        <w:t xml:space="preserve"> </w:t>
      </w:r>
      <w:bookmarkStart w:id="686" w:name="_Toc536700458"/>
      <w:r w:rsidRPr="00724C4A">
        <w:t>Initial data and assumptions of the study</w:t>
      </w:r>
      <w:bookmarkEnd w:id="686"/>
    </w:p>
    <w:p w:rsidR="000B0E35" w:rsidRPr="003A3354" w:rsidRDefault="000B0E35" w:rsidP="000B0E35">
      <w:r>
        <w:t>The parameters</w:t>
      </w:r>
      <w:r w:rsidRPr="003A3354">
        <w:t xml:space="preserve"> and assumptions for </w:t>
      </w:r>
      <w:r>
        <w:t xml:space="preserve">the </w:t>
      </w:r>
      <w:r w:rsidRPr="003A3354">
        <w:t xml:space="preserve">NGSO FSS systems </w:t>
      </w:r>
      <w:r>
        <w:t>can</w:t>
      </w:r>
      <w:r w:rsidRPr="003A3354">
        <w:t xml:space="preserve"> be found in Annex 1 and 2.</w:t>
      </w:r>
    </w:p>
    <w:p w:rsidR="000B0E35" w:rsidRPr="003A3354" w:rsidRDefault="000B0E35" w:rsidP="000B0E35">
      <w:r>
        <w:t xml:space="preserve">The </w:t>
      </w:r>
      <w:r w:rsidRPr="003A3354">
        <w:t>Meteor-M satellite antenna gains (primary antenna and secondary antenna for cold calibration channel) are calculated according to Recommendation ITU-R RS.1813</w:t>
      </w:r>
      <w:r>
        <w:t xml:space="preserve"> </w:t>
      </w:r>
      <w:r>
        <w:fldChar w:fldCharType="begin"/>
      </w:r>
      <w:r>
        <w:instrText xml:space="preserve"> REF _Ref529528425 \r \h </w:instrText>
      </w:r>
      <w:r>
        <w:fldChar w:fldCharType="separate"/>
      </w:r>
      <w:r w:rsidR="005101EF">
        <w:t>[24]</w:t>
      </w:r>
      <w:r>
        <w:fldChar w:fldCharType="end"/>
      </w:r>
      <w:r w:rsidRPr="003A3354">
        <w:t xml:space="preserve">. </w:t>
      </w:r>
    </w:p>
    <w:p w:rsidR="000B0E35" w:rsidRPr="003A3354" w:rsidRDefault="000B0E35" w:rsidP="000B0E35">
      <w:r w:rsidRPr="003A3354">
        <w:t xml:space="preserve">The main beam of Meteor-M satellites has a scanning sector of 105° wide (angle alpha changing from 165 to 270°, off-nadir pointing angle beta </w:t>
      </w:r>
      <w:r>
        <w:t>of</w:t>
      </w:r>
      <w:r w:rsidRPr="003A3354">
        <w:t xml:space="preserve"> 53.3°), </w:t>
      </w:r>
      <w:r>
        <w:t xml:space="preserve">and a </w:t>
      </w:r>
      <w:r w:rsidRPr="003A3354">
        <w:t xml:space="preserve">scan period </w:t>
      </w:r>
      <w:r>
        <w:t>of</w:t>
      </w:r>
      <w:r w:rsidRPr="003A3354">
        <w:t xml:space="preserve"> 2.5 seconds. </w:t>
      </w:r>
      <w:r>
        <w:t>The s</w:t>
      </w:r>
      <w:r w:rsidRPr="003A3354">
        <w:t xml:space="preserve">econdary antenna for </w:t>
      </w:r>
      <w:r>
        <w:t xml:space="preserve">the </w:t>
      </w:r>
      <w:r w:rsidRPr="003A3354">
        <w:t xml:space="preserve">cold calibration channel has fixed pointing, with </w:t>
      </w:r>
      <w:r>
        <w:t xml:space="preserve">an </w:t>
      </w:r>
      <w:r w:rsidRPr="003A3354">
        <w:t xml:space="preserve">orientation angle alpha of 315° and </w:t>
      </w:r>
      <w:r>
        <w:t xml:space="preserve">an </w:t>
      </w:r>
      <w:r w:rsidRPr="003A3354">
        <w:t>orientation angle beta of 90°. A protection criterion of -168 dBW</w:t>
      </w:r>
      <w:proofErr w:type="gramStart"/>
      <w:r w:rsidRPr="003A3354">
        <w:t>/(</w:t>
      </w:r>
      <w:proofErr w:type="gramEnd"/>
      <w:r w:rsidRPr="003A3354">
        <w:t xml:space="preserve">100 MHz) not to be exceeded for more than 0.1% of time was used for </w:t>
      </w:r>
      <w:r>
        <w:t xml:space="preserve">the </w:t>
      </w:r>
      <w:r w:rsidRPr="003A3354">
        <w:t xml:space="preserve">Meteor-M satellite passive sensors. It should be noted that this protection criterion is related only to data accuracy and reliability and </w:t>
      </w:r>
      <w:r>
        <w:t>does</w:t>
      </w:r>
      <w:r w:rsidRPr="003A3354">
        <w:t xml:space="preserve"> not consider possible hardware damage.</w:t>
      </w:r>
    </w:p>
    <w:p w:rsidR="000B0E35" w:rsidRDefault="000B0E35" w:rsidP="000B0E35">
      <w:r w:rsidRPr="003A3354">
        <w:t>The frequency band 10.7-10.95 GHz is already used by FSS GSO satellites and its use is expected to grow in future due to</w:t>
      </w:r>
      <w:r>
        <w:t xml:space="preserve"> the</w:t>
      </w:r>
      <w:r w:rsidRPr="003A3354">
        <w:t xml:space="preserve"> congestion </w:t>
      </w:r>
      <w:r>
        <w:t>of</w:t>
      </w:r>
      <w:r w:rsidRPr="003A3354">
        <w:t xml:space="preserve"> unplanned Ku bands, therefore </w:t>
      </w:r>
      <w:r>
        <w:t xml:space="preserve">the </w:t>
      </w:r>
      <w:r w:rsidRPr="003A3354">
        <w:t xml:space="preserve">existing interference environment needs to be taken into account in </w:t>
      </w:r>
      <w:r>
        <w:t xml:space="preserve">the </w:t>
      </w:r>
      <w:r w:rsidRPr="003A3354">
        <w:t xml:space="preserve">assessment of </w:t>
      </w:r>
      <w:r>
        <w:t xml:space="preserve">the </w:t>
      </w:r>
      <w:r w:rsidRPr="003A3354">
        <w:t xml:space="preserve">aggregate impact to EESS passive sensors. Emission parameters for FSS GSO systems to be used in the study are provided in </w:t>
      </w:r>
      <w:r>
        <w:fldChar w:fldCharType="begin"/>
      </w:r>
      <w:r>
        <w:instrText xml:space="preserve"> REF _Ref532208724 \h </w:instrText>
      </w:r>
      <w:r>
        <w:fldChar w:fldCharType="separate"/>
      </w:r>
      <w:r w:rsidR="00CE000F">
        <w:t xml:space="preserve">Table </w:t>
      </w:r>
      <w:r w:rsidR="00CE000F">
        <w:rPr>
          <w:noProof/>
        </w:rPr>
        <w:t>23</w:t>
      </w:r>
      <w:r>
        <w:fldChar w:fldCharType="end"/>
      </w:r>
      <w:r>
        <w:fldChar w:fldCharType="begin"/>
      </w:r>
      <w:r>
        <w:instrText xml:space="preserve"> REF _Ref493152734 \h </w:instrText>
      </w:r>
      <w:r>
        <w:fldChar w:fldCharType="end"/>
      </w:r>
      <w:r w:rsidRPr="003A3354">
        <w:t xml:space="preserve">. Peak e.i.r.p. values were used so as to meet the pfd limits established in Article 21 of the </w:t>
      </w:r>
      <w:proofErr w:type="gramStart"/>
      <w:r w:rsidRPr="003A3354">
        <w:t xml:space="preserve">RR </w:t>
      </w:r>
      <w:proofErr w:type="gramEnd"/>
      <w:r>
        <w:fldChar w:fldCharType="begin"/>
      </w:r>
      <w:r>
        <w:instrText xml:space="preserve"> REF _Ref493087024 \r \h </w:instrText>
      </w:r>
      <w:r>
        <w:fldChar w:fldCharType="separate"/>
      </w:r>
      <w:r w:rsidR="00CE000F">
        <w:fldChar w:fldCharType="begin"/>
      </w:r>
      <w:r w:rsidR="00CE000F">
        <w:instrText xml:space="preserve"> REF _Ref536696559 \r \h </w:instrText>
      </w:r>
      <w:r w:rsidR="00CE000F">
        <w:fldChar w:fldCharType="separate"/>
      </w:r>
      <w:r w:rsidR="00CE000F">
        <w:t>[4]</w:t>
      </w:r>
      <w:r w:rsidR="00CE000F">
        <w:fldChar w:fldCharType="end"/>
      </w:r>
      <w:r>
        <w:fldChar w:fldCharType="end"/>
      </w:r>
      <w:r w:rsidRPr="003A3354">
        <w:t xml:space="preserve">. Information about GSO satellite locations was taken from </w:t>
      </w:r>
      <w:r>
        <w:t xml:space="preserve">the </w:t>
      </w:r>
      <w:r w:rsidRPr="003A3354">
        <w:t>Master International Frequency Register.</w:t>
      </w:r>
    </w:p>
    <w:p w:rsidR="000B0E35" w:rsidRDefault="000B0E35" w:rsidP="000B0E35">
      <w:pPr>
        <w:pStyle w:val="Caption"/>
        <w:keepNext/>
      </w:pPr>
      <w:bookmarkStart w:id="687" w:name="_Ref532208724"/>
      <w:r>
        <w:t xml:space="preserve">Table </w:t>
      </w:r>
      <w:fldSimple w:instr=" SEQ Table \* ARABIC ">
        <w:r w:rsidR="00CE000F">
          <w:rPr>
            <w:noProof/>
          </w:rPr>
          <w:t>23</w:t>
        </w:r>
      </w:fldSimple>
      <w:bookmarkEnd w:id="687"/>
      <w:r>
        <w:t xml:space="preserve">: </w:t>
      </w:r>
      <w:r w:rsidRPr="00BC379F">
        <w:t>Emission parameters of the typical GSO FSS systems</w:t>
      </w:r>
    </w:p>
    <w:tbl>
      <w:tblPr>
        <w:tblStyle w:val="ECCTable-redheader"/>
        <w:tblW w:w="0" w:type="auto"/>
        <w:tblInd w:w="-701" w:type="dxa"/>
        <w:tblLayout w:type="fixed"/>
        <w:tblLook w:val="04A0" w:firstRow="1" w:lastRow="0" w:firstColumn="1" w:lastColumn="0" w:noHBand="0" w:noVBand="1"/>
      </w:tblPr>
      <w:tblGrid>
        <w:gridCol w:w="2976"/>
        <w:gridCol w:w="2276"/>
      </w:tblGrid>
      <w:tr w:rsidR="000B0E35" w:rsidRPr="00440036" w:rsidTr="00B278AC">
        <w:trPr>
          <w:cnfStyle w:val="100000000000" w:firstRow="1" w:lastRow="0" w:firstColumn="0" w:lastColumn="0" w:oddVBand="0" w:evenVBand="0" w:oddHBand="0" w:evenHBand="0" w:firstRowFirstColumn="0" w:firstRowLastColumn="0" w:lastRowFirstColumn="0" w:lastRowLastColumn="0"/>
        </w:trPr>
        <w:tc>
          <w:tcPr>
            <w:tcW w:w="2976" w:type="dxa"/>
          </w:tcPr>
          <w:p w:rsidR="000B0E35" w:rsidRPr="003A3354" w:rsidRDefault="000B0E35" w:rsidP="003261E5">
            <w:r w:rsidRPr="003A3354">
              <w:t>Parameter</w:t>
            </w:r>
          </w:p>
        </w:tc>
        <w:tc>
          <w:tcPr>
            <w:tcW w:w="2276" w:type="dxa"/>
          </w:tcPr>
          <w:p w:rsidR="000B0E35" w:rsidRPr="003A3354" w:rsidRDefault="000B0E35" w:rsidP="003261E5">
            <w:r w:rsidRPr="003A3354">
              <w:t>Value</w:t>
            </w:r>
          </w:p>
        </w:tc>
      </w:tr>
      <w:tr w:rsidR="000B0E35" w:rsidRPr="00440036" w:rsidTr="00B278AC">
        <w:tc>
          <w:tcPr>
            <w:tcW w:w="2976" w:type="dxa"/>
          </w:tcPr>
          <w:p w:rsidR="000B0E35" w:rsidRPr="003A3354" w:rsidRDefault="000B0E35" w:rsidP="00B278AC">
            <w:r w:rsidRPr="003A3354">
              <w:t xml:space="preserve">Peak </w:t>
            </w:r>
            <w:r w:rsidR="002C27EA">
              <w:t>e.i.r.p.</w:t>
            </w:r>
            <w:r w:rsidRPr="003A3354">
              <w:t xml:space="preserve"> (dBW)</w:t>
            </w:r>
          </w:p>
        </w:tc>
        <w:tc>
          <w:tcPr>
            <w:tcW w:w="2276" w:type="dxa"/>
          </w:tcPr>
          <w:p w:rsidR="000B0E35" w:rsidRPr="003A3354" w:rsidRDefault="000B0E35" w:rsidP="003261E5">
            <w:r w:rsidRPr="003A3354">
              <w:t>54.5</w:t>
            </w:r>
          </w:p>
        </w:tc>
      </w:tr>
      <w:tr w:rsidR="000B0E35" w:rsidRPr="00440036" w:rsidTr="00B278AC">
        <w:tc>
          <w:tcPr>
            <w:tcW w:w="2976" w:type="dxa"/>
          </w:tcPr>
          <w:p w:rsidR="000B0E35" w:rsidRPr="003A3354" w:rsidRDefault="000B0E35" w:rsidP="003261E5">
            <w:r w:rsidRPr="003A3354">
              <w:t>Transponder bandwidth (MHz)</w:t>
            </w:r>
          </w:p>
        </w:tc>
        <w:tc>
          <w:tcPr>
            <w:tcW w:w="2276" w:type="dxa"/>
          </w:tcPr>
          <w:p w:rsidR="000B0E35" w:rsidRPr="003A3354" w:rsidRDefault="000B0E35" w:rsidP="003261E5">
            <w:r w:rsidRPr="003A3354">
              <w:t>54</w:t>
            </w:r>
          </w:p>
        </w:tc>
      </w:tr>
      <w:tr w:rsidR="000B0E35" w:rsidRPr="00440036" w:rsidTr="00B278AC">
        <w:tc>
          <w:tcPr>
            <w:tcW w:w="2976" w:type="dxa"/>
          </w:tcPr>
          <w:p w:rsidR="000B0E35" w:rsidRPr="003A3354" w:rsidRDefault="000B0E35" w:rsidP="00B278AC">
            <w:r w:rsidRPr="003A3354">
              <w:t xml:space="preserve">Peak </w:t>
            </w:r>
            <w:r w:rsidR="002C27EA">
              <w:t>e.i.r.p.</w:t>
            </w:r>
            <w:r w:rsidRPr="003A3354">
              <w:t xml:space="preserve"> density (dBW/Hz)</w:t>
            </w:r>
          </w:p>
        </w:tc>
        <w:tc>
          <w:tcPr>
            <w:tcW w:w="2276" w:type="dxa"/>
          </w:tcPr>
          <w:p w:rsidR="000B0E35" w:rsidRPr="003A3354" w:rsidRDefault="000B0E35" w:rsidP="003261E5">
            <w:r w:rsidRPr="003A3354">
              <w:t>-22.8</w:t>
            </w:r>
          </w:p>
        </w:tc>
      </w:tr>
    </w:tbl>
    <w:p w:rsidR="000B0E35" w:rsidRPr="003A3354" w:rsidRDefault="000B0E35" w:rsidP="000B0E35">
      <w:r w:rsidRPr="003A3354">
        <w:t xml:space="preserve">Assessment of interference is to be made only with respect to a single transponder of each satellite, adjacent to the 10.6-10.7 GHz band. Taking into account possible loading options of the transponder (single-carrier/multi-carrier) it is assumed that at least 0.5% of </w:t>
      </w:r>
      <w:r>
        <w:t xml:space="preserve">the </w:t>
      </w:r>
      <w:r w:rsidRPr="003A3354">
        <w:t xml:space="preserve">transponder power falls into the adjacent band. It should be noted that during these studies </w:t>
      </w:r>
      <w:r>
        <w:t xml:space="preserve">the </w:t>
      </w:r>
      <w:r w:rsidRPr="003A3354">
        <w:t>reflection of FSS GSO signals from water surfaces was not studied.</w:t>
      </w:r>
    </w:p>
    <w:p w:rsidR="000B0E35" w:rsidRPr="00724C4A" w:rsidRDefault="000B0E35" w:rsidP="00DB0902">
      <w:pPr>
        <w:pStyle w:val="ECCAnnexheading4"/>
      </w:pPr>
      <w:r w:rsidRPr="00724C4A">
        <w:lastRenderedPageBreak/>
        <w:t xml:space="preserve"> </w:t>
      </w:r>
      <w:bookmarkStart w:id="688" w:name="_Toc536700459"/>
      <w:r w:rsidRPr="00724C4A">
        <w:t>Results</w:t>
      </w:r>
      <w:bookmarkEnd w:id="688"/>
    </w:p>
    <w:p w:rsidR="000B0E35" w:rsidRPr="003A3354" w:rsidRDefault="000B0E35" w:rsidP="000B0E35">
      <w:r w:rsidRPr="003A3354">
        <w:t xml:space="preserve">Based on the assumptions above for this study, the aggregate interference from all visible NGSO satellites mentioned in previous Annexes (not blocked by </w:t>
      </w:r>
      <w:r>
        <w:t xml:space="preserve">the </w:t>
      </w:r>
      <w:r w:rsidRPr="003A3354">
        <w:t xml:space="preserve">Earth's curvature) to the Meteor-M satellite's main antenna, received through far sidelobes and </w:t>
      </w:r>
      <w:proofErr w:type="spellStart"/>
      <w:r w:rsidRPr="003A3354">
        <w:t>backlobes</w:t>
      </w:r>
      <w:proofErr w:type="spellEnd"/>
      <w:r w:rsidRPr="003A3354">
        <w:t xml:space="preserve">, has been computed for </w:t>
      </w:r>
      <w:r>
        <w:t>1</w:t>
      </w:r>
      <w:r w:rsidRPr="003A3354">
        <w:t xml:space="preserve"> day at </w:t>
      </w:r>
      <w:r>
        <w:t xml:space="preserve">a </w:t>
      </w:r>
      <w:r w:rsidRPr="003A3354">
        <w:t>1 second interval.</w:t>
      </w:r>
    </w:p>
    <w:p w:rsidR="000B0E35" w:rsidRPr="003A3354" w:rsidRDefault="000B0E35" w:rsidP="000B0E35">
      <w:r w:rsidRPr="003A3354">
        <w:t xml:space="preserve">In this case, </w:t>
      </w:r>
      <w:r>
        <w:t xml:space="preserve">the </w:t>
      </w:r>
      <w:r w:rsidRPr="003A3354">
        <w:t xml:space="preserve">maximum interference level from Ku NGSO systems is </w:t>
      </w:r>
      <w:proofErr w:type="gramStart"/>
      <w:r w:rsidRPr="003A3354">
        <w:t>-203.1 dBW/100MHz</w:t>
      </w:r>
      <w:proofErr w:type="gramEnd"/>
      <w:r w:rsidRPr="003A3354">
        <w:t xml:space="preserve">. This leaves </w:t>
      </w:r>
      <w:r>
        <w:t xml:space="preserve">a </w:t>
      </w:r>
      <w:r w:rsidRPr="003A3354">
        <w:t xml:space="preserve">34.9 dB margin from the protection criterion </w:t>
      </w:r>
      <w:proofErr w:type="gramStart"/>
      <w:r w:rsidRPr="003A3354">
        <w:t>of -168 dBW/100 MHz</w:t>
      </w:r>
      <w:proofErr w:type="gramEnd"/>
      <w:r w:rsidRPr="003A3354">
        <w:t xml:space="preserve">. As </w:t>
      </w:r>
      <w:r>
        <w:t xml:space="preserve">a </w:t>
      </w:r>
      <w:r w:rsidRPr="003A3354">
        <w:t xml:space="preserve">maximum aggregate interference from GSO FSS constellation reached </w:t>
      </w:r>
      <w:proofErr w:type="gramStart"/>
      <w:r w:rsidRPr="003A3354">
        <w:t>-173.8 dBW/100 MHz,</w:t>
      </w:r>
      <w:proofErr w:type="gramEnd"/>
      <w:r w:rsidRPr="003A3354">
        <w:t xml:space="preserve"> </w:t>
      </w:r>
      <w:r>
        <w:t xml:space="preserve">the </w:t>
      </w:r>
      <w:r w:rsidRPr="003A3354">
        <w:t xml:space="preserve">maximum resulting interference level is still -173.8 dBW/100 MHz. This leaves </w:t>
      </w:r>
      <w:r>
        <w:t xml:space="preserve">a </w:t>
      </w:r>
      <w:r w:rsidRPr="003A3354">
        <w:t xml:space="preserve">5.8 dB margin from the protection criterion </w:t>
      </w:r>
      <w:proofErr w:type="gramStart"/>
      <w:r w:rsidRPr="003A3354">
        <w:t>of -168 dBW/100 MHz</w:t>
      </w:r>
      <w:proofErr w:type="gramEnd"/>
      <w:r w:rsidRPr="003A3354">
        <w:t>.</w:t>
      </w:r>
    </w:p>
    <w:p w:rsidR="000B0E35" w:rsidRPr="003A3354" w:rsidRDefault="000B0E35" w:rsidP="000B0E35">
      <w:r w:rsidRPr="003A3354">
        <w:t xml:space="preserve">Based on the assumptions above for this study, the aggregate interference from all visible NGSO satellites mentioned in </w:t>
      </w:r>
      <w:r>
        <w:t xml:space="preserve">the </w:t>
      </w:r>
      <w:r w:rsidRPr="003A3354">
        <w:t xml:space="preserve">previous Annexes (not blocked by </w:t>
      </w:r>
      <w:r>
        <w:t xml:space="preserve">the </w:t>
      </w:r>
      <w:r w:rsidRPr="003A3354">
        <w:t xml:space="preserve">Earth's curvature) to the Meteor-M satellite's cold calibration channel antenna, received through </w:t>
      </w:r>
      <w:r>
        <w:t xml:space="preserve">the </w:t>
      </w:r>
      <w:r w:rsidRPr="003A3354">
        <w:t xml:space="preserve">far sidelobes and </w:t>
      </w:r>
      <w:proofErr w:type="spellStart"/>
      <w:r w:rsidRPr="003A3354">
        <w:t>backlobes</w:t>
      </w:r>
      <w:proofErr w:type="spellEnd"/>
      <w:r w:rsidRPr="003A3354">
        <w:t xml:space="preserve"> as well as </w:t>
      </w:r>
      <w:r>
        <w:t xml:space="preserve">the main </w:t>
      </w:r>
      <w:r w:rsidRPr="003A3354">
        <w:t xml:space="preserve">beam direction, has been computed for </w:t>
      </w:r>
      <w:r>
        <w:t>1</w:t>
      </w:r>
      <w:r w:rsidRPr="003A3354">
        <w:t xml:space="preserve"> day at </w:t>
      </w:r>
      <w:r>
        <w:t xml:space="preserve">a </w:t>
      </w:r>
      <w:r w:rsidRPr="003A3354">
        <w:t xml:space="preserve">1 second interval. </w:t>
      </w:r>
    </w:p>
    <w:p w:rsidR="000B0E35" w:rsidRPr="003A3354" w:rsidRDefault="000B0E35" w:rsidP="000B0E35">
      <w:r w:rsidRPr="003A3354">
        <w:t xml:space="preserve">In this case, </w:t>
      </w:r>
      <w:r>
        <w:t xml:space="preserve">the </w:t>
      </w:r>
      <w:r w:rsidRPr="003A3354">
        <w:t xml:space="preserve">maximum interference level from Ku NGSO systems is </w:t>
      </w:r>
      <w:proofErr w:type="gramStart"/>
      <w:r w:rsidRPr="003A3354">
        <w:t>-190.5 dBW/100MHz</w:t>
      </w:r>
      <w:proofErr w:type="gramEnd"/>
      <w:r w:rsidRPr="003A3354">
        <w:t xml:space="preserve">. This leaves </w:t>
      </w:r>
      <w:r>
        <w:t xml:space="preserve">a </w:t>
      </w:r>
      <w:r w:rsidRPr="003A3354">
        <w:t xml:space="preserve">22.5 dB margin from the protection criterion </w:t>
      </w:r>
      <w:proofErr w:type="gramStart"/>
      <w:r w:rsidRPr="003A3354">
        <w:t>of -168 dBW/100 MHz</w:t>
      </w:r>
      <w:proofErr w:type="gramEnd"/>
      <w:r w:rsidRPr="003A3354">
        <w:t xml:space="preserve">. As </w:t>
      </w:r>
      <w:r>
        <w:t xml:space="preserve">the </w:t>
      </w:r>
      <w:r w:rsidRPr="003A3354">
        <w:t>aggregate interference from GSO FSS constellation</w:t>
      </w:r>
      <w:r>
        <w:t>s</w:t>
      </w:r>
      <w:r w:rsidRPr="003A3354">
        <w:t xml:space="preserve"> exceeds </w:t>
      </w:r>
      <w:r>
        <w:t xml:space="preserve">the </w:t>
      </w:r>
      <w:r w:rsidRPr="003A3354">
        <w:t xml:space="preserve">-168 dBW/100 MHz protection criterion, there is almost no impact from </w:t>
      </w:r>
      <w:r>
        <w:t xml:space="preserve">the </w:t>
      </w:r>
      <w:r w:rsidRPr="003A3354">
        <w:t>Ku NGSO systems considered in this Report.</w:t>
      </w:r>
    </w:p>
    <w:p w:rsidR="000B0E35" w:rsidRPr="00C45B0C" w:rsidRDefault="000B0E35" w:rsidP="00DB0902">
      <w:pPr>
        <w:pStyle w:val="ECCAnnexheading4"/>
      </w:pPr>
      <w:r w:rsidRPr="00C45B0C">
        <w:t xml:space="preserve"> </w:t>
      </w:r>
      <w:bookmarkStart w:id="689" w:name="_Toc536700460"/>
      <w:r w:rsidRPr="00C45B0C">
        <w:t>Conclusion</w:t>
      </w:r>
      <w:bookmarkEnd w:id="689"/>
    </w:p>
    <w:p w:rsidR="000B0E35" w:rsidRPr="003A3354" w:rsidRDefault="000B0E35" w:rsidP="000B0E35">
      <w:r w:rsidRPr="003A3354">
        <w:t xml:space="preserve">The e.i.r.p. limits for each system mentioned in </w:t>
      </w:r>
      <w:r>
        <w:t xml:space="preserve">the </w:t>
      </w:r>
      <w:r w:rsidRPr="003A3354">
        <w:t xml:space="preserve">previous Annexes required to meet the epfd protection criterion for </w:t>
      </w:r>
      <w:r>
        <w:t xml:space="preserve">the </w:t>
      </w:r>
      <w:r w:rsidRPr="003A3354">
        <w:t>radio</w:t>
      </w:r>
      <w:r w:rsidR="00CE000F">
        <w:t xml:space="preserve"> </w:t>
      </w:r>
      <w:r w:rsidRPr="003A3354">
        <w:t xml:space="preserve">astronomy also ensure </w:t>
      </w:r>
      <w:r>
        <w:t xml:space="preserve">the </w:t>
      </w:r>
      <w:r w:rsidRPr="003A3354">
        <w:t>compatibility with the considered systems in EESS (passive</w:t>
      </w:r>
      <w:proofErr w:type="gramStart"/>
      <w:r w:rsidRPr="003A3354">
        <w:t>)  in</w:t>
      </w:r>
      <w:proofErr w:type="gramEnd"/>
      <w:r w:rsidRPr="003A3354">
        <w:t xml:space="preserve"> the 10.6-10.7 GHz band.</w:t>
      </w:r>
    </w:p>
    <w:p w:rsidR="000B0E35" w:rsidRPr="00855950" w:rsidRDefault="000B0E35" w:rsidP="00A46850">
      <w:pPr>
        <w:pStyle w:val="ECCAnnexheading3"/>
      </w:pPr>
      <w:bookmarkStart w:id="690" w:name="_Toc536700461"/>
      <w:r w:rsidRPr="00855950">
        <w:t>Current interference situation for METEOR-M and other passive sensors in 10.6-10.7 GHz</w:t>
      </w:r>
      <w:bookmarkEnd w:id="690"/>
    </w:p>
    <w:p w:rsidR="000B0E35" w:rsidRPr="00724C4A" w:rsidRDefault="000B0E35">
      <w:pPr>
        <w:pStyle w:val="ECCAnnexheading4"/>
      </w:pPr>
      <w:r w:rsidRPr="00724C4A">
        <w:t xml:space="preserve"> </w:t>
      </w:r>
      <w:bookmarkStart w:id="691" w:name="_Toc536700462"/>
      <w:r w:rsidRPr="00724C4A">
        <w:t>General Information</w:t>
      </w:r>
      <w:bookmarkEnd w:id="691"/>
    </w:p>
    <w:p w:rsidR="000B0E35" w:rsidRDefault="000B0E35" w:rsidP="000B0E35">
      <w:r>
        <w:t xml:space="preserve">The aim of this analysis is to provide a baseline interference level against which to assess the impact of NGSO systems. </w:t>
      </w:r>
    </w:p>
    <w:p w:rsidR="000B0E35" w:rsidRPr="00BB37C5" w:rsidRDefault="000B0E35" w:rsidP="000B0E35">
      <w:r w:rsidRPr="00BB37C5">
        <w:t xml:space="preserve">Various articles in IEEE journals indicate </w:t>
      </w:r>
      <w:r>
        <w:t xml:space="preserve">a </w:t>
      </w:r>
      <w:r w:rsidRPr="00BB37C5">
        <w:t>lack of protection of passive sensors at least since 2004</w:t>
      </w:r>
      <w:r>
        <w:t>, as shown in</w:t>
      </w:r>
      <w:r w:rsidRPr="00BB37C5">
        <w:t xml:space="preserve"> </w:t>
      </w:r>
      <w:r>
        <w:fldChar w:fldCharType="begin"/>
      </w:r>
      <w:r>
        <w:instrText xml:space="preserve"> REF _Ref529887386 \h </w:instrText>
      </w:r>
      <w:r>
        <w:fldChar w:fldCharType="separate"/>
      </w:r>
      <w:r>
        <w:t xml:space="preserve">Table </w:t>
      </w:r>
      <w:r>
        <w:rPr>
          <w:noProof/>
        </w:rPr>
        <w:t>24</w:t>
      </w:r>
      <w:r>
        <w:fldChar w:fldCharType="end"/>
      </w:r>
      <w:r>
        <w:t xml:space="preserve"> </w:t>
      </w:r>
      <w:r w:rsidRPr="00BB37C5">
        <w:t>below</w:t>
      </w:r>
      <w:r>
        <w:t>.</w:t>
      </w:r>
    </w:p>
    <w:p w:rsidR="000B0E35" w:rsidRDefault="000B0E35" w:rsidP="000B0E35">
      <w:pPr>
        <w:pStyle w:val="Caption"/>
        <w:keepNext/>
      </w:pPr>
      <w:bookmarkStart w:id="692" w:name="_Ref529887386"/>
      <w:r>
        <w:t xml:space="preserve">Table </w:t>
      </w:r>
      <w:fldSimple w:instr=" SEQ Table \* ARABIC ">
        <w:r>
          <w:rPr>
            <w:noProof/>
          </w:rPr>
          <w:t>24</w:t>
        </w:r>
      </w:fldSimple>
      <w:bookmarkEnd w:id="692"/>
      <w:r>
        <w:t xml:space="preserve">: </w:t>
      </w:r>
      <w:r w:rsidRPr="00BB37C5">
        <w:t>Interference impact on scientific data gain from METEOR-M</w:t>
      </w:r>
    </w:p>
    <w:tbl>
      <w:tblPr>
        <w:tblStyle w:val="ECCTable-redheader"/>
        <w:tblW w:w="0" w:type="auto"/>
        <w:tblInd w:w="0" w:type="dxa"/>
        <w:tblLayout w:type="fixed"/>
        <w:tblLook w:val="04A0" w:firstRow="1" w:lastRow="0" w:firstColumn="1" w:lastColumn="0" w:noHBand="0" w:noVBand="1"/>
      </w:tblPr>
      <w:tblGrid>
        <w:gridCol w:w="2275"/>
        <w:gridCol w:w="2276"/>
      </w:tblGrid>
      <w:tr w:rsidR="000B0E35" w:rsidRPr="00C412FF" w:rsidTr="003261E5">
        <w:trPr>
          <w:cnfStyle w:val="100000000000" w:firstRow="1" w:lastRow="0" w:firstColumn="0" w:lastColumn="0" w:oddVBand="0" w:evenVBand="0" w:oddHBand="0" w:evenHBand="0" w:firstRowFirstColumn="0" w:firstRowLastColumn="0" w:lastRowFirstColumn="0" w:lastRowLastColumn="0"/>
        </w:trPr>
        <w:tc>
          <w:tcPr>
            <w:tcW w:w="2275" w:type="dxa"/>
          </w:tcPr>
          <w:p w:rsidR="000B0E35" w:rsidRPr="00BB37C5" w:rsidRDefault="000B0E35" w:rsidP="003261E5">
            <w:r w:rsidRPr="00BB37C5">
              <w:t>Source of interference</w:t>
            </w:r>
          </w:p>
        </w:tc>
        <w:tc>
          <w:tcPr>
            <w:tcW w:w="2276" w:type="dxa"/>
          </w:tcPr>
          <w:p w:rsidR="000B0E35" w:rsidRPr="00BB37C5" w:rsidRDefault="000B0E35" w:rsidP="003261E5">
            <w:r w:rsidRPr="00BB37C5">
              <w:t>Impact on scientific data</w:t>
            </w:r>
          </w:p>
        </w:tc>
      </w:tr>
      <w:tr w:rsidR="000B0E35" w:rsidRPr="00C412FF" w:rsidTr="003261E5">
        <w:tc>
          <w:tcPr>
            <w:tcW w:w="2275" w:type="dxa"/>
          </w:tcPr>
          <w:p w:rsidR="000B0E35" w:rsidRPr="00BB37C5" w:rsidRDefault="000B0E35" w:rsidP="005F32F1">
            <w:pPr>
              <w:jc w:val="left"/>
            </w:pPr>
            <w:r w:rsidRPr="00BB37C5">
              <w:t>GSO satellites</w:t>
            </w:r>
          </w:p>
        </w:tc>
        <w:tc>
          <w:tcPr>
            <w:tcW w:w="2276" w:type="dxa"/>
          </w:tcPr>
          <w:p w:rsidR="000B0E35" w:rsidRPr="00BB37C5" w:rsidRDefault="000B0E35" w:rsidP="005F32F1">
            <w:pPr>
              <w:jc w:val="left"/>
            </w:pPr>
            <w:r w:rsidRPr="00BB37C5">
              <w:t>Data loss up to 30%</w:t>
            </w:r>
          </w:p>
        </w:tc>
      </w:tr>
      <w:tr w:rsidR="000B0E35" w:rsidRPr="00C412FF" w:rsidTr="003261E5">
        <w:tc>
          <w:tcPr>
            <w:tcW w:w="2275" w:type="dxa"/>
          </w:tcPr>
          <w:p w:rsidR="000B0E35" w:rsidRPr="00BB37C5" w:rsidRDefault="000B0E35" w:rsidP="005F32F1">
            <w:pPr>
              <w:jc w:val="left"/>
            </w:pPr>
            <w:r w:rsidRPr="00BB37C5">
              <w:t>Stations on earth surface</w:t>
            </w:r>
          </w:p>
        </w:tc>
        <w:tc>
          <w:tcPr>
            <w:tcW w:w="2276" w:type="dxa"/>
          </w:tcPr>
          <w:p w:rsidR="000B0E35" w:rsidRPr="00BB37C5" w:rsidRDefault="000B0E35" w:rsidP="005F32F1">
            <w:pPr>
              <w:jc w:val="left"/>
            </w:pPr>
            <w:r w:rsidRPr="00BB37C5">
              <w:t>Data loss up to 20%</w:t>
            </w:r>
          </w:p>
        </w:tc>
      </w:tr>
    </w:tbl>
    <w:p w:rsidR="000B0E35" w:rsidRPr="00BB37C5" w:rsidRDefault="000B0E35" w:rsidP="000B0E35">
      <w:r>
        <w:t xml:space="preserve">The </w:t>
      </w:r>
      <w:r w:rsidRPr="00BB37C5">
        <w:t xml:space="preserve">AMSR-E passive sensor installed on Aqua experienced similar problems. </w:t>
      </w:r>
    </w:p>
    <w:p w:rsidR="000B0E35" w:rsidRPr="00724C4A" w:rsidRDefault="000B0E35" w:rsidP="00DB0902">
      <w:pPr>
        <w:pStyle w:val="ECCAnnexheading4"/>
      </w:pPr>
      <w:r w:rsidRPr="00724C4A">
        <w:t xml:space="preserve"> </w:t>
      </w:r>
      <w:bookmarkStart w:id="693" w:name="_Toc536700463"/>
      <w:r w:rsidRPr="00724C4A">
        <w:t>Interference snapshots</w:t>
      </w:r>
      <w:bookmarkEnd w:id="693"/>
      <w:r w:rsidRPr="00724C4A">
        <w:t xml:space="preserve"> </w:t>
      </w:r>
    </w:p>
    <w:p w:rsidR="000B0E35" w:rsidRPr="00CE000F" w:rsidRDefault="000B0E35" w:rsidP="00A46850">
      <w:pPr>
        <w:pStyle w:val="ECCAnnexheading4"/>
      </w:pPr>
      <w:r w:rsidRPr="00C45B0C">
        <w:rPr>
          <w:rStyle w:val="ECCHLunderlined"/>
        </w:rPr>
        <w:t xml:space="preserve"> </w:t>
      </w:r>
      <w:bookmarkStart w:id="694" w:name="_Toc536700464"/>
      <w:r w:rsidRPr="00CE000F">
        <w:t>Satellite sources</w:t>
      </w:r>
      <w:bookmarkEnd w:id="694"/>
    </w:p>
    <w:p w:rsidR="000B0E35" w:rsidRPr="00BB37C5" w:rsidRDefault="000B0E35" w:rsidP="000B0E35">
      <w:r>
        <w:t>The h</w:t>
      </w:r>
      <w:r w:rsidRPr="00BB37C5">
        <w:t xml:space="preserve">istory of </w:t>
      </w:r>
      <w:r>
        <w:t xml:space="preserve">the </w:t>
      </w:r>
      <w:r w:rsidRPr="00BB37C5">
        <w:t>interference situation with METEOR-M satellites start</w:t>
      </w:r>
      <w:r>
        <w:t>ed</w:t>
      </w:r>
      <w:r w:rsidRPr="00BB37C5">
        <w:t xml:space="preserve"> in 2010, when interference was found on both polari</w:t>
      </w:r>
      <w:r>
        <w:t>s</w:t>
      </w:r>
      <w:r w:rsidRPr="00BB37C5">
        <w:t xml:space="preserve">ation channels (vertical and horizontal) in </w:t>
      </w:r>
      <w:r>
        <w:t xml:space="preserve">the </w:t>
      </w:r>
      <w:r w:rsidRPr="00BB37C5">
        <w:t xml:space="preserve">North Atlantic region, </w:t>
      </w:r>
      <w:r>
        <w:t xml:space="preserve">the </w:t>
      </w:r>
      <w:r w:rsidRPr="00BB37C5">
        <w:t xml:space="preserve">Norwegian </w:t>
      </w:r>
      <w:proofErr w:type="gramStart"/>
      <w:r w:rsidRPr="00BB37C5">
        <w:t>sea</w:t>
      </w:r>
      <w:proofErr w:type="gramEnd"/>
      <w:r w:rsidRPr="00BB37C5">
        <w:t xml:space="preserve"> and </w:t>
      </w:r>
      <w:r>
        <w:t xml:space="preserve">the </w:t>
      </w:r>
      <w:r w:rsidRPr="00BB37C5">
        <w:t xml:space="preserve">North Sea. </w:t>
      </w:r>
      <w:r>
        <w:t>I</w:t>
      </w:r>
      <w:r w:rsidRPr="00BB37C5">
        <w:t xml:space="preserve">nformation </w:t>
      </w:r>
      <w:r>
        <w:t xml:space="preserve">gathered </w:t>
      </w:r>
      <w:r w:rsidRPr="00BB37C5">
        <w:t>about interference location</w:t>
      </w:r>
      <w:r>
        <w:t>s</w:t>
      </w:r>
      <w:r w:rsidRPr="00BB37C5">
        <w:t xml:space="preserve"> and frequencies shows</w:t>
      </w:r>
      <w:r>
        <w:t xml:space="preserve"> that</w:t>
      </w:r>
      <w:r w:rsidRPr="00BB37C5">
        <w:t xml:space="preserve"> </w:t>
      </w:r>
      <w:r>
        <w:t xml:space="preserve">the </w:t>
      </w:r>
      <w:r w:rsidRPr="00BB37C5">
        <w:lastRenderedPageBreak/>
        <w:t>source</w:t>
      </w:r>
      <w:r>
        <w:t>s</w:t>
      </w:r>
      <w:r w:rsidRPr="00BB37C5">
        <w:t xml:space="preserve"> of interference </w:t>
      </w:r>
      <w:r>
        <w:t>are the emissions from the</w:t>
      </w:r>
      <w:r w:rsidRPr="00BB37C5">
        <w:t xml:space="preserve"> </w:t>
      </w:r>
      <w:proofErr w:type="spellStart"/>
      <w:r w:rsidRPr="00BB37C5">
        <w:t>Hotbird</w:t>
      </w:r>
      <w:proofErr w:type="spellEnd"/>
      <w:r w:rsidRPr="00BB37C5">
        <w:t xml:space="preserve"> and Astra satellites reflected from </w:t>
      </w:r>
      <w:r>
        <w:t xml:space="preserve">the </w:t>
      </w:r>
      <w:r w:rsidRPr="00BB37C5">
        <w:t xml:space="preserve">water surface. </w:t>
      </w:r>
      <w:r>
        <w:t>The s</w:t>
      </w:r>
      <w:r w:rsidRPr="00BB37C5">
        <w:t xml:space="preserve">trength of this interference highly depends on the </w:t>
      </w:r>
      <w:r>
        <w:t>wind conditions</w:t>
      </w:r>
      <w:r w:rsidRPr="00BB37C5">
        <w:t xml:space="preserve">. For still weather, when there </w:t>
      </w:r>
      <w:r>
        <w:t>are</w:t>
      </w:r>
      <w:r w:rsidRPr="00BB37C5">
        <w:t xml:space="preserve"> almost no waves, interference tends to be stronger but </w:t>
      </w:r>
      <w:r>
        <w:t xml:space="preserve">is </w:t>
      </w:r>
      <w:r w:rsidRPr="00BB37C5">
        <w:t>more locali</w:t>
      </w:r>
      <w:r>
        <w:t>s</w:t>
      </w:r>
      <w:r w:rsidRPr="00BB37C5">
        <w:t xml:space="preserve">ed. On the other hand, wind cause waves, which lead to </w:t>
      </w:r>
      <w:r>
        <w:t>a larger</w:t>
      </w:r>
      <w:r w:rsidRPr="00BB37C5">
        <w:t xml:space="preserve"> area being corrupted, but interference is weaker.</w:t>
      </w:r>
    </w:p>
    <w:p w:rsidR="000B0E35" w:rsidRPr="00BB37C5" w:rsidRDefault="000B0E35" w:rsidP="000B0E35">
      <w:r>
        <w:t>The following figures show s</w:t>
      </w:r>
      <w:r w:rsidRPr="00BB37C5">
        <w:t>napsho</w:t>
      </w:r>
      <w:r>
        <w:t>t</w:t>
      </w:r>
      <w:r w:rsidRPr="00BB37C5">
        <w:t xml:space="preserve">s of interference </w:t>
      </w:r>
      <w:r>
        <w:t>experienced</w:t>
      </w:r>
      <w:r w:rsidRPr="00BB37C5">
        <w:t xml:space="preserve"> by </w:t>
      </w:r>
      <w:r>
        <w:t xml:space="preserve">the </w:t>
      </w:r>
      <w:r w:rsidRPr="00BB37C5">
        <w:t xml:space="preserve">AMSR-E sensor installed on Aqua and snapshots </w:t>
      </w:r>
      <w:r>
        <w:t xml:space="preserve">experienced </w:t>
      </w:r>
      <w:r w:rsidRPr="00BB37C5">
        <w:t>by sensors installed on METEOR-M.</w:t>
      </w:r>
    </w:p>
    <w:p w:rsidR="009757BA" w:rsidRPr="009757BA" w:rsidRDefault="009757BA" w:rsidP="009757BA">
      <w:pPr>
        <w:pStyle w:val="ECCFiguregraphcentered"/>
      </w:pPr>
      <w:bookmarkStart w:id="695" w:name="_GoBack"/>
      <w:r w:rsidRPr="009757BA">
        <w:drawing>
          <wp:inline distT="0" distB="0" distL="0" distR="0" wp14:anchorId="24152BB3" wp14:editId="5B3A2E7E">
            <wp:extent cx="2834359" cy="2534478"/>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2837453" cy="2537245"/>
                    </a:xfrm>
                    <a:prstGeom prst="rect">
                      <a:avLst/>
                    </a:prstGeom>
                  </pic:spPr>
                </pic:pic>
              </a:graphicData>
            </a:graphic>
          </wp:inline>
        </w:drawing>
      </w:r>
    </w:p>
    <w:p w:rsidR="000B0E35" w:rsidRDefault="000B0E35" w:rsidP="000B0E35">
      <w:pPr>
        <w:pStyle w:val="Caption"/>
      </w:pPr>
      <w:bookmarkStart w:id="696" w:name="_Ref529887615"/>
      <w:bookmarkEnd w:id="695"/>
      <w:r>
        <w:t xml:space="preserve">Figure </w:t>
      </w:r>
      <w:r w:rsidR="009757BA">
        <w:fldChar w:fldCharType="begin"/>
      </w:r>
      <w:r w:rsidR="009757BA">
        <w:instrText xml:space="preserve"> SEQ Figure \* ARABIC </w:instrText>
      </w:r>
      <w:r w:rsidR="009757BA">
        <w:fldChar w:fldCharType="separate"/>
      </w:r>
      <w:r>
        <w:rPr>
          <w:noProof/>
        </w:rPr>
        <w:t>110</w:t>
      </w:r>
      <w:r w:rsidR="009757BA">
        <w:rPr>
          <w:noProof/>
        </w:rPr>
        <w:fldChar w:fldCharType="end"/>
      </w:r>
      <w:bookmarkEnd w:id="696"/>
      <w:r>
        <w:t xml:space="preserve">: </w:t>
      </w:r>
      <w:r w:rsidRPr="00BB37C5">
        <w:t xml:space="preserve">Interference measured by </w:t>
      </w:r>
      <w:r>
        <w:t xml:space="preserve">the </w:t>
      </w:r>
      <w:r w:rsidRPr="00BB37C5">
        <w:t>AMSR-E sensor</w:t>
      </w:r>
    </w:p>
    <w:p w:rsidR="000B0E35" w:rsidRPr="00F764B9" w:rsidRDefault="000B0E35" w:rsidP="000B0E35">
      <w:pPr>
        <w:rPr>
          <w:lang w:val="da-DK"/>
        </w:rPr>
      </w:pPr>
    </w:p>
    <w:p w:rsidR="000B0E35" w:rsidRDefault="000B0E35" w:rsidP="000B0E35">
      <w:pPr>
        <w:pStyle w:val="ECCFiguregraphcentered"/>
      </w:pPr>
      <w:r w:rsidRPr="00BB37C5">
        <w:rPr>
          <w:lang w:val="da-DK" w:eastAsia="da-DK"/>
        </w:rPr>
        <w:drawing>
          <wp:inline distT="0" distB="0" distL="0" distR="0" wp14:anchorId="1641B1A6" wp14:editId="7148DB88">
            <wp:extent cx="2887980" cy="1765300"/>
            <wp:effectExtent l="0" t="0" r="762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0" y="0"/>
                      <a:ext cx="2887980" cy="1765300"/>
                    </a:xfrm>
                    <a:prstGeom prst="rect">
                      <a:avLst/>
                    </a:prstGeom>
                    <a:noFill/>
                    <a:ln>
                      <a:noFill/>
                    </a:ln>
                  </pic:spPr>
                </pic:pic>
              </a:graphicData>
            </a:graphic>
          </wp:inline>
        </w:drawing>
      </w:r>
    </w:p>
    <w:p w:rsidR="000B0E35" w:rsidRDefault="000B0E35" w:rsidP="000B0E35">
      <w:pPr>
        <w:pStyle w:val="Caption"/>
      </w:pPr>
      <w:bookmarkStart w:id="697" w:name="_Ref529888217"/>
      <w:r w:rsidRPr="002600B2">
        <w:t xml:space="preserve">Figure </w:t>
      </w:r>
      <w:r w:rsidR="009757BA">
        <w:fldChar w:fldCharType="begin"/>
      </w:r>
      <w:r w:rsidR="009757BA">
        <w:instrText xml:space="preserve"> SEQ Figure \* ARABIC </w:instrText>
      </w:r>
      <w:r w:rsidR="009757BA">
        <w:fldChar w:fldCharType="separate"/>
      </w:r>
      <w:r w:rsidRPr="00F764B9">
        <w:rPr>
          <w:noProof/>
        </w:rPr>
        <w:t>111</w:t>
      </w:r>
      <w:r w:rsidR="009757BA">
        <w:rPr>
          <w:noProof/>
        </w:rPr>
        <w:fldChar w:fldCharType="end"/>
      </w:r>
      <w:bookmarkEnd w:id="697"/>
      <w:r w:rsidRPr="00D300B6">
        <w:t xml:space="preserve">: Interference measured by </w:t>
      </w:r>
      <w:r>
        <w:t xml:space="preserve">the </w:t>
      </w:r>
      <w:r w:rsidRPr="00D300B6">
        <w:t>sensor installed on METEOR-M</w:t>
      </w:r>
    </w:p>
    <w:p w:rsidR="000B0E35" w:rsidRPr="00130C8A" w:rsidRDefault="000B0E35" w:rsidP="00DB0902">
      <w:pPr>
        <w:pStyle w:val="ECCAnnexheading4"/>
      </w:pPr>
      <w:r w:rsidRPr="00130C8A">
        <w:t xml:space="preserve"> </w:t>
      </w:r>
      <w:bookmarkStart w:id="698" w:name="_Toc536700465"/>
      <w:r w:rsidRPr="00130C8A">
        <w:t>Earth surface located sources</w:t>
      </w:r>
      <w:bookmarkEnd w:id="698"/>
    </w:p>
    <w:p w:rsidR="000B0E35" w:rsidRDefault="000B0E35" w:rsidP="000B0E35">
      <w:r w:rsidRPr="00BB37C5">
        <w:t>There were also found sources of interference in both polari</w:t>
      </w:r>
      <w:r>
        <w:t>s</w:t>
      </w:r>
      <w:r w:rsidRPr="00BB37C5">
        <w:t xml:space="preserve">ation channels (vertical and horizontal) on </w:t>
      </w:r>
      <w:r>
        <w:t>the ground</w:t>
      </w:r>
      <w:r w:rsidRPr="00BB37C5">
        <w:t xml:space="preserve">, mainly located near cities with high population density. While strong and/or stable interference could be </w:t>
      </w:r>
      <w:r>
        <w:t>filtered out</w:t>
      </w:r>
      <w:r w:rsidRPr="00BB37C5">
        <w:t xml:space="preserve"> from observation data, weak and/or unstable interference could not be easily excluded without damaging </w:t>
      </w:r>
      <w:r>
        <w:t xml:space="preserve">the </w:t>
      </w:r>
      <w:r w:rsidRPr="00BB37C5">
        <w:t>data</w:t>
      </w:r>
      <w:r>
        <w:t>.</w:t>
      </w:r>
    </w:p>
    <w:p w:rsidR="000B0E35" w:rsidRPr="00BB37C5" w:rsidRDefault="000B0E35" w:rsidP="000B0E35">
      <w:r w:rsidRPr="00BB37C5">
        <w:t>Snapsho</w:t>
      </w:r>
      <w:r>
        <w:t>t</w:t>
      </w:r>
      <w:r w:rsidRPr="00BB37C5">
        <w:t xml:space="preserve">s of interference made by </w:t>
      </w:r>
      <w:r>
        <w:t xml:space="preserve">the </w:t>
      </w:r>
      <w:r w:rsidRPr="00BB37C5">
        <w:t xml:space="preserve">AMSR-E sensor installed on Aqua can be found </w:t>
      </w:r>
      <w:r>
        <w:t>i</w:t>
      </w:r>
      <w:r w:rsidRPr="00BB37C5">
        <w:t xml:space="preserve">n </w:t>
      </w:r>
      <w:r>
        <w:fldChar w:fldCharType="begin"/>
      </w:r>
      <w:r>
        <w:instrText xml:space="preserve"> REF _Ref529888236 \h </w:instrText>
      </w:r>
      <w:r>
        <w:fldChar w:fldCharType="separate"/>
      </w:r>
      <w:r>
        <w:t xml:space="preserve">Figure </w:t>
      </w:r>
      <w:r>
        <w:rPr>
          <w:noProof/>
        </w:rPr>
        <w:t>116</w:t>
      </w:r>
      <w:r>
        <w:fldChar w:fldCharType="end"/>
      </w:r>
      <w:r w:rsidRPr="00BB37C5">
        <w:t xml:space="preserve">, and snapshots made by sensors installed on METEOR-M can be found </w:t>
      </w:r>
      <w:r>
        <w:t>i</w:t>
      </w:r>
      <w:r w:rsidRPr="00BB37C5">
        <w:t xml:space="preserve">n </w:t>
      </w:r>
      <w:r>
        <w:fldChar w:fldCharType="begin"/>
      </w:r>
      <w:r>
        <w:instrText xml:space="preserve"> REF _Ref529888241 \h </w:instrText>
      </w:r>
      <w:r>
        <w:fldChar w:fldCharType="separate"/>
      </w:r>
      <w:r>
        <w:t xml:space="preserve">Figure </w:t>
      </w:r>
      <w:r>
        <w:rPr>
          <w:noProof/>
        </w:rPr>
        <w:t>117</w:t>
      </w:r>
      <w:r>
        <w:fldChar w:fldCharType="end"/>
      </w:r>
      <w:r w:rsidRPr="00BB37C5">
        <w:t>.</w:t>
      </w:r>
    </w:p>
    <w:p w:rsidR="000B0E35" w:rsidRDefault="000B0E35" w:rsidP="000B0E35">
      <w:pPr>
        <w:pStyle w:val="ECCFiguregraphcentered"/>
        <w:keepNext/>
      </w:pPr>
      <w:r w:rsidRPr="00BB37C5">
        <w:rPr>
          <w:lang w:val="da-DK" w:eastAsia="da-DK"/>
        </w:rPr>
        <w:lastRenderedPageBreak/>
        <w:drawing>
          <wp:inline distT="0" distB="0" distL="0" distR="0" wp14:anchorId="49CF4FF9" wp14:editId="313BE5B0">
            <wp:extent cx="2887980" cy="2317750"/>
            <wp:effectExtent l="0" t="0" r="762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0" y="0"/>
                      <a:ext cx="2887980" cy="2317750"/>
                    </a:xfrm>
                    <a:prstGeom prst="rect">
                      <a:avLst/>
                    </a:prstGeom>
                    <a:noFill/>
                    <a:ln>
                      <a:noFill/>
                    </a:ln>
                  </pic:spPr>
                </pic:pic>
              </a:graphicData>
            </a:graphic>
          </wp:inline>
        </w:drawing>
      </w:r>
    </w:p>
    <w:p w:rsidR="000B0E35" w:rsidRDefault="000B0E35" w:rsidP="000B0E35">
      <w:pPr>
        <w:pStyle w:val="Caption"/>
      </w:pPr>
      <w:bookmarkStart w:id="699" w:name="_Ref529888236"/>
      <w:r>
        <w:t xml:space="preserve">Figure </w:t>
      </w:r>
      <w:r w:rsidR="009757BA">
        <w:fldChar w:fldCharType="begin"/>
      </w:r>
      <w:r w:rsidR="009757BA">
        <w:instrText xml:space="preserve"> SEQ Figure \* ARABIC </w:instrText>
      </w:r>
      <w:r w:rsidR="009757BA">
        <w:fldChar w:fldCharType="separate"/>
      </w:r>
      <w:r>
        <w:rPr>
          <w:noProof/>
        </w:rPr>
        <w:t>116</w:t>
      </w:r>
      <w:r w:rsidR="009757BA">
        <w:rPr>
          <w:noProof/>
        </w:rPr>
        <w:fldChar w:fldCharType="end"/>
      </w:r>
      <w:bookmarkEnd w:id="699"/>
      <w:r>
        <w:t xml:space="preserve">: </w:t>
      </w:r>
      <w:r w:rsidRPr="00BB37C5">
        <w:t xml:space="preserve">Interference measured by </w:t>
      </w:r>
      <w:r>
        <w:t xml:space="preserve">the </w:t>
      </w:r>
      <w:r w:rsidRPr="00BB37C5">
        <w:t>AMSR-E sensor. Red areas represents areas with interference sources creating interference stronge</w:t>
      </w:r>
      <w:r>
        <w:t>r than 3K for more than a month</w:t>
      </w:r>
    </w:p>
    <w:p w:rsidR="000B0E35" w:rsidRPr="00640854" w:rsidRDefault="000B0E35" w:rsidP="000B0E35">
      <w:pPr>
        <w:rPr>
          <w:lang w:val="da-DK"/>
        </w:rPr>
      </w:pPr>
    </w:p>
    <w:p w:rsidR="000B0E35" w:rsidRDefault="000B0E35" w:rsidP="000B0E35">
      <w:pPr>
        <w:pStyle w:val="ECCFiguregraphcentered"/>
        <w:keepNext/>
      </w:pPr>
      <w:r w:rsidRPr="00BB37C5">
        <w:object w:dxaOrig="13590" w:dyaOrig="4455">
          <v:shape id="_x0000_i1026" type="#_x0000_t75" style="width:227.75pt;height:75.15pt" o:ole="">
            <v:imagedata r:id="rId163" o:title=""/>
          </v:shape>
          <o:OLEObject Type="Embed" ProgID="PBrush" ShapeID="_x0000_i1026" DrawAspect="Content" ObjectID="_1618039695" r:id="rId164"/>
        </w:object>
      </w:r>
    </w:p>
    <w:p w:rsidR="000B0E35" w:rsidRPr="00BB37C5" w:rsidRDefault="000B0E35" w:rsidP="000B0E35">
      <w:pPr>
        <w:pStyle w:val="Caption"/>
      </w:pPr>
      <w:bookmarkStart w:id="700" w:name="_Ref529888241"/>
      <w:r>
        <w:t xml:space="preserve">Figure </w:t>
      </w:r>
      <w:r w:rsidR="009757BA">
        <w:fldChar w:fldCharType="begin"/>
      </w:r>
      <w:r w:rsidR="009757BA">
        <w:instrText xml:space="preserve"> SEQ Figure \* ARABIC </w:instrText>
      </w:r>
      <w:r w:rsidR="009757BA">
        <w:fldChar w:fldCharType="separate"/>
      </w:r>
      <w:r>
        <w:rPr>
          <w:noProof/>
        </w:rPr>
        <w:t>117</w:t>
      </w:r>
      <w:r w:rsidR="009757BA">
        <w:rPr>
          <w:noProof/>
        </w:rPr>
        <w:fldChar w:fldCharType="end"/>
      </w:r>
      <w:bookmarkEnd w:id="700"/>
      <w:r>
        <w:t xml:space="preserve">: </w:t>
      </w:r>
      <w:r w:rsidRPr="00BB37C5">
        <w:t xml:space="preserve">Interference measured </w:t>
      </w:r>
      <w:r>
        <w:t>by the sensor installed on METEOR-M</w:t>
      </w:r>
    </w:p>
    <w:bookmarkEnd w:id="334"/>
    <w:bookmarkEnd w:id="335"/>
    <w:bookmarkEnd w:id="336"/>
    <w:bookmarkEnd w:id="337"/>
    <w:bookmarkEnd w:id="338"/>
    <w:bookmarkEnd w:id="339"/>
    <w:bookmarkEnd w:id="340"/>
    <w:bookmarkEnd w:id="341"/>
    <w:p w:rsidR="005A5FA6" w:rsidRDefault="005A5FA6" w:rsidP="005A5FA6">
      <w:pPr>
        <w:pStyle w:val="ECCFiguregraphcentered"/>
        <w:keepNext/>
      </w:pPr>
    </w:p>
    <w:p w:rsidR="005A5FA6" w:rsidRPr="00DB0902" w:rsidRDefault="005A5FA6" w:rsidP="00DB0902">
      <w:pPr>
        <w:pStyle w:val="ECCAnnexheading1"/>
      </w:pPr>
      <w:bookmarkStart w:id="701" w:name="_Toc536696531"/>
      <w:bookmarkStart w:id="702" w:name="_Toc536700466"/>
      <w:r w:rsidRPr="00DB0902">
        <w:lastRenderedPageBreak/>
        <w:t>List of References</w:t>
      </w:r>
      <w:bookmarkEnd w:id="701"/>
      <w:bookmarkEnd w:id="702"/>
    </w:p>
    <w:p w:rsidR="005A5FA6" w:rsidRPr="006610FD" w:rsidRDefault="005A5FA6" w:rsidP="005A5FA6">
      <w:pPr>
        <w:pStyle w:val="ECCReference"/>
      </w:pPr>
      <w:bookmarkStart w:id="703" w:name="_Ref536696420"/>
      <w:r w:rsidRPr="006610FD">
        <w:t>ETSI EN 303 980</w:t>
      </w:r>
      <w:r>
        <w:t>:</w:t>
      </w:r>
      <w:r w:rsidRPr="006610FD">
        <w:t xml:space="preserve"> “Harmonised EN for fixed and in-motion Earth Stations communicating with non-geostationary satellite systems (NEST) in the 11 GHz to 14 GHz frequency bands covering essential requirements of article 3.2 of the Radio Equipment Directive 2014/53/EU”</w:t>
      </w:r>
      <w:bookmarkEnd w:id="703"/>
    </w:p>
    <w:p w:rsidR="005A5FA6" w:rsidRPr="006610FD" w:rsidRDefault="005A5FA6" w:rsidP="005A5FA6">
      <w:pPr>
        <w:pStyle w:val="ECCReference"/>
        <w:rPr>
          <w:rStyle w:val="ECCParagraph"/>
        </w:rPr>
      </w:pPr>
      <w:bookmarkStart w:id="704" w:name="_Ref536696438"/>
      <w:r w:rsidRPr="006610FD">
        <w:rPr>
          <w:rStyle w:val="ECCParagraph"/>
        </w:rPr>
        <w:t>ECC Report 272</w:t>
      </w:r>
      <w:r>
        <w:rPr>
          <w:rStyle w:val="ECCParagraph"/>
        </w:rPr>
        <w:t>:</w:t>
      </w:r>
      <w:r w:rsidRPr="006610FD">
        <w:rPr>
          <w:rStyle w:val="ECCParagraph"/>
        </w:rPr>
        <w:t xml:space="preserve"> “</w:t>
      </w:r>
      <w:r w:rsidRPr="006610FD">
        <w:t>Earth Stations operating in the frequency bands 4-8 GHz, 12-18 GHz and 18-40 GHz in the vicinity of aircraft</w:t>
      </w:r>
      <w:r w:rsidRPr="006610FD">
        <w:rPr>
          <w:rStyle w:val="ECCParagraph"/>
        </w:rPr>
        <w:t>”, January 2018</w:t>
      </w:r>
      <w:bookmarkEnd w:id="704"/>
    </w:p>
    <w:p w:rsidR="005A5FA6" w:rsidRPr="006610FD" w:rsidRDefault="005A5FA6" w:rsidP="005A5FA6">
      <w:pPr>
        <w:pStyle w:val="ECCReference"/>
      </w:pPr>
      <w:bookmarkStart w:id="705" w:name="_Ref536696582"/>
      <w:r w:rsidRPr="006610FD">
        <w:t>ECC Report 173</w:t>
      </w:r>
      <w:r>
        <w:t>:</w:t>
      </w:r>
      <w:r w:rsidRPr="006610FD">
        <w:t xml:space="preserve"> "Fixed Service in Europe Current use and future trends post 2016”, updated April 2018</w:t>
      </w:r>
      <w:bookmarkEnd w:id="705"/>
    </w:p>
    <w:p w:rsidR="005A5FA6" w:rsidRPr="006610FD" w:rsidRDefault="005A5FA6" w:rsidP="005A5FA6">
      <w:pPr>
        <w:pStyle w:val="ECCReference"/>
      </w:pPr>
      <w:bookmarkStart w:id="706" w:name="_Ref536696559"/>
      <w:r w:rsidRPr="006610FD">
        <w:t>ITU Radio Regulations Edition of 2016</w:t>
      </w:r>
      <w:bookmarkEnd w:id="706"/>
    </w:p>
    <w:p w:rsidR="005A5FA6" w:rsidRPr="006610FD" w:rsidRDefault="005A5FA6" w:rsidP="005A5FA6">
      <w:pPr>
        <w:pStyle w:val="ECCReference"/>
      </w:pPr>
      <w:bookmarkStart w:id="707" w:name="_Ref536697612"/>
      <w:r w:rsidRPr="006610FD">
        <w:t>Recommendation ITU-R P.452</w:t>
      </w:r>
      <w:r>
        <w:t>:</w:t>
      </w:r>
      <w:r w:rsidRPr="006610FD">
        <w:t xml:space="preserve"> “</w:t>
      </w:r>
      <w:r w:rsidRPr="006610FD">
        <w:rPr>
          <w:rStyle w:val="ECCParagraph"/>
        </w:rPr>
        <w:t>Prediction procedure for the evaluation of interference between stations on the surface of the Earth at frequencies above about 0.1 GHz</w:t>
      </w:r>
      <w:r w:rsidRPr="006610FD">
        <w:t>”</w:t>
      </w:r>
      <w:bookmarkEnd w:id="707"/>
    </w:p>
    <w:p w:rsidR="005A5FA6" w:rsidRPr="006610FD" w:rsidRDefault="005A5FA6" w:rsidP="005A5FA6">
      <w:pPr>
        <w:pStyle w:val="ECCReference"/>
      </w:pPr>
      <w:bookmarkStart w:id="708" w:name="_Ref536696595"/>
      <w:r w:rsidRPr="006610FD">
        <w:t>Recommendation ITU-R SA.1414</w:t>
      </w:r>
      <w:r>
        <w:t>:</w:t>
      </w:r>
      <w:r w:rsidRPr="006610FD">
        <w:t xml:space="preserve"> “</w:t>
      </w:r>
      <w:r w:rsidRPr="006610FD">
        <w:rPr>
          <w:rStyle w:val="ECCParagraph"/>
        </w:rPr>
        <w:t>Characteristics of data relay satellite systems</w:t>
      </w:r>
      <w:r w:rsidRPr="006610FD">
        <w:t>”</w:t>
      </w:r>
      <w:bookmarkEnd w:id="708"/>
    </w:p>
    <w:p w:rsidR="005A5FA6" w:rsidRPr="006610FD" w:rsidRDefault="005A5FA6" w:rsidP="005A5FA6">
      <w:pPr>
        <w:pStyle w:val="ECCReference"/>
      </w:pPr>
      <w:bookmarkStart w:id="709" w:name="_Ref536696637"/>
      <w:r w:rsidRPr="006610FD">
        <w:t>Recommendation ITU-R F.758</w:t>
      </w:r>
      <w:r>
        <w:t>:</w:t>
      </w:r>
      <w:r w:rsidRPr="006610FD">
        <w:t xml:space="preserve"> “</w:t>
      </w:r>
      <w:r w:rsidRPr="006610FD">
        <w:rPr>
          <w:rStyle w:val="ECCParagraph"/>
        </w:rPr>
        <w:t>System parameters and considerations in the development of criteria for sharing or compatibility between digital fixed wireless systems in the fixed service and systems in other services and other sources of interference</w:t>
      </w:r>
      <w:r w:rsidRPr="006610FD">
        <w:t>”</w:t>
      </w:r>
      <w:bookmarkEnd w:id="709"/>
      <w:r w:rsidRPr="006610FD">
        <w:t xml:space="preserve"> </w:t>
      </w:r>
    </w:p>
    <w:p w:rsidR="005A5FA6" w:rsidRPr="006610FD" w:rsidRDefault="005A5FA6" w:rsidP="005A5FA6">
      <w:pPr>
        <w:pStyle w:val="ECCReference"/>
      </w:pPr>
      <w:bookmarkStart w:id="710" w:name="_Ref536696675"/>
      <w:r w:rsidRPr="006610FD">
        <w:t>Recommendation ITU-R F.636</w:t>
      </w:r>
      <w:r>
        <w:t>:</w:t>
      </w:r>
      <w:r w:rsidRPr="006610FD">
        <w:t xml:space="preserve"> “</w:t>
      </w:r>
      <w:r w:rsidRPr="006610FD">
        <w:rPr>
          <w:rStyle w:val="ECCParagraph"/>
        </w:rPr>
        <w:t>Radio-frequency channel arrangements for fixed wireless systems operating in the 14.4-15.35 GHz band</w:t>
      </w:r>
      <w:r w:rsidRPr="006610FD">
        <w:t>”</w:t>
      </w:r>
      <w:bookmarkEnd w:id="710"/>
    </w:p>
    <w:p w:rsidR="005A5FA6" w:rsidRPr="006610FD" w:rsidRDefault="005A5FA6" w:rsidP="005A5FA6">
      <w:pPr>
        <w:pStyle w:val="ECCReference"/>
        <w:rPr>
          <w:rStyle w:val="ECCParagraph"/>
        </w:rPr>
      </w:pPr>
      <w:r w:rsidRPr="006610FD">
        <w:t xml:space="preserve">Recommendation </w:t>
      </w:r>
      <w:r w:rsidRPr="006610FD">
        <w:rPr>
          <w:rStyle w:val="ECCParagraph"/>
        </w:rPr>
        <w:t>ITU-R F.699</w:t>
      </w:r>
      <w:r>
        <w:rPr>
          <w:rStyle w:val="ECCParagraph"/>
        </w:rPr>
        <w:t>:</w:t>
      </w:r>
      <w:r w:rsidRPr="006610FD">
        <w:rPr>
          <w:rStyle w:val="ECCParagraph"/>
        </w:rPr>
        <w:t xml:space="preserve"> “Reference radiation patterns for fixed wireless system antennas for use in coordination studies and interference assessment in the frequency range from 100 MHz to about 70 GHz” </w:t>
      </w:r>
    </w:p>
    <w:p w:rsidR="005A5FA6" w:rsidRPr="006610FD" w:rsidRDefault="005A5FA6" w:rsidP="005A5FA6">
      <w:pPr>
        <w:pStyle w:val="ECCReference"/>
        <w:rPr>
          <w:rStyle w:val="ECCParagraph"/>
        </w:rPr>
      </w:pPr>
      <w:bookmarkStart w:id="711" w:name="_Ref536696850"/>
      <w:r w:rsidRPr="006610FD">
        <w:t xml:space="preserve">Recommendation </w:t>
      </w:r>
      <w:r w:rsidRPr="006610FD">
        <w:rPr>
          <w:rStyle w:val="ECCParagraph"/>
        </w:rPr>
        <w:t>ITU-R P.530</w:t>
      </w:r>
      <w:r>
        <w:rPr>
          <w:rStyle w:val="ECCParagraph"/>
        </w:rPr>
        <w:t>:</w:t>
      </w:r>
      <w:r w:rsidRPr="006610FD">
        <w:rPr>
          <w:rStyle w:val="ECCParagraph"/>
        </w:rPr>
        <w:t xml:space="preserve"> “Propagation data and prediction methods required for the design of terrestrial line-of-sight systems”</w:t>
      </w:r>
      <w:bookmarkEnd w:id="711"/>
    </w:p>
    <w:p w:rsidR="005A5FA6" w:rsidRPr="006610FD" w:rsidRDefault="005A5FA6" w:rsidP="005A5FA6">
      <w:pPr>
        <w:pStyle w:val="ECCReference"/>
        <w:rPr>
          <w:rStyle w:val="ECCParagraph"/>
        </w:rPr>
      </w:pPr>
      <w:bookmarkStart w:id="712" w:name="_Ref536696826"/>
      <w:r w:rsidRPr="006610FD">
        <w:t xml:space="preserve">Recommendation </w:t>
      </w:r>
      <w:r w:rsidRPr="006610FD">
        <w:rPr>
          <w:rStyle w:val="ECCParagraph"/>
        </w:rPr>
        <w:t>ITU-R F.1565</w:t>
      </w:r>
      <w:r>
        <w:rPr>
          <w:rStyle w:val="ECCParagraph"/>
        </w:rPr>
        <w:t>:</w:t>
      </w:r>
      <w:r w:rsidRPr="006610FD">
        <w:rPr>
          <w:rStyle w:val="ECCParagraph"/>
        </w:rPr>
        <w:t xml:space="preserve"> “Performance degradation due to interference from other services sharing the same frequency bands on a co-primary basis with real digital fixed wireless systems used in the international and national portions of a 27 500 km hypothetical reference path at or above the primary rate”</w:t>
      </w:r>
      <w:bookmarkEnd w:id="712"/>
      <w:r w:rsidRPr="006610FD">
        <w:rPr>
          <w:rStyle w:val="ECCParagraph"/>
        </w:rPr>
        <w:t xml:space="preserve"> </w:t>
      </w:r>
    </w:p>
    <w:p w:rsidR="005A5FA6" w:rsidRPr="006610FD" w:rsidRDefault="005A5FA6" w:rsidP="005A5FA6">
      <w:pPr>
        <w:pStyle w:val="ECCReference"/>
        <w:rPr>
          <w:rStyle w:val="ECCParagraph"/>
        </w:rPr>
      </w:pPr>
      <w:bookmarkStart w:id="713" w:name="_Ref536696924"/>
      <w:r w:rsidRPr="006610FD">
        <w:t xml:space="preserve">Recommendation </w:t>
      </w:r>
      <w:r w:rsidRPr="006610FD">
        <w:rPr>
          <w:rStyle w:val="ECCParagraph"/>
        </w:rPr>
        <w:t>ITU-R RA.1631</w:t>
      </w:r>
      <w:r>
        <w:rPr>
          <w:rStyle w:val="ECCParagraph"/>
        </w:rPr>
        <w:t>:</w:t>
      </w:r>
      <w:r w:rsidRPr="006610FD">
        <w:rPr>
          <w:rStyle w:val="ECCParagraph"/>
        </w:rPr>
        <w:t xml:space="preserve"> “Reference radio astronomy antenna pattern to be used for compatibility analyses between non-GSO systems and radio astronomy service stations based on the epfd concept”</w:t>
      </w:r>
      <w:bookmarkEnd w:id="713"/>
    </w:p>
    <w:p w:rsidR="005A5FA6" w:rsidRPr="006610FD" w:rsidRDefault="005A5FA6" w:rsidP="005A5FA6">
      <w:pPr>
        <w:pStyle w:val="ECCReference"/>
        <w:rPr>
          <w:rStyle w:val="ECCParagraph"/>
        </w:rPr>
      </w:pPr>
      <w:bookmarkStart w:id="714" w:name="_Ref536696956"/>
      <w:r w:rsidRPr="006610FD">
        <w:t xml:space="preserve">Recommendation </w:t>
      </w:r>
      <w:r w:rsidRPr="006610FD">
        <w:rPr>
          <w:rStyle w:val="ECCParagraph"/>
        </w:rPr>
        <w:t>ITU-R RA.1513</w:t>
      </w:r>
      <w:r>
        <w:rPr>
          <w:rStyle w:val="ECCParagraph"/>
        </w:rPr>
        <w:t>:</w:t>
      </w:r>
      <w:r w:rsidRPr="006610FD">
        <w:rPr>
          <w:rStyle w:val="ECCParagraph"/>
        </w:rPr>
        <w:t xml:space="preserve"> “Levels of data loss to radio astronomy observations and percentage-of-time criteria resulting from degradation by interference for frequency bands allocated to the radio astronomy service on a primary basis”</w:t>
      </w:r>
      <w:bookmarkEnd w:id="714"/>
    </w:p>
    <w:p w:rsidR="005A5FA6" w:rsidRPr="006610FD" w:rsidRDefault="005A5FA6" w:rsidP="005A5FA6">
      <w:pPr>
        <w:pStyle w:val="ECCReference"/>
        <w:rPr>
          <w:rStyle w:val="ECCParagraph"/>
        </w:rPr>
      </w:pPr>
      <w:bookmarkStart w:id="715" w:name="_Ref536696966"/>
      <w:r w:rsidRPr="006610FD">
        <w:t xml:space="preserve">Recommendation </w:t>
      </w:r>
      <w:r w:rsidRPr="006610FD">
        <w:rPr>
          <w:rStyle w:val="ECCParagraph"/>
        </w:rPr>
        <w:t>ITU-R RA.769</w:t>
      </w:r>
      <w:r>
        <w:rPr>
          <w:rStyle w:val="ECCParagraph"/>
        </w:rPr>
        <w:t>:</w:t>
      </w:r>
      <w:r w:rsidRPr="006610FD">
        <w:rPr>
          <w:rStyle w:val="ECCParagraph"/>
        </w:rPr>
        <w:t xml:space="preserve"> “Protection criteria used for radio astronomical measurements”</w:t>
      </w:r>
      <w:bookmarkEnd w:id="715"/>
      <w:r w:rsidRPr="006610FD">
        <w:rPr>
          <w:rStyle w:val="ECCParagraph"/>
        </w:rPr>
        <w:t xml:space="preserve"> </w:t>
      </w:r>
    </w:p>
    <w:p w:rsidR="005A5FA6" w:rsidRPr="006610FD" w:rsidRDefault="005A5FA6" w:rsidP="005A5FA6">
      <w:pPr>
        <w:pStyle w:val="ECCReference"/>
        <w:rPr>
          <w:rStyle w:val="ECCParagraph"/>
        </w:rPr>
      </w:pPr>
      <w:bookmarkStart w:id="716" w:name="_Ref536697380"/>
      <w:r w:rsidRPr="006610FD">
        <w:t xml:space="preserve">Recommendation </w:t>
      </w:r>
      <w:r w:rsidRPr="006610FD">
        <w:rPr>
          <w:rStyle w:val="ECCParagraph"/>
        </w:rPr>
        <w:t>ITU-R M.1583</w:t>
      </w:r>
      <w:r>
        <w:rPr>
          <w:rStyle w:val="ECCParagraph"/>
        </w:rPr>
        <w:t>:</w:t>
      </w:r>
      <w:r w:rsidRPr="006610FD">
        <w:rPr>
          <w:rStyle w:val="ECCParagraph"/>
        </w:rPr>
        <w:t xml:space="preserve"> “Interference calculations between non-geostationary mobile-satellite service or radionavigation-satellite service systems and radio astronomy telescope sites”</w:t>
      </w:r>
      <w:bookmarkEnd w:id="716"/>
      <w:r w:rsidRPr="006610FD">
        <w:rPr>
          <w:rStyle w:val="ECCParagraph"/>
        </w:rPr>
        <w:t xml:space="preserve"> </w:t>
      </w:r>
    </w:p>
    <w:p w:rsidR="005A5FA6" w:rsidRPr="006610FD" w:rsidRDefault="005A5FA6" w:rsidP="005A5FA6">
      <w:pPr>
        <w:pStyle w:val="ECCReference"/>
        <w:rPr>
          <w:rStyle w:val="ECCParagraph"/>
        </w:rPr>
      </w:pPr>
      <w:bookmarkStart w:id="717" w:name="_Ref536697411"/>
      <w:r w:rsidRPr="006610FD">
        <w:t xml:space="preserve">Recommendation </w:t>
      </w:r>
      <w:r w:rsidRPr="006610FD">
        <w:rPr>
          <w:rStyle w:val="ECCParagraph"/>
        </w:rPr>
        <w:t>ITU-R S.1586-1</w:t>
      </w:r>
      <w:r>
        <w:rPr>
          <w:rStyle w:val="ECCParagraph"/>
        </w:rPr>
        <w:t>:</w:t>
      </w:r>
      <w:r w:rsidRPr="006610FD">
        <w:rPr>
          <w:rStyle w:val="ECCParagraph"/>
        </w:rPr>
        <w:t xml:space="preserve"> “Calculation of unwanted emission levels produced by a non-geostationary fixed-satellite service system at radio astronomy sites”</w:t>
      </w:r>
      <w:bookmarkEnd w:id="717"/>
      <w:r w:rsidRPr="006610FD">
        <w:rPr>
          <w:rStyle w:val="ECCParagraph"/>
        </w:rPr>
        <w:t xml:space="preserve"> </w:t>
      </w:r>
    </w:p>
    <w:p w:rsidR="005A5FA6" w:rsidRPr="006610FD" w:rsidRDefault="005A5FA6" w:rsidP="005A5FA6">
      <w:pPr>
        <w:pStyle w:val="ECCReference"/>
        <w:rPr>
          <w:rStyle w:val="ECCParagraph"/>
        </w:rPr>
      </w:pPr>
      <w:bookmarkStart w:id="718" w:name="_Ref536705311"/>
      <w:r w:rsidRPr="006610FD">
        <w:t xml:space="preserve">Recommendation </w:t>
      </w:r>
      <w:r w:rsidRPr="006610FD">
        <w:rPr>
          <w:rStyle w:val="ECCParagraph"/>
        </w:rPr>
        <w:t>ITU-R M.1643</w:t>
      </w:r>
      <w:r>
        <w:rPr>
          <w:rStyle w:val="ECCParagraph"/>
        </w:rPr>
        <w:t>:</w:t>
      </w:r>
      <w:r w:rsidRPr="006610FD">
        <w:rPr>
          <w:rStyle w:val="ECCParagraph"/>
        </w:rPr>
        <w:t xml:space="preserve"> “Technical and operational requirements for aircraft earth stations of aeronautical mobile-satellite service including those using fixed-satellite service network transponders in the band 14-14.5 GHz (Earth-to-space)”</w:t>
      </w:r>
      <w:bookmarkEnd w:id="718"/>
    </w:p>
    <w:p w:rsidR="005A5FA6" w:rsidRPr="006610FD" w:rsidRDefault="005A5FA6" w:rsidP="005A5FA6">
      <w:pPr>
        <w:pStyle w:val="ECCReference"/>
        <w:rPr>
          <w:rStyle w:val="ECCParagraph"/>
        </w:rPr>
      </w:pPr>
      <w:bookmarkStart w:id="719" w:name="_Ref536696903"/>
      <w:r w:rsidRPr="006610FD">
        <w:t xml:space="preserve">Recommendation </w:t>
      </w:r>
      <w:r w:rsidRPr="006610FD">
        <w:rPr>
          <w:rStyle w:val="ECCParagraph"/>
        </w:rPr>
        <w:t>ITU-R SF.1650</w:t>
      </w:r>
      <w:r>
        <w:rPr>
          <w:rStyle w:val="ECCParagraph"/>
        </w:rPr>
        <w:t>:</w:t>
      </w:r>
      <w:r w:rsidRPr="006610FD">
        <w:rPr>
          <w:rStyle w:val="ECCParagraph"/>
        </w:rPr>
        <w:t xml:space="preserve"> “The minimum distance from the baseline beyond which in-motion earth stations located on board vessels would not cause unacceptable interference to the terrestrial service in the bands 5 925-6 425 MHz and 14-14.5 GHz”</w:t>
      </w:r>
      <w:bookmarkEnd w:id="719"/>
    </w:p>
    <w:p w:rsidR="005A5FA6" w:rsidRPr="006610FD" w:rsidRDefault="005A5FA6" w:rsidP="005A5FA6">
      <w:pPr>
        <w:pStyle w:val="ECCReference"/>
        <w:rPr>
          <w:rStyle w:val="ECCParagraph"/>
        </w:rPr>
      </w:pPr>
      <w:bookmarkStart w:id="720" w:name="_Ref536696703"/>
      <w:r w:rsidRPr="006610FD">
        <w:rPr>
          <w:rStyle w:val="ECCParagraph"/>
        </w:rPr>
        <w:t>ECC Report 026</w:t>
      </w:r>
      <w:r>
        <w:rPr>
          <w:rStyle w:val="ECCParagraph"/>
        </w:rPr>
        <w:t>:</w:t>
      </w:r>
      <w:r w:rsidRPr="006610FD">
        <w:rPr>
          <w:rStyle w:val="ECCParagraph"/>
        </w:rPr>
        <w:t xml:space="preserve"> “The compatibility and sharing of the aeronautical mobile satellite service with existing services in the band 14.0-14.5 GHz”</w:t>
      </w:r>
      <w:r w:rsidRPr="006610FD">
        <w:t>, May 2003</w:t>
      </w:r>
      <w:bookmarkEnd w:id="720"/>
    </w:p>
    <w:p w:rsidR="005A5FA6" w:rsidRPr="006610FD" w:rsidRDefault="005A5FA6" w:rsidP="005A5FA6">
      <w:pPr>
        <w:pStyle w:val="ECCReference"/>
      </w:pPr>
      <w:bookmarkStart w:id="721" w:name="_Ref536696779"/>
      <w:r w:rsidRPr="006610FD">
        <w:t>Recommendation ITU-R F.1108</w:t>
      </w:r>
      <w:r>
        <w:t>:</w:t>
      </w:r>
      <w:r w:rsidRPr="006610FD">
        <w:t xml:space="preserve"> “Determination of the criteria to protect fixed service receivers from the emissions of space stations operating in non-geostationary orbits in shared frequency bands”</w:t>
      </w:r>
      <w:bookmarkEnd w:id="721"/>
    </w:p>
    <w:p w:rsidR="005A5FA6" w:rsidRPr="006610FD" w:rsidRDefault="005A5FA6" w:rsidP="005A5FA6">
      <w:pPr>
        <w:pStyle w:val="ECCReference"/>
      </w:pPr>
      <w:bookmarkStart w:id="722" w:name="_Ref536696815"/>
      <w:r w:rsidRPr="006610FD">
        <w:t>Recommendation ITU-R F.1494</w:t>
      </w:r>
      <w:r>
        <w:t>:</w:t>
      </w:r>
      <w:r w:rsidRPr="006610FD">
        <w:t xml:space="preserve"> “Interference criteria to protect the fixed service from time varying aggregate interference from other services sharing the 10.7-12.75 GHz band on a co-primary basis”</w:t>
      </w:r>
      <w:bookmarkEnd w:id="722"/>
    </w:p>
    <w:p w:rsidR="005A5FA6" w:rsidRPr="006610FD" w:rsidRDefault="005A5FA6" w:rsidP="005A5FA6">
      <w:pPr>
        <w:pStyle w:val="ECCReference"/>
      </w:pPr>
      <w:bookmarkStart w:id="723" w:name="_Ref536696880"/>
      <w:r w:rsidRPr="006610FD">
        <w:t>Recommendation ITU-R F.1495</w:t>
      </w:r>
      <w:r>
        <w:t>:</w:t>
      </w:r>
      <w:r w:rsidRPr="006610FD">
        <w:t xml:space="preserve"> “Interference criteria to protect the fixed service from time varying aggregate interference from other radiocommunication services sharing the 17.7-19.3 GHz band on a co-primary basis”</w:t>
      </w:r>
      <w:bookmarkEnd w:id="723"/>
    </w:p>
    <w:p w:rsidR="005A5FA6" w:rsidRPr="006610FD" w:rsidRDefault="005A5FA6" w:rsidP="005A5FA6">
      <w:pPr>
        <w:pStyle w:val="ECCReference"/>
      </w:pPr>
      <w:bookmarkStart w:id="724" w:name="_Ref536696836"/>
      <w:r w:rsidRPr="006610FD">
        <w:t>Recommendation ITU-R F.1241</w:t>
      </w:r>
      <w:r>
        <w:t>:</w:t>
      </w:r>
      <w:r w:rsidRPr="006610FD">
        <w:t xml:space="preserve"> “Performance degradation due to interference from other services sharing the same frequency bands on a primary basis with digital radio-relay systems operating at or above the primary rate and which may form part of the international portion of a 27 500 km hypothetical reference path”</w:t>
      </w:r>
      <w:bookmarkEnd w:id="724"/>
    </w:p>
    <w:p w:rsidR="005A5FA6" w:rsidRPr="006610FD" w:rsidRDefault="005A5FA6" w:rsidP="005A5FA6">
      <w:pPr>
        <w:pStyle w:val="ECCReference"/>
      </w:pPr>
      <w:bookmarkStart w:id="725" w:name="_Ref536697004"/>
      <w:r w:rsidRPr="006610FD">
        <w:t>Recommendation ITU-R RS.1813</w:t>
      </w:r>
      <w:r>
        <w:t>:</w:t>
      </w:r>
      <w:r w:rsidRPr="006610FD">
        <w:t xml:space="preserve"> “Reference antenna pattern for passive sensors operating in the Earth exploration-satellite service (passive) to be used in compatibility analyses in the frequency range 1.4-100 GHz”</w:t>
      </w:r>
      <w:bookmarkEnd w:id="725"/>
    </w:p>
    <w:p w:rsidR="005A5FA6" w:rsidRPr="006610FD" w:rsidRDefault="005A5FA6" w:rsidP="005A5FA6">
      <w:pPr>
        <w:pStyle w:val="ECCReference"/>
      </w:pPr>
      <w:bookmarkStart w:id="726" w:name="_Ref536696990"/>
      <w:r w:rsidRPr="006610FD">
        <w:t>Recommendation ITU-R RS.1861</w:t>
      </w:r>
      <w:r>
        <w:t>:</w:t>
      </w:r>
      <w:r w:rsidRPr="006610FD">
        <w:t xml:space="preserve"> “Typical technical and operational characteristics of Earth exploration-satellite service (passive) systems using allocations between 1.4 and 275 GHz”</w:t>
      </w:r>
      <w:bookmarkEnd w:id="726"/>
    </w:p>
    <w:p w:rsidR="005A5FA6" w:rsidRPr="006610FD" w:rsidRDefault="005A5FA6" w:rsidP="005A5FA6">
      <w:pPr>
        <w:pStyle w:val="ECCReference"/>
        <w:rPr>
          <w:rStyle w:val="ECCParagraph"/>
        </w:rPr>
      </w:pPr>
      <w:bookmarkStart w:id="727" w:name="_Ref536697031"/>
      <w:r w:rsidRPr="006610FD">
        <w:lastRenderedPageBreak/>
        <w:t>Recommendation ITU-R RS.2017</w:t>
      </w:r>
      <w:r>
        <w:t>:</w:t>
      </w:r>
      <w:r w:rsidRPr="006610FD">
        <w:t xml:space="preserve"> “Performance and interference criteria for satellite passive remote sensing”</w:t>
      </w:r>
      <w:bookmarkEnd w:id="727"/>
    </w:p>
    <w:p w:rsidR="00451BA7" w:rsidRPr="00BC03FD" w:rsidRDefault="00451BA7" w:rsidP="005A5FA6">
      <w:pPr>
        <w:pStyle w:val="ECCReference"/>
        <w:numPr>
          <w:ilvl w:val="0"/>
          <w:numId w:val="0"/>
        </w:numPr>
      </w:pPr>
    </w:p>
    <w:sectPr w:rsidR="00451BA7" w:rsidRPr="00BC03FD" w:rsidSect="008914B8">
      <w:headerReference w:type="even" r:id="rId165"/>
      <w:headerReference w:type="default" r:id="rId166"/>
      <w:headerReference w:type="first" r:id="rId167"/>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3087" w:rsidRDefault="00423087" w:rsidP="004930E1">
      <w:r>
        <w:separator/>
      </w:r>
    </w:p>
    <w:p w:rsidR="00423087" w:rsidRDefault="00423087" w:rsidP="004930E1"/>
  </w:endnote>
  <w:endnote w:type="continuationSeparator" w:id="0">
    <w:p w:rsidR="00423087" w:rsidRDefault="00423087" w:rsidP="004930E1">
      <w:r>
        <w:continuationSeparator/>
      </w:r>
    </w:p>
    <w:p w:rsidR="00423087" w:rsidRDefault="00423087"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3087" w:rsidRPr="00F7440E" w:rsidRDefault="00423087" w:rsidP="004930E1">
      <w:pPr>
        <w:pStyle w:val="FootnoteText"/>
      </w:pPr>
      <w:r>
        <w:separator/>
      </w:r>
    </w:p>
  </w:footnote>
  <w:footnote w:type="continuationSeparator" w:id="0">
    <w:p w:rsidR="00423087" w:rsidRPr="00F7440E" w:rsidRDefault="00423087" w:rsidP="004930E1">
      <w:r>
        <w:continuationSeparator/>
      </w:r>
    </w:p>
  </w:footnote>
  <w:footnote w:type="continuationNotice" w:id="1">
    <w:p w:rsidR="00423087" w:rsidRPr="00CD07E7" w:rsidRDefault="00423087" w:rsidP="004930E1"/>
  </w:footnote>
  <w:footnote w:id="2">
    <w:p w:rsidR="00423087" w:rsidRPr="001F5B30" w:rsidRDefault="00423087" w:rsidP="001727B6">
      <w:pPr>
        <w:pStyle w:val="FootnoteText"/>
        <w:rPr>
          <w:lang w:val="en-GB"/>
        </w:rPr>
      </w:pPr>
      <w:r>
        <w:rPr>
          <w:rStyle w:val="FootnoteReference"/>
        </w:rPr>
        <w:footnoteRef/>
      </w:r>
      <w:r w:rsidRPr="001F5B30">
        <w:rPr>
          <w:lang w:val="en-GB"/>
        </w:rPr>
        <w:t xml:space="preserve"> ECO Frequency Information System: </w:t>
      </w:r>
      <w:hyperlink r:id="rId1" w:history="1">
        <w:r w:rsidRPr="001F5B30">
          <w:rPr>
            <w:rStyle w:val="Hyperlink"/>
            <w:lang w:val="en-GB"/>
          </w:rPr>
          <w:t>www.efis.dk</w:t>
        </w:r>
      </w:hyperlink>
    </w:p>
  </w:footnote>
  <w:footnote w:id="3">
    <w:p w:rsidR="00423087" w:rsidRPr="001F5B30" w:rsidRDefault="00423087" w:rsidP="001727B6">
      <w:pPr>
        <w:pStyle w:val="FootnoteText"/>
        <w:rPr>
          <w:lang w:val="en-GB"/>
        </w:rPr>
      </w:pPr>
      <w:r>
        <w:rPr>
          <w:rStyle w:val="FootnoteReference"/>
        </w:rPr>
        <w:footnoteRef/>
      </w:r>
      <w:r w:rsidRPr="001F5B30">
        <w:rPr>
          <w:lang w:val="en-GB"/>
        </w:rPr>
        <w:t xml:space="preserve"> </w:t>
      </w:r>
      <w:hyperlink r:id="rId2" w:history="1">
        <w:r w:rsidRPr="00396EBF">
          <w:rPr>
            <w:rStyle w:val="Hyperlink"/>
            <w:lang w:val="en-GB"/>
          </w:rPr>
          <w:t>www.craf.eu</w:t>
        </w:r>
      </w:hyperlink>
      <w:r w:rsidRPr="002E5394">
        <w:rPr>
          <w:lang w:val="en-GB"/>
        </w:rPr>
        <w:t xml:space="preserve"> </w:t>
      </w:r>
    </w:p>
  </w:footnote>
  <w:footnote w:id="4">
    <w:p w:rsidR="00423087" w:rsidRPr="000D7290" w:rsidRDefault="00423087" w:rsidP="00B74B67">
      <w:pPr>
        <w:pStyle w:val="FootnoteText"/>
        <w:rPr>
          <w:lang w:val="en-GB"/>
        </w:rPr>
      </w:pPr>
      <w:r w:rsidRPr="000D7290">
        <w:rPr>
          <w:rStyle w:val="FootnoteReference"/>
        </w:rPr>
        <w:footnoteRef/>
      </w:r>
      <w:r w:rsidRPr="007F0C29">
        <w:t xml:space="preserve">The air routes have been taken from the website </w:t>
      </w:r>
      <w:hyperlink r:id="rId3" w:anchor="route" w:history="1">
        <w:r w:rsidRPr="007F0C29">
          <w:rPr>
            <w:rStyle w:val="Hyperlink"/>
          </w:rPr>
          <w:t>http://openflights.org/data.html#route</w:t>
        </w:r>
      </w:hyperlink>
      <w:r w:rsidRPr="007F0C29">
        <w:rPr>
          <w:lang w:val="en-GB"/>
        </w:rPr>
        <w:t xml:space="preserve"> </w:t>
      </w:r>
    </w:p>
  </w:footnote>
  <w:footnote w:id="5">
    <w:p w:rsidR="00423087" w:rsidRPr="000D7290" w:rsidRDefault="00423087" w:rsidP="00B74B67">
      <w:pPr>
        <w:pStyle w:val="FootnoteText"/>
        <w:rPr>
          <w:lang w:val="en-GB"/>
        </w:rPr>
      </w:pPr>
      <w:r>
        <w:rPr>
          <w:rStyle w:val="FootnoteReference"/>
        </w:rPr>
        <w:footnoteRef/>
      </w:r>
      <w:r w:rsidRPr="000D7290">
        <w:rPr>
          <w:lang w:val="en-GB"/>
        </w:rPr>
        <w:t xml:space="preserve"> Long-term protection criterion for Fixed-service used in ECC </w:t>
      </w:r>
      <w:r w:rsidRPr="00F61333">
        <w:rPr>
          <w:lang w:val="en-GB"/>
        </w:rPr>
        <w:t xml:space="preserve">Report 026 </w:t>
      </w:r>
      <w:r w:rsidRPr="00F61333">
        <w:rPr>
          <w:rStyle w:val="ECCParagraph"/>
          <w:sz w:val="16"/>
        </w:rPr>
        <w:fldChar w:fldCharType="begin"/>
      </w:r>
      <w:r w:rsidRPr="00F61333">
        <w:rPr>
          <w:rStyle w:val="ECCParagraph"/>
          <w:sz w:val="16"/>
        </w:rPr>
        <w:instrText xml:space="preserve"> REF _Ref536696703 \r \h </w:instrText>
      </w:r>
      <w:r>
        <w:rPr>
          <w:rStyle w:val="ECCParagraph"/>
          <w:sz w:val="16"/>
        </w:rPr>
        <w:instrText xml:space="preserve"> \* MERGEFORMAT </w:instrText>
      </w:r>
      <w:r w:rsidRPr="00F61333">
        <w:rPr>
          <w:rStyle w:val="ECCParagraph"/>
          <w:sz w:val="16"/>
        </w:rPr>
      </w:r>
      <w:r w:rsidRPr="00F61333">
        <w:rPr>
          <w:rStyle w:val="ECCParagraph"/>
          <w:sz w:val="16"/>
        </w:rPr>
        <w:fldChar w:fldCharType="separate"/>
      </w:r>
      <w:r w:rsidRPr="00F61333">
        <w:rPr>
          <w:rStyle w:val="ECCParagraph"/>
          <w:sz w:val="16"/>
        </w:rPr>
        <w:t>[19]</w:t>
      </w:r>
      <w:r w:rsidRPr="00F61333">
        <w:rPr>
          <w:rStyle w:val="ECCParagraph"/>
          <w:sz w:val="16"/>
        </w:rPr>
        <w:fldChar w:fldCharType="end"/>
      </w:r>
      <w:r w:rsidRPr="00F61333">
        <w:rPr>
          <w:lang w:val="en-GB"/>
        </w:rPr>
        <w:t xml:space="preserve"> (secondary</w:t>
      </w:r>
      <w:r w:rsidRPr="000D7290">
        <w:rPr>
          <w:lang w:val="en-GB"/>
        </w:rPr>
        <w:t xml:space="preserve"> status allocation)</w:t>
      </w:r>
    </w:p>
  </w:footnote>
  <w:footnote w:id="6">
    <w:p w:rsidR="00423087" w:rsidRPr="000D7290" w:rsidRDefault="00423087" w:rsidP="00B74B67">
      <w:pPr>
        <w:pStyle w:val="FootnoteText"/>
        <w:rPr>
          <w:lang w:val="en-GB"/>
        </w:rPr>
      </w:pPr>
      <w:r>
        <w:rPr>
          <w:rStyle w:val="FootnoteReference"/>
        </w:rPr>
        <w:footnoteRef/>
      </w:r>
      <w:r w:rsidRPr="000D7290">
        <w:rPr>
          <w:lang w:val="en-GB"/>
        </w:rPr>
        <w:t xml:space="preserve"> FDP criterion also assumed in ECC Report 026 for AMSS (secondary status allocation)</w:t>
      </w:r>
    </w:p>
  </w:footnote>
  <w:footnote w:id="7">
    <w:p w:rsidR="00423087" w:rsidRPr="00BF39F8" w:rsidRDefault="00423087" w:rsidP="000B0E35">
      <w:pPr>
        <w:pStyle w:val="FootnoteText"/>
        <w:rPr>
          <w:lang w:val="en-GB"/>
        </w:rPr>
      </w:pPr>
      <w:r>
        <w:rPr>
          <w:rStyle w:val="FootnoteReference"/>
        </w:rPr>
        <w:footnoteRef/>
      </w:r>
      <w:r w:rsidRPr="00BF39F8">
        <w:rPr>
          <w:lang w:val="en-GB"/>
        </w:rPr>
        <w:t xml:space="preserve"> SpaceX will provision to launch up to two extra spacecraft per plane to replenish the constellation in the event of on-orbit failures. If a case arises wherein a spare is not immediately needed, it will remain dormant in the same orbit and will perform station-keeping and debris avoidance manoeuvres along with the rest of the active constellation. Because these spare satellites will not operate their communications payloads, and the TT&amp;C facilities communicate in turn with a fixed number of satellites at all times, the addition of spare satellites will not affect the interference analyses presented here.</w:t>
      </w:r>
    </w:p>
  </w:footnote>
  <w:footnote w:id="8">
    <w:p w:rsidR="00423087" w:rsidRPr="00BF39F8" w:rsidRDefault="00423087" w:rsidP="000B0E35">
      <w:pPr>
        <w:pStyle w:val="FootnoteText"/>
        <w:rPr>
          <w:lang w:val="en-GB"/>
        </w:rPr>
      </w:pPr>
      <w:r>
        <w:rPr>
          <w:rStyle w:val="FootnoteReference"/>
        </w:rPr>
        <w:footnoteRef/>
      </w:r>
      <w:r w:rsidRPr="00BF39F8">
        <w:rPr>
          <w:lang w:val="en-GB"/>
        </w:rPr>
        <w:t xml:space="preserve"> While the 40° minimum elevation angle remains the same from the earth station point of view, the maximum angle from boresight at which service can be provided from the satellite changes slightly depending upon altitude. Thus, satellites operating at 1,110 km, 1,130 km, 1,275 km, and 1,325 km altitude provide service up to 40.72, 40.59, 39.67, and 39.36° away from boresight, respectively.</w:t>
      </w:r>
    </w:p>
  </w:footnote>
  <w:footnote w:id="9">
    <w:p w:rsidR="00423087" w:rsidRPr="00BF39F8" w:rsidRDefault="00423087" w:rsidP="000B0E35">
      <w:pPr>
        <w:pStyle w:val="FootnoteText"/>
        <w:rPr>
          <w:lang w:val="en-GB"/>
        </w:rPr>
      </w:pPr>
      <w:r>
        <w:rPr>
          <w:rStyle w:val="FootnoteReference"/>
        </w:rPr>
        <w:footnoteRef/>
      </w:r>
      <w:r w:rsidRPr="00BF39F8">
        <w:rPr>
          <w:lang w:val="en-GB"/>
        </w:rPr>
        <w:t xml:space="preserve"> For this purpose, “boresight” refer</w:t>
      </w:r>
      <w:r w:rsidRPr="00CD4EB4">
        <w:rPr>
          <w:lang w:val="en-GB"/>
        </w:rPr>
        <w:t>s</w:t>
      </w:r>
      <w:r w:rsidRPr="00BF39F8">
        <w:rPr>
          <w:lang w:val="en-GB"/>
        </w:rPr>
        <w:t xml:space="preserve"> to the direction normal to the phased array plane.</w:t>
      </w:r>
    </w:p>
  </w:footnote>
  <w:footnote w:id="10">
    <w:p w:rsidR="00423087" w:rsidRPr="00836B3A" w:rsidRDefault="00423087" w:rsidP="000B0E35">
      <w:pPr>
        <w:pStyle w:val="FootnoteText"/>
        <w:rPr>
          <w:lang w:val="en-GB"/>
        </w:rPr>
      </w:pPr>
      <w:r>
        <w:rPr>
          <w:rStyle w:val="FootnoteReference"/>
        </w:rPr>
        <w:footnoteRef/>
      </w:r>
      <w:r w:rsidRPr="00BF39F8">
        <w:rPr>
          <w:lang w:val="en-GB"/>
        </w:rPr>
        <w:t xml:space="preserve"> </w:t>
      </w:r>
      <w:r w:rsidRPr="00836B3A">
        <w:rPr>
          <w:lang w:val="en-GB"/>
        </w:rPr>
        <w:t xml:space="preserve">This maximum </w:t>
      </w:r>
      <w:r w:rsidRPr="00F61333">
        <w:t>e.i.r.p.</w:t>
      </w:r>
      <w:r w:rsidRPr="00836B3A">
        <w:rPr>
          <w:lang w:val="en-GB"/>
        </w:rPr>
        <w:t xml:space="preserve"> level occurs at maximum slant for beams in the 10.7-12.2 GHz band at latitudes below ±55º.  At higher latitudes, the maximum e.i.r.p. in this band is -13.07 dBW/4kHz.  In the 12.2-12.7 GHz band, the maximum </w:t>
      </w:r>
      <w:r w:rsidRPr="00F61333">
        <w:t>e.i.r.p.</w:t>
      </w:r>
      <w:r w:rsidRPr="00836B3A">
        <w:rPr>
          <w:lang w:val="en-GB"/>
        </w:rPr>
        <w:t xml:space="preserve"> is -12.57 dBW/4kHz and -16.07 dBW/4kHz for latitudes below and above ±55º, respectively. Because the 10.7-12.2 GHz band at latitudes below ±55º provides a worst case</w:t>
      </w:r>
      <w:r w:rsidRPr="00605146">
        <w:t xml:space="preserve"> </w:t>
      </w:r>
      <w:r>
        <w:fldChar w:fldCharType="begin"/>
      </w:r>
      <w:r>
        <w:instrText xml:space="preserve"> REF _Ref524450180 \h </w:instrText>
      </w:r>
      <w:r>
        <w:fldChar w:fldCharType="separate"/>
      </w:r>
      <w:r w:rsidRPr="00CD312E">
        <w:t xml:space="preserve">Figure </w:t>
      </w:r>
      <w:r>
        <w:rPr>
          <w:noProof/>
        </w:rPr>
        <w:t>61</w:t>
      </w:r>
      <w:r>
        <w:fldChar w:fldCharType="end"/>
      </w:r>
      <w:r w:rsidRPr="00836B3A">
        <w:rPr>
          <w:lang w:val="en-GB"/>
        </w:rPr>
        <w:t>, relates to that scenario.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087" w:rsidRPr="00AD1BE1" w:rsidRDefault="00423087" w:rsidP="00AD1BE1">
    <w:pPr>
      <w:pStyle w:val="ECCpageHeader"/>
    </w:pPr>
    <w:r w:rsidRPr="00AD1BE1">
      <w:t xml:space="preserve">ECC REPORT </w:t>
    </w:r>
    <w:r>
      <w:t>271</w:t>
    </w:r>
    <w:r w:rsidRPr="00AD1BE1">
      <w:t xml:space="preserve"> - Page </w:t>
    </w:r>
    <w:r w:rsidRPr="00AD1BE1">
      <w:fldChar w:fldCharType="begin"/>
    </w:r>
    <w:r w:rsidRPr="00AD1BE1">
      <w:instrText xml:space="preserve"> PAGE  \* Arabic  \* MERGEFORMAT </w:instrText>
    </w:r>
    <w:r w:rsidRPr="00AD1BE1">
      <w:fldChar w:fldCharType="separate"/>
    </w:r>
    <w:r w:rsidR="009757BA">
      <w:rPr>
        <w:noProof/>
      </w:rPr>
      <w:t>138</w:t>
    </w:r>
    <w:r w:rsidRPr="00AD1BE1">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087" w:rsidRPr="00966560" w:rsidRDefault="00423087" w:rsidP="00E36601">
    <w:pPr>
      <w:pStyle w:val="ECCpageHeader"/>
      <w:rPr>
        <w:lang w:val="en-GB"/>
      </w:rPr>
    </w:pPr>
    <w:r w:rsidRPr="00966560">
      <w:rPr>
        <w:lang w:val="en-GB"/>
      </w:rPr>
      <w:tab/>
    </w:r>
    <w:r w:rsidRPr="00966560">
      <w:rPr>
        <w:lang w:val="en-GB"/>
      </w:rPr>
      <w:tab/>
      <w:t xml:space="preserve">ECC REPORT </w:t>
    </w:r>
    <w:r>
      <w:rPr>
        <w:lang w:val="en-GB"/>
      </w:rPr>
      <w:t>271</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sidR="009757BA">
      <w:rPr>
        <w:noProof/>
        <w:lang w:val="en-GB"/>
      </w:rPr>
      <w:t>137</w:t>
    </w:r>
    <w:r w:rsidRPr="00296C44">
      <w:fldChar w:fldCharType="end"/>
    </w:r>
  </w:p>
  <w:p w:rsidR="00423087" w:rsidRDefault="00423087" w:rsidP="004930E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087" w:rsidRPr="005611D0" w:rsidRDefault="00423087" w:rsidP="009B022D">
    <w:pPr>
      <w:pStyle w:val="ECCpageHeader"/>
    </w:pPr>
    <w:r w:rsidRPr="00F7440E">
      <w:rPr>
        <w:noProof/>
        <w:lang w:eastAsia="da-DK"/>
      </w:rPr>
      <w:drawing>
        <wp:anchor distT="0" distB="0" distL="114300" distR="114300" simplePos="0" relativeHeight="251665408" behindDoc="0" locked="0" layoutInCell="1" allowOverlap="1" wp14:anchorId="33695C9D" wp14:editId="6C12D125">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eastAsia="da-DK"/>
      </w:rPr>
      <w:drawing>
        <wp:anchor distT="0" distB="0" distL="114300" distR="114300" simplePos="0" relativeHeight="251664384" behindDoc="0" locked="0" layoutInCell="1" allowOverlap="1" wp14:anchorId="28EE57AD" wp14:editId="5AA65C97">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rsidR="00423087" w:rsidRPr="005611D0" w:rsidRDefault="00423087" w:rsidP="000F0A57">
    <w:pPr>
      <w:pStyle w:val="ECCpageHeader"/>
    </w:pPr>
  </w:p>
  <w:p w:rsidR="00423087" w:rsidRPr="005611D0" w:rsidRDefault="00423087" w:rsidP="000F0A57">
    <w:pPr>
      <w:pStyle w:val="ECCpageHeader"/>
    </w:pPr>
  </w:p>
  <w:p w:rsidR="00423087" w:rsidRPr="005611D0" w:rsidRDefault="00423087" w:rsidP="000F0A57">
    <w:pPr>
      <w:pStyle w:val="ECCpageHeader"/>
    </w:pPr>
  </w:p>
  <w:p w:rsidR="00423087" w:rsidRPr="005611D0" w:rsidRDefault="00423087" w:rsidP="000F0A57">
    <w:pPr>
      <w:pStyle w:val="ECCpage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225.4pt;height:58.7pt" o:bullet="t">
        <v:imagedata r:id="rId1" o:title="Editor's Note"/>
      </v:shape>
    </w:pict>
  </w:numPicBullet>
  <w:abstractNum w:abstractNumId="0">
    <w:nsid w:val="A9EFBB2F"/>
    <w:multiLevelType w:val="hybridMultilevel"/>
    <w:tmpl w:val="A0DD286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1B73D8E"/>
    <w:multiLevelType w:val="hybridMultilevel"/>
    <w:tmpl w:val="B39CF788"/>
    <w:lvl w:ilvl="0" w:tplc="55F63D72">
      <w:start w:val="1"/>
      <w:numFmt w:val="decimal"/>
      <w:lvlText w:val="A%1.2.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nsid w:val="1CF92D89"/>
    <w:multiLevelType w:val="hybridMultilevel"/>
    <w:tmpl w:val="1F2054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12F4188"/>
    <w:multiLevelType w:val="multilevel"/>
    <w:tmpl w:val="503ECCD6"/>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2844" w:hanging="576"/>
      </w:pPr>
      <w:rPr>
        <w:rFonts w:hint="default"/>
      </w:rPr>
    </w:lvl>
    <w:lvl w:ilvl="2">
      <w:start w:val="1"/>
      <w:numFmt w:val="decimal"/>
      <w:pStyle w:val="ECCAnnexheading3"/>
      <w:lvlText w:val="A%1.%2.%3"/>
      <w:lvlJc w:val="left"/>
      <w:pPr>
        <w:tabs>
          <w:tab w:val="num" w:pos="1855"/>
        </w:tabs>
        <w:ind w:left="1855" w:hanging="720"/>
      </w:pPr>
      <w:rPr>
        <w:rFonts w:hint="default"/>
      </w:rPr>
    </w:lvl>
    <w:lvl w:ilvl="3">
      <w:start w:val="1"/>
      <w:numFmt w:val="decimal"/>
      <w:pStyle w:val="ECCAnnexheading4"/>
      <w:lvlText w:val="A%1.%2.%3.%4"/>
      <w:lvlJc w:val="left"/>
      <w:pPr>
        <w:tabs>
          <w:tab w:val="num" w:pos="2283"/>
        </w:tabs>
        <w:ind w:left="2283"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nsid w:val="21626FDD"/>
    <w:multiLevelType w:val="hybridMultilevel"/>
    <w:tmpl w:val="8FB45F0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219B788A"/>
    <w:multiLevelType w:val="hybridMultilevel"/>
    <w:tmpl w:val="6E2E47DE"/>
    <w:lvl w:ilvl="0" w:tplc="F320C5B0">
      <w:start w:val="5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5626C9C"/>
    <w:multiLevelType w:val="hybridMultilevel"/>
    <w:tmpl w:val="39365EE0"/>
    <w:lvl w:ilvl="0" w:tplc="73DA0E3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2CA62080"/>
    <w:multiLevelType w:val="hybridMultilevel"/>
    <w:tmpl w:val="0DD61E52"/>
    <w:lvl w:ilvl="0" w:tplc="D9B0E4AC">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1">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2">
    <w:nsid w:val="40374585"/>
    <w:multiLevelType w:val="hybridMultilevel"/>
    <w:tmpl w:val="9398A0C6"/>
    <w:lvl w:ilvl="0" w:tplc="42AE9C0C">
      <w:start w:val="1"/>
      <w:numFmt w:val="bullet"/>
      <w:lvlText w:val=""/>
      <w:lvlJc w:val="left"/>
      <w:pPr>
        <w:tabs>
          <w:tab w:val="num" w:pos="720"/>
        </w:tabs>
        <w:ind w:left="720" w:hanging="360"/>
      </w:pPr>
      <w:rPr>
        <w:rFonts w:ascii="Wingdings" w:hAnsi="Wingdings" w:hint="default"/>
      </w:rPr>
    </w:lvl>
    <w:lvl w:ilvl="1" w:tplc="185CFAB4">
      <w:start w:val="1"/>
      <w:numFmt w:val="bullet"/>
      <w:lvlText w:val=""/>
      <w:lvlJc w:val="left"/>
      <w:pPr>
        <w:tabs>
          <w:tab w:val="num" w:pos="1440"/>
        </w:tabs>
        <w:ind w:left="1440" w:hanging="360"/>
      </w:pPr>
      <w:rPr>
        <w:rFonts w:ascii="Wingdings" w:hAnsi="Wingdings" w:hint="default"/>
      </w:rPr>
    </w:lvl>
    <w:lvl w:ilvl="2" w:tplc="69D45470" w:tentative="1">
      <w:start w:val="1"/>
      <w:numFmt w:val="bullet"/>
      <w:lvlText w:val=""/>
      <w:lvlJc w:val="left"/>
      <w:pPr>
        <w:tabs>
          <w:tab w:val="num" w:pos="2160"/>
        </w:tabs>
        <w:ind w:left="2160" w:hanging="360"/>
      </w:pPr>
      <w:rPr>
        <w:rFonts w:ascii="Wingdings" w:hAnsi="Wingdings" w:hint="default"/>
      </w:rPr>
    </w:lvl>
    <w:lvl w:ilvl="3" w:tplc="B424732C" w:tentative="1">
      <w:start w:val="1"/>
      <w:numFmt w:val="bullet"/>
      <w:lvlText w:val=""/>
      <w:lvlJc w:val="left"/>
      <w:pPr>
        <w:tabs>
          <w:tab w:val="num" w:pos="2880"/>
        </w:tabs>
        <w:ind w:left="2880" w:hanging="360"/>
      </w:pPr>
      <w:rPr>
        <w:rFonts w:ascii="Wingdings" w:hAnsi="Wingdings" w:hint="default"/>
      </w:rPr>
    </w:lvl>
    <w:lvl w:ilvl="4" w:tplc="BCACC4D8" w:tentative="1">
      <w:start w:val="1"/>
      <w:numFmt w:val="bullet"/>
      <w:lvlText w:val=""/>
      <w:lvlJc w:val="left"/>
      <w:pPr>
        <w:tabs>
          <w:tab w:val="num" w:pos="3600"/>
        </w:tabs>
        <w:ind w:left="3600" w:hanging="360"/>
      </w:pPr>
      <w:rPr>
        <w:rFonts w:ascii="Wingdings" w:hAnsi="Wingdings" w:hint="default"/>
      </w:rPr>
    </w:lvl>
    <w:lvl w:ilvl="5" w:tplc="415824DC" w:tentative="1">
      <w:start w:val="1"/>
      <w:numFmt w:val="bullet"/>
      <w:lvlText w:val=""/>
      <w:lvlJc w:val="left"/>
      <w:pPr>
        <w:tabs>
          <w:tab w:val="num" w:pos="4320"/>
        </w:tabs>
        <w:ind w:left="4320" w:hanging="360"/>
      </w:pPr>
      <w:rPr>
        <w:rFonts w:ascii="Wingdings" w:hAnsi="Wingdings" w:hint="default"/>
      </w:rPr>
    </w:lvl>
    <w:lvl w:ilvl="6" w:tplc="80A22534" w:tentative="1">
      <w:start w:val="1"/>
      <w:numFmt w:val="bullet"/>
      <w:lvlText w:val=""/>
      <w:lvlJc w:val="left"/>
      <w:pPr>
        <w:tabs>
          <w:tab w:val="num" w:pos="5040"/>
        </w:tabs>
        <w:ind w:left="5040" w:hanging="360"/>
      </w:pPr>
      <w:rPr>
        <w:rFonts w:ascii="Wingdings" w:hAnsi="Wingdings" w:hint="default"/>
      </w:rPr>
    </w:lvl>
    <w:lvl w:ilvl="7" w:tplc="94F64A68" w:tentative="1">
      <w:start w:val="1"/>
      <w:numFmt w:val="bullet"/>
      <w:lvlText w:val=""/>
      <w:lvlJc w:val="left"/>
      <w:pPr>
        <w:tabs>
          <w:tab w:val="num" w:pos="5760"/>
        </w:tabs>
        <w:ind w:left="5760" w:hanging="360"/>
      </w:pPr>
      <w:rPr>
        <w:rFonts w:ascii="Wingdings" w:hAnsi="Wingdings" w:hint="default"/>
      </w:rPr>
    </w:lvl>
    <w:lvl w:ilvl="8" w:tplc="020E393A" w:tentative="1">
      <w:start w:val="1"/>
      <w:numFmt w:val="bullet"/>
      <w:lvlText w:val=""/>
      <w:lvlJc w:val="left"/>
      <w:pPr>
        <w:tabs>
          <w:tab w:val="num" w:pos="6480"/>
        </w:tabs>
        <w:ind w:left="6480" w:hanging="360"/>
      </w:pPr>
      <w:rPr>
        <w:rFonts w:ascii="Wingdings" w:hAnsi="Wingdings" w:hint="default"/>
      </w:rPr>
    </w:lvl>
  </w:abstractNum>
  <w:abstractNum w:abstractNumId="13">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outline w:val="0"/>
        <w:shadow w:val="0"/>
        <w:emboss w:val="0"/>
        <w:imprint w:val="0"/>
        <w:vanish w:val="0"/>
        <w:color w:val="auto"/>
        <w:spacing w:val="0"/>
        <w:kern w:val="0"/>
        <w:position w:val="0"/>
        <w:u w:val="none" w:color="FFFF00"/>
        <w:effect w:val="none"/>
        <w:vertAlign w:val="baseline"/>
        <w:em w:val="no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6">
    <w:nsid w:val="49C30370"/>
    <w:multiLevelType w:val="hybridMultilevel"/>
    <w:tmpl w:val="A5B8FF32"/>
    <w:lvl w:ilvl="0" w:tplc="31D65F5C">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7">
    <w:nsid w:val="52664814"/>
    <w:multiLevelType w:val="hybridMultilevel"/>
    <w:tmpl w:val="AACE229E"/>
    <w:lvl w:ilvl="0" w:tplc="5C7C898C">
      <w:start w:val="1"/>
      <w:numFmt w:val="decimal"/>
      <w:lvlText w:val="A%1.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nsid w:val="61567838"/>
    <w:multiLevelType w:val="hybridMultilevel"/>
    <w:tmpl w:val="BC4E8EE8"/>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9">
    <w:nsid w:val="63C1221E"/>
    <w:multiLevelType w:val="hybridMultilevel"/>
    <w:tmpl w:val="38E62A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775E26FE"/>
    <w:multiLevelType w:val="hybridMultilevel"/>
    <w:tmpl w:val="206E823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1">
    <w:nsid w:val="7DDE7CFA"/>
    <w:multiLevelType w:val="hybridMultilevel"/>
    <w:tmpl w:val="65167B70"/>
    <w:lvl w:ilvl="0" w:tplc="68DAE576">
      <w:start w:val="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15"/>
  </w:num>
  <w:num w:numId="4">
    <w:abstractNumId w:val="10"/>
  </w:num>
  <w:num w:numId="5">
    <w:abstractNumId w:val="13"/>
  </w:num>
  <w:num w:numId="6">
    <w:abstractNumId w:val="11"/>
  </w:num>
  <w:num w:numId="7">
    <w:abstractNumId w:val="14"/>
  </w:num>
  <w:num w:numId="8">
    <w:abstractNumId w:val="8"/>
  </w:num>
  <w:num w:numId="9">
    <w:abstractNumId w:val="8"/>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12"/>
  </w:num>
  <w:num w:numId="15">
    <w:abstractNumId w:val="18"/>
  </w:num>
  <w:num w:numId="16">
    <w:abstractNumId w:val="21"/>
  </w:num>
  <w:num w:numId="17">
    <w:abstractNumId w:val="9"/>
  </w:num>
  <w:num w:numId="18">
    <w:abstractNumId w:val="6"/>
  </w:num>
  <w:num w:numId="19">
    <w:abstractNumId w:val="20"/>
  </w:num>
  <w:num w:numId="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 w:numId="23">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
    <w:lvlOverride w:ilvl="0">
      <w:startOverride w:val="1"/>
    </w:lvlOverride>
  </w:num>
  <w:num w:numId="2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num>
  <w:num w:numId="30">
    <w:abstractNumId w:val="5"/>
  </w:num>
  <w:num w:numId="31">
    <w:abstractNumId w:val="19"/>
  </w:num>
  <w:num w:numId="32">
    <w:abstractNumId w:val="16"/>
  </w:num>
  <w:num w:numId="33">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lvlOverride w:ilvl="0">
      <w:startOverride w:val="1"/>
    </w:lvlOverride>
  </w:num>
  <w:num w:numId="40">
    <w:abstractNumId w:val="8"/>
    <w:lvlOverride w:ilvl="0">
      <w:startOverride w:val="1"/>
    </w:lvlOverride>
  </w:num>
  <w:num w:numId="41">
    <w:abstractNumId w:val="8"/>
    <w:lvlOverride w:ilvl="0">
      <w:startOverride w:val="1"/>
    </w:lvlOverride>
  </w:num>
  <w:num w:numId="42">
    <w:abstractNumId w:val="2"/>
  </w:num>
  <w:num w:numId="43">
    <w:abstractNumId w:val="17"/>
  </w:num>
  <w:num w:numId="4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4"/>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Full" w:cryptAlgorithmClass="hash" w:cryptAlgorithmType="typeAny" w:cryptAlgorithmSid="4" w:cryptSpinCount="100000" w:hash="0Z6tJhWbyZ5miwUDVszWMFQLFk0=" w:salt="zLqdvAbHVFhM/OnvaB/O5w=="/>
  <w:styleLockTheme/>
  <w:defaultTabStop w:val="567"/>
  <w:hyphenationZone w:val="425"/>
  <w:evenAndOddHeaders/>
  <w:characterSpacingControl w:val="doNotCompress"/>
  <w:hdrShapeDefaults>
    <o:shapedefaults v:ext="edit" spidmax="2049">
      <o:colormru v:ext="edit" colors="#7b6c58,#887e6e,#b0a696"/>
    </o:shapedefaults>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446F"/>
    <w:rsid w:val="000036E8"/>
    <w:rsid w:val="0001112E"/>
    <w:rsid w:val="00012E3B"/>
    <w:rsid w:val="00013839"/>
    <w:rsid w:val="0002217A"/>
    <w:rsid w:val="000249C4"/>
    <w:rsid w:val="00040716"/>
    <w:rsid w:val="00041A18"/>
    <w:rsid w:val="00067793"/>
    <w:rsid w:val="0007526D"/>
    <w:rsid w:val="00080D4D"/>
    <w:rsid w:val="00080D86"/>
    <w:rsid w:val="0008235C"/>
    <w:rsid w:val="00082DD7"/>
    <w:rsid w:val="0008798F"/>
    <w:rsid w:val="000935B4"/>
    <w:rsid w:val="00093B04"/>
    <w:rsid w:val="00095620"/>
    <w:rsid w:val="00095AD0"/>
    <w:rsid w:val="00096242"/>
    <w:rsid w:val="000A0C46"/>
    <w:rsid w:val="000A14D9"/>
    <w:rsid w:val="000A19D0"/>
    <w:rsid w:val="000A3940"/>
    <w:rsid w:val="000B0E35"/>
    <w:rsid w:val="000B6D45"/>
    <w:rsid w:val="000C028F"/>
    <w:rsid w:val="000C2C9D"/>
    <w:rsid w:val="000C50AB"/>
    <w:rsid w:val="000D1710"/>
    <w:rsid w:val="000D2FEF"/>
    <w:rsid w:val="000D43BB"/>
    <w:rsid w:val="000D7D51"/>
    <w:rsid w:val="000E42F5"/>
    <w:rsid w:val="000F0594"/>
    <w:rsid w:val="000F0A57"/>
    <w:rsid w:val="000F0CA8"/>
    <w:rsid w:val="000F24F5"/>
    <w:rsid w:val="000F2ED9"/>
    <w:rsid w:val="000F7232"/>
    <w:rsid w:val="001006CA"/>
    <w:rsid w:val="00100F8B"/>
    <w:rsid w:val="00102172"/>
    <w:rsid w:val="00107689"/>
    <w:rsid w:val="00110652"/>
    <w:rsid w:val="00113CB7"/>
    <w:rsid w:val="00120A17"/>
    <w:rsid w:val="00130C8A"/>
    <w:rsid w:val="001526A2"/>
    <w:rsid w:val="001555E1"/>
    <w:rsid w:val="00156314"/>
    <w:rsid w:val="001727B6"/>
    <w:rsid w:val="00172B28"/>
    <w:rsid w:val="00183FE0"/>
    <w:rsid w:val="0018553F"/>
    <w:rsid w:val="001A72CC"/>
    <w:rsid w:val="001B190A"/>
    <w:rsid w:val="001C30A8"/>
    <w:rsid w:val="001E09F4"/>
    <w:rsid w:val="001F1385"/>
    <w:rsid w:val="001F31F5"/>
    <w:rsid w:val="001F56F5"/>
    <w:rsid w:val="001F64B8"/>
    <w:rsid w:val="001F69A2"/>
    <w:rsid w:val="0020079A"/>
    <w:rsid w:val="00210414"/>
    <w:rsid w:val="00220299"/>
    <w:rsid w:val="00222F9E"/>
    <w:rsid w:val="002302A9"/>
    <w:rsid w:val="0023666C"/>
    <w:rsid w:val="00251CD0"/>
    <w:rsid w:val="00264464"/>
    <w:rsid w:val="002668D6"/>
    <w:rsid w:val="00274F84"/>
    <w:rsid w:val="0027787F"/>
    <w:rsid w:val="0028060B"/>
    <w:rsid w:val="0028120C"/>
    <w:rsid w:val="00283417"/>
    <w:rsid w:val="0028359F"/>
    <w:rsid w:val="00295827"/>
    <w:rsid w:val="00295F16"/>
    <w:rsid w:val="002960DF"/>
    <w:rsid w:val="00296C44"/>
    <w:rsid w:val="002A033F"/>
    <w:rsid w:val="002B42A0"/>
    <w:rsid w:val="002B7C91"/>
    <w:rsid w:val="002C27EA"/>
    <w:rsid w:val="002C4D7F"/>
    <w:rsid w:val="002C6515"/>
    <w:rsid w:val="002C6DC3"/>
    <w:rsid w:val="002C7E54"/>
    <w:rsid w:val="002D1FA9"/>
    <w:rsid w:val="002D48C1"/>
    <w:rsid w:val="002D50A3"/>
    <w:rsid w:val="002E4320"/>
    <w:rsid w:val="00307A79"/>
    <w:rsid w:val="00315992"/>
    <w:rsid w:val="003204D5"/>
    <w:rsid w:val="003226D8"/>
    <w:rsid w:val="00322E6A"/>
    <w:rsid w:val="003261E5"/>
    <w:rsid w:val="00330019"/>
    <w:rsid w:val="003314A0"/>
    <w:rsid w:val="00337AB4"/>
    <w:rsid w:val="00340B38"/>
    <w:rsid w:val="00343128"/>
    <w:rsid w:val="003625E6"/>
    <w:rsid w:val="00363BDD"/>
    <w:rsid w:val="00381169"/>
    <w:rsid w:val="0038358E"/>
    <w:rsid w:val="00387AB8"/>
    <w:rsid w:val="00387DDE"/>
    <w:rsid w:val="00391A01"/>
    <w:rsid w:val="003A0EB5"/>
    <w:rsid w:val="003A5711"/>
    <w:rsid w:val="003B1553"/>
    <w:rsid w:val="003C64D9"/>
    <w:rsid w:val="003D2AC0"/>
    <w:rsid w:val="003E02F1"/>
    <w:rsid w:val="003E2E42"/>
    <w:rsid w:val="003E70E0"/>
    <w:rsid w:val="003F2917"/>
    <w:rsid w:val="00403CE6"/>
    <w:rsid w:val="004110CA"/>
    <w:rsid w:val="0041160E"/>
    <w:rsid w:val="00412289"/>
    <w:rsid w:val="00423087"/>
    <w:rsid w:val="00426DF1"/>
    <w:rsid w:val="00431162"/>
    <w:rsid w:val="00442828"/>
    <w:rsid w:val="00443482"/>
    <w:rsid w:val="00450308"/>
    <w:rsid w:val="00451A4C"/>
    <w:rsid w:val="00451BA7"/>
    <w:rsid w:val="00457AD1"/>
    <w:rsid w:val="0046427F"/>
    <w:rsid w:val="00465F13"/>
    <w:rsid w:val="00471F0A"/>
    <w:rsid w:val="0047784A"/>
    <w:rsid w:val="00485665"/>
    <w:rsid w:val="004907F4"/>
    <w:rsid w:val="00491977"/>
    <w:rsid w:val="004930E1"/>
    <w:rsid w:val="004A1329"/>
    <w:rsid w:val="004B07D7"/>
    <w:rsid w:val="004C1652"/>
    <w:rsid w:val="004C1CFC"/>
    <w:rsid w:val="004C4A2E"/>
    <w:rsid w:val="004E057E"/>
    <w:rsid w:val="004E44C8"/>
    <w:rsid w:val="004E53BE"/>
    <w:rsid w:val="004E7F82"/>
    <w:rsid w:val="00501992"/>
    <w:rsid w:val="005101EF"/>
    <w:rsid w:val="0052698A"/>
    <w:rsid w:val="0053062A"/>
    <w:rsid w:val="00535050"/>
    <w:rsid w:val="00536F3C"/>
    <w:rsid w:val="0054260E"/>
    <w:rsid w:val="00550D79"/>
    <w:rsid w:val="005559AC"/>
    <w:rsid w:val="00555FB3"/>
    <w:rsid w:val="00557B5A"/>
    <w:rsid w:val="005611D0"/>
    <w:rsid w:val="005646F8"/>
    <w:rsid w:val="00566BD4"/>
    <w:rsid w:val="005756CD"/>
    <w:rsid w:val="00577CAF"/>
    <w:rsid w:val="00580223"/>
    <w:rsid w:val="00594186"/>
    <w:rsid w:val="005A05D1"/>
    <w:rsid w:val="005A5056"/>
    <w:rsid w:val="005A53B8"/>
    <w:rsid w:val="005A5FA6"/>
    <w:rsid w:val="005A74EE"/>
    <w:rsid w:val="005B1438"/>
    <w:rsid w:val="005B202B"/>
    <w:rsid w:val="005C10EB"/>
    <w:rsid w:val="005C55FB"/>
    <w:rsid w:val="005C5A96"/>
    <w:rsid w:val="005D0613"/>
    <w:rsid w:val="005D371D"/>
    <w:rsid w:val="005E71F3"/>
    <w:rsid w:val="005E7495"/>
    <w:rsid w:val="005F32F1"/>
    <w:rsid w:val="00605146"/>
    <w:rsid w:val="00621C12"/>
    <w:rsid w:val="00623E18"/>
    <w:rsid w:val="00625C5D"/>
    <w:rsid w:val="00635A22"/>
    <w:rsid w:val="00642083"/>
    <w:rsid w:val="00646D9D"/>
    <w:rsid w:val="0065550D"/>
    <w:rsid w:val="00664295"/>
    <w:rsid w:val="00665364"/>
    <w:rsid w:val="00667B35"/>
    <w:rsid w:val="00670EA2"/>
    <w:rsid w:val="00673A9B"/>
    <w:rsid w:val="00685790"/>
    <w:rsid w:val="006876A8"/>
    <w:rsid w:val="006A49E3"/>
    <w:rsid w:val="006B1EFD"/>
    <w:rsid w:val="006B419D"/>
    <w:rsid w:val="006C14E4"/>
    <w:rsid w:val="006C6DA8"/>
    <w:rsid w:val="006C7F61"/>
    <w:rsid w:val="006D407F"/>
    <w:rsid w:val="006D50C8"/>
    <w:rsid w:val="006E207B"/>
    <w:rsid w:val="006F0442"/>
    <w:rsid w:val="006F19FD"/>
    <w:rsid w:val="0070148E"/>
    <w:rsid w:val="007037B0"/>
    <w:rsid w:val="00710CEF"/>
    <w:rsid w:val="00712C23"/>
    <w:rsid w:val="0071451A"/>
    <w:rsid w:val="007160BE"/>
    <w:rsid w:val="00722F65"/>
    <w:rsid w:val="007257CD"/>
    <w:rsid w:val="00730046"/>
    <w:rsid w:val="007334C3"/>
    <w:rsid w:val="00734A4F"/>
    <w:rsid w:val="007369FC"/>
    <w:rsid w:val="007405B7"/>
    <w:rsid w:val="007414C6"/>
    <w:rsid w:val="00755525"/>
    <w:rsid w:val="00757F24"/>
    <w:rsid w:val="00762BCC"/>
    <w:rsid w:val="00763BA3"/>
    <w:rsid w:val="00765B66"/>
    <w:rsid w:val="00767BB2"/>
    <w:rsid w:val="0077159C"/>
    <w:rsid w:val="00780376"/>
    <w:rsid w:val="00780EE3"/>
    <w:rsid w:val="00791AAC"/>
    <w:rsid w:val="007923E7"/>
    <w:rsid w:val="00797D4C"/>
    <w:rsid w:val="007A05A5"/>
    <w:rsid w:val="007A1250"/>
    <w:rsid w:val="007C0E7E"/>
    <w:rsid w:val="007C4098"/>
    <w:rsid w:val="007D06F4"/>
    <w:rsid w:val="007D17C5"/>
    <w:rsid w:val="007D52EC"/>
    <w:rsid w:val="007D7546"/>
    <w:rsid w:val="007F0C29"/>
    <w:rsid w:val="007F1CEE"/>
    <w:rsid w:val="007F3990"/>
    <w:rsid w:val="00802AE5"/>
    <w:rsid w:val="00803916"/>
    <w:rsid w:val="00822DAB"/>
    <w:rsid w:val="00836B3A"/>
    <w:rsid w:val="00837537"/>
    <w:rsid w:val="00842766"/>
    <w:rsid w:val="00854314"/>
    <w:rsid w:val="00855950"/>
    <w:rsid w:val="0085664C"/>
    <w:rsid w:val="0086094D"/>
    <w:rsid w:val="00862180"/>
    <w:rsid w:val="00872382"/>
    <w:rsid w:val="008912FE"/>
    <w:rsid w:val="008914B8"/>
    <w:rsid w:val="008A245D"/>
    <w:rsid w:val="008A3B60"/>
    <w:rsid w:val="008A54FC"/>
    <w:rsid w:val="008A651A"/>
    <w:rsid w:val="008B70CD"/>
    <w:rsid w:val="008C023F"/>
    <w:rsid w:val="008C0E73"/>
    <w:rsid w:val="008C1ABF"/>
    <w:rsid w:val="008D141C"/>
    <w:rsid w:val="008D2C13"/>
    <w:rsid w:val="008E022A"/>
    <w:rsid w:val="008E6109"/>
    <w:rsid w:val="008F1563"/>
    <w:rsid w:val="008F47AB"/>
    <w:rsid w:val="00911E0F"/>
    <w:rsid w:val="00912C6D"/>
    <w:rsid w:val="009170EA"/>
    <w:rsid w:val="0092076F"/>
    <w:rsid w:val="00930439"/>
    <w:rsid w:val="00937AEB"/>
    <w:rsid w:val="009410BC"/>
    <w:rsid w:val="0094133F"/>
    <w:rsid w:val="00941D3A"/>
    <w:rsid w:val="00944439"/>
    <w:rsid w:val="009465E0"/>
    <w:rsid w:val="009531C0"/>
    <w:rsid w:val="0095793E"/>
    <w:rsid w:val="009620A2"/>
    <w:rsid w:val="00962D8B"/>
    <w:rsid w:val="00964F12"/>
    <w:rsid w:val="00965064"/>
    <w:rsid w:val="009662E3"/>
    <w:rsid w:val="00966560"/>
    <w:rsid w:val="00966DD9"/>
    <w:rsid w:val="009757BA"/>
    <w:rsid w:val="00980DFC"/>
    <w:rsid w:val="00981314"/>
    <w:rsid w:val="00982B3A"/>
    <w:rsid w:val="00986677"/>
    <w:rsid w:val="00990C8B"/>
    <w:rsid w:val="00991B65"/>
    <w:rsid w:val="0099421C"/>
    <w:rsid w:val="009A2F3A"/>
    <w:rsid w:val="009A7A45"/>
    <w:rsid w:val="009B022D"/>
    <w:rsid w:val="009C0AE4"/>
    <w:rsid w:val="009C3803"/>
    <w:rsid w:val="009D2C13"/>
    <w:rsid w:val="009D2C3E"/>
    <w:rsid w:val="009D3BA5"/>
    <w:rsid w:val="009D460D"/>
    <w:rsid w:val="009D4BA1"/>
    <w:rsid w:val="009D7D5A"/>
    <w:rsid w:val="009E47EB"/>
    <w:rsid w:val="009E720B"/>
    <w:rsid w:val="009F35C7"/>
    <w:rsid w:val="009F3A37"/>
    <w:rsid w:val="009F6EA2"/>
    <w:rsid w:val="00A02090"/>
    <w:rsid w:val="00A03731"/>
    <w:rsid w:val="00A061CE"/>
    <w:rsid w:val="00A076B5"/>
    <w:rsid w:val="00A17F69"/>
    <w:rsid w:val="00A23870"/>
    <w:rsid w:val="00A26AC6"/>
    <w:rsid w:val="00A274DB"/>
    <w:rsid w:val="00A42DF7"/>
    <w:rsid w:val="00A46850"/>
    <w:rsid w:val="00A567B1"/>
    <w:rsid w:val="00A6411D"/>
    <w:rsid w:val="00A73298"/>
    <w:rsid w:val="00A90997"/>
    <w:rsid w:val="00A95ACB"/>
    <w:rsid w:val="00A95D7E"/>
    <w:rsid w:val="00A97942"/>
    <w:rsid w:val="00AA079B"/>
    <w:rsid w:val="00AA086A"/>
    <w:rsid w:val="00AA7870"/>
    <w:rsid w:val="00AC0EA5"/>
    <w:rsid w:val="00AC2686"/>
    <w:rsid w:val="00AC29D1"/>
    <w:rsid w:val="00AC2E76"/>
    <w:rsid w:val="00AC446F"/>
    <w:rsid w:val="00AD1BE1"/>
    <w:rsid w:val="00AD7257"/>
    <w:rsid w:val="00AF2D0C"/>
    <w:rsid w:val="00AF4BA2"/>
    <w:rsid w:val="00AF4C0E"/>
    <w:rsid w:val="00B14E5E"/>
    <w:rsid w:val="00B22F2A"/>
    <w:rsid w:val="00B25910"/>
    <w:rsid w:val="00B26973"/>
    <w:rsid w:val="00B278AC"/>
    <w:rsid w:val="00B30D3B"/>
    <w:rsid w:val="00B32C94"/>
    <w:rsid w:val="00B424EF"/>
    <w:rsid w:val="00B432D4"/>
    <w:rsid w:val="00B5315C"/>
    <w:rsid w:val="00B54296"/>
    <w:rsid w:val="00B56032"/>
    <w:rsid w:val="00B576D7"/>
    <w:rsid w:val="00B61952"/>
    <w:rsid w:val="00B70A0B"/>
    <w:rsid w:val="00B74B67"/>
    <w:rsid w:val="00B80892"/>
    <w:rsid w:val="00B82735"/>
    <w:rsid w:val="00B908A8"/>
    <w:rsid w:val="00B92306"/>
    <w:rsid w:val="00B9235D"/>
    <w:rsid w:val="00B92861"/>
    <w:rsid w:val="00B95312"/>
    <w:rsid w:val="00BA07F4"/>
    <w:rsid w:val="00BA3579"/>
    <w:rsid w:val="00BA7A69"/>
    <w:rsid w:val="00BB15E2"/>
    <w:rsid w:val="00BB3C5F"/>
    <w:rsid w:val="00BB6EFF"/>
    <w:rsid w:val="00BC03FD"/>
    <w:rsid w:val="00BC0BF2"/>
    <w:rsid w:val="00BD181A"/>
    <w:rsid w:val="00BD28DF"/>
    <w:rsid w:val="00BD6876"/>
    <w:rsid w:val="00BE2864"/>
    <w:rsid w:val="00BF321E"/>
    <w:rsid w:val="00BF7BF1"/>
    <w:rsid w:val="00C00565"/>
    <w:rsid w:val="00C076BF"/>
    <w:rsid w:val="00C212B5"/>
    <w:rsid w:val="00C25F81"/>
    <w:rsid w:val="00C26D01"/>
    <w:rsid w:val="00C27F02"/>
    <w:rsid w:val="00C418C5"/>
    <w:rsid w:val="00C43ED2"/>
    <w:rsid w:val="00C44908"/>
    <w:rsid w:val="00C45B0C"/>
    <w:rsid w:val="00C504F4"/>
    <w:rsid w:val="00C57E85"/>
    <w:rsid w:val="00C60573"/>
    <w:rsid w:val="00C65BB4"/>
    <w:rsid w:val="00C72D9E"/>
    <w:rsid w:val="00C736EE"/>
    <w:rsid w:val="00C8071C"/>
    <w:rsid w:val="00C816CB"/>
    <w:rsid w:val="00C82461"/>
    <w:rsid w:val="00C86A0E"/>
    <w:rsid w:val="00C91E3B"/>
    <w:rsid w:val="00C97EB9"/>
    <w:rsid w:val="00CA07CC"/>
    <w:rsid w:val="00CA25B5"/>
    <w:rsid w:val="00CA4FCE"/>
    <w:rsid w:val="00CA5782"/>
    <w:rsid w:val="00CA5F8F"/>
    <w:rsid w:val="00CB6310"/>
    <w:rsid w:val="00CC2396"/>
    <w:rsid w:val="00CC4344"/>
    <w:rsid w:val="00CC5A6F"/>
    <w:rsid w:val="00CD07E7"/>
    <w:rsid w:val="00CD1F81"/>
    <w:rsid w:val="00CD7F7A"/>
    <w:rsid w:val="00CE000F"/>
    <w:rsid w:val="00CE0C82"/>
    <w:rsid w:val="00CE22F9"/>
    <w:rsid w:val="00CE271A"/>
    <w:rsid w:val="00CE2D90"/>
    <w:rsid w:val="00CE6FF5"/>
    <w:rsid w:val="00CF4621"/>
    <w:rsid w:val="00CF5245"/>
    <w:rsid w:val="00CF5839"/>
    <w:rsid w:val="00D06683"/>
    <w:rsid w:val="00D07B1A"/>
    <w:rsid w:val="00D1167E"/>
    <w:rsid w:val="00D20341"/>
    <w:rsid w:val="00D234E7"/>
    <w:rsid w:val="00D26110"/>
    <w:rsid w:val="00D30960"/>
    <w:rsid w:val="00D30E46"/>
    <w:rsid w:val="00D4502A"/>
    <w:rsid w:val="00D47EF6"/>
    <w:rsid w:val="00D504A7"/>
    <w:rsid w:val="00D50AC8"/>
    <w:rsid w:val="00D60A44"/>
    <w:rsid w:val="00D64092"/>
    <w:rsid w:val="00D72FDB"/>
    <w:rsid w:val="00D7390F"/>
    <w:rsid w:val="00D74F04"/>
    <w:rsid w:val="00D758F2"/>
    <w:rsid w:val="00D92BEC"/>
    <w:rsid w:val="00DA18F2"/>
    <w:rsid w:val="00DB0902"/>
    <w:rsid w:val="00DB17F9"/>
    <w:rsid w:val="00DC741A"/>
    <w:rsid w:val="00DD03AD"/>
    <w:rsid w:val="00DD21BD"/>
    <w:rsid w:val="00DD5E14"/>
    <w:rsid w:val="00DD6973"/>
    <w:rsid w:val="00DE044E"/>
    <w:rsid w:val="00DF2C67"/>
    <w:rsid w:val="00DF3AE2"/>
    <w:rsid w:val="00DF7D1E"/>
    <w:rsid w:val="00DF7D21"/>
    <w:rsid w:val="00E059C5"/>
    <w:rsid w:val="00E11D7E"/>
    <w:rsid w:val="00E12D9D"/>
    <w:rsid w:val="00E14334"/>
    <w:rsid w:val="00E224B0"/>
    <w:rsid w:val="00E2303A"/>
    <w:rsid w:val="00E263D3"/>
    <w:rsid w:val="00E343BD"/>
    <w:rsid w:val="00E348D9"/>
    <w:rsid w:val="00E35199"/>
    <w:rsid w:val="00E36601"/>
    <w:rsid w:val="00E522C9"/>
    <w:rsid w:val="00E53993"/>
    <w:rsid w:val="00E60351"/>
    <w:rsid w:val="00E668CE"/>
    <w:rsid w:val="00E67C1D"/>
    <w:rsid w:val="00E71AE7"/>
    <w:rsid w:val="00E752E6"/>
    <w:rsid w:val="00E93A86"/>
    <w:rsid w:val="00EA2ED5"/>
    <w:rsid w:val="00EA6088"/>
    <w:rsid w:val="00EB1CEE"/>
    <w:rsid w:val="00EC1A2C"/>
    <w:rsid w:val="00EC6B48"/>
    <w:rsid w:val="00ED2C10"/>
    <w:rsid w:val="00F0150A"/>
    <w:rsid w:val="00F01F37"/>
    <w:rsid w:val="00F06D3D"/>
    <w:rsid w:val="00F10D81"/>
    <w:rsid w:val="00F112B7"/>
    <w:rsid w:val="00F12DA9"/>
    <w:rsid w:val="00F161E5"/>
    <w:rsid w:val="00F212EB"/>
    <w:rsid w:val="00F23D13"/>
    <w:rsid w:val="00F356CD"/>
    <w:rsid w:val="00F43E24"/>
    <w:rsid w:val="00F465D3"/>
    <w:rsid w:val="00F507D1"/>
    <w:rsid w:val="00F51BD6"/>
    <w:rsid w:val="00F5276B"/>
    <w:rsid w:val="00F56F06"/>
    <w:rsid w:val="00F56F62"/>
    <w:rsid w:val="00F61333"/>
    <w:rsid w:val="00F711D9"/>
    <w:rsid w:val="00F73815"/>
    <w:rsid w:val="00F7440E"/>
    <w:rsid w:val="00F77680"/>
    <w:rsid w:val="00F7770D"/>
    <w:rsid w:val="00F93115"/>
    <w:rsid w:val="00F97540"/>
    <w:rsid w:val="00FA5792"/>
    <w:rsid w:val="00FB04BE"/>
    <w:rsid w:val="00FB200D"/>
    <w:rsid w:val="00FB3571"/>
    <w:rsid w:val="00FB4F1D"/>
    <w:rsid w:val="00FC417C"/>
    <w:rsid w:val="00FE488C"/>
    <w:rsid w:val="00FE7EEC"/>
    <w:rsid w:val="00FF3075"/>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0" w:defQFormat="0" w:count="267">
    <w:lsdException w:name="Normal" w:locked="0" w:semiHidden="0" w:uiPriority="0" w:qFormat="1"/>
    <w:lsdException w:name="heading 1" w:locked="0" w:semiHidden="0" w:uiPriority="0" w:qFormat="1"/>
    <w:lsdException w:name="heading 2" w:locked="0" w:semiHidden="0" w:uiPriority="0" w:qFormat="1"/>
    <w:lsdException w:name="heading 3" w:locked="0" w:semiHidden="0" w:uiPriority="0" w:qFormat="1"/>
    <w:lsdException w:name="heading 4" w:locked="0"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0"/>
    <w:lsdException w:name="index 2" w:locked="0"/>
    <w:lsdException w:name="index 3" w:locked="0"/>
    <w:lsdException w:name="index 4" w:locked="0"/>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footnote text" w:locked="0" w:uiPriority="0" w:unhideWhenUsed="1" w:qFormat="1"/>
    <w:lsdException w:name="header" w:uiPriority="0" w:unhideWhenUsed="1"/>
    <w:lsdException w:name="footer" w:unhideWhenUsed="1"/>
    <w:lsdException w:name="caption" w:locked="0" w:uiPriority="0" w:unhideWhenUsed="1" w:qFormat="1"/>
    <w:lsdException w:name="footnote reference" w:locked="0" w:uiPriority="0" w:unhideWhenUsed="1"/>
    <w:lsdException w:name="Title" w:uiPriority="10" w:qFormat="1"/>
    <w:lsdException w:name="Signature" w:unhideWhenUsed="1"/>
    <w:lsdException w:name="Default Paragraph Font" w:locked="0" w:uiPriority="1" w:unhideWhenUsed="1"/>
    <w:lsdException w:name="Subtitle" w:uiPriority="11" w:qFormat="1"/>
    <w:lsdException w:name="Date" w:unhideWhenUsed="1"/>
    <w:lsdException w:name="Hyperlink" w:locked="0" w:unhideWhenUsed="1"/>
    <w:lsdException w:name="Strong" w:uiPriority="0" w:qFormat="1"/>
    <w:lsdException w:name="Emphasis" w:locked="0" w:semiHidden="0" w:uiPriority="20" w:qFormat="1"/>
    <w:lsdException w:name="Document Map" w:unhideWhenUsed="1"/>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0"/>
    <w:lsdException w:name="Table Theme" w:unhideWhenUsed="1"/>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locked="0"/>
    <w:lsdException w:name="List Paragraph" w:uiPriority="34" w:qFormat="1"/>
    <w:lsdException w:name="Quote" w:uiPriority="29" w:qFormat="1"/>
    <w:lsdException w:name="Intense Quote"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qFormat="1"/>
    <w:lsdException w:name="Intense Emphasis" w:uiPriority="21" w:qFormat="1"/>
    <w:lsdException w:name="Subtle Reference" w:uiPriority="31" w:qFormat="1"/>
    <w:lsdException w:name="Intense Reference" w:locked="0" w:semiHidden="0" w:uiPriority="0" w:qFormat="1"/>
    <w:lsdException w:name="Book Title" w:uiPriority="33" w:qFormat="1"/>
    <w:lsdException w:name="Bibliography" w:uiPriority="37"/>
    <w:lsdException w:name="TOC Heading" w:uiPriority="39" w:unhideWhenUsed="1" w:qFormat="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Footnote Text Char Char1,Footnote Text Char4 Char Char,Footnote Text Char1 Char1 Char1 Char,Footnote Text Char Char1 Char1 Char Char,Footnote Text Char1 Char1 Char1 Char Char Char1,DNV-"/>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footnote text Char,ALTS FOOTNOTE Char,Footnote Text Char Char1 Char,Footnote Text Char4 Char Char Char,Footnote Text Char1 Char1 Char1 Char Char,Footnote Text Char Char1 Char1 Char Char Char,DNV- Char"/>
    <w:basedOn w:val="DefaultParagraphFont"/>
    <w:link w:val="FootnoteText"/>
    <w:rsid w:val="00CD1F81"/>
    <w:rPr>
      <w:rFonts w:eastAsia="Calibri"/>
      <w:sz w:val="16"/>
      <w:szCs w:val="16"/>
      <w14:cntxtAlts/>
    </w:rPr>
  </w:style>
  <w:style w:type="character" w:styleId="FootnoteReference">
    <w:name w:val="footnote reference"/>
    <w:aliases w:val="ECC Footnote number,Footnote symbol,Appel note de bas de p,Appel note de bas de p + (Asian) Batang,Black,Footnote Reference/,(NECG) Footnote Reference,Nota,Footnote"/>
    <w:basedOn w:val="DefaultParagraphFont"/>
    <w:rsid w:val="00DB17F9"/>
    <w:rPr>
      <w:rFonts w:ascii="Arial" w:hAnsi="Arial"/>
      <w:sz w:val="20"/>
      <w:vertAlign w:val="superscript"/>
    </w:rPr>
  </w:style>
  <w:style w:type="paragraph" w:styleId="Caption">
    <w:name w:val="caption"/>
    <w:aliases w:val="ECC Caption,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uiPriority w:val="99"/>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CE000F"/>
    <w:pPr>
      <w:numPr>
        <w:ilvl w:val="1"/>
        <w:numId w:val="1"/>
      </w:numPr>
      <w:overflowPunct w:val="0"/>
      <w:autoSpaceDE w:val="0"/>
      <w:autoSpaceDN w:val="0"/>
      <w:adjustRightInd w:val="0"/>
      <w:spacing w:before="480" w:after="240"/>
      <w:ind w:left="578" w:hanging="578"/>
      <w:textAlignment w:val="baseline"/>
    </w:pPr>
    <w:rPr>
      <w:b/>
      <w:caps/>
    </w:rPr>
  </w:style>
  <w:style w:type="paragraph" w:customStyle="1" w:styleId="ECCAnnexheading3">
    <w:name w:val="ECC Annex heading3"/>
    <w:next w:val="Normal"/>
    <w:rsid w:val="00CE000F"/>
    <w:pPr>
      <w:numPr>
        <w:ilvl w:val="2"/>
        <w:numId w:val="1"/>
      </w:numPr>
      <w:tabs>
        <w:tab w:val="clear" w:pos="1855"/>
      </w:tabs>
      <w:overflowPunct w:val="0"/>
      <w:autoSpaceDE w:val="0"/>
      <w:autoSpaceDN w:val="0"/>
      <w:adjustRightInd w:val="0"/>
      <w:spacing w:before="360"/>
      <w:ind w:left="720"/>
      <w:textAlignment w:val="baseline"/>
    </w:pPr>
    <w:rPr>
      <w:b/>
    </w:rPr>
  </w:style>
  <w:style w:type="paragraph" w:customStyle="1" w:styleId="ECCAnnexheading4">
    <w:name w:val="ECC Annex heading4"/>
    <w:next w:val="Normal"/>
    <w:rsid w:val="00CE000F"/>
    <w:pPr>
      <w:numPr>
        <w:ilvl w:val="3"/>
        <w:numId w:val="1"/>
      </w:numPr>
      <w:tabs>
        <w:tab w:val="clear" w:pos="2283"/>
      </w:tabs>
      <w:overflowPunct w:val="0"/>
      <w:autoSpaceDE w:val="0"/>
      <w:autoSpaceDN w:val="0"/>
      <w:adjustRightInd w:val="0"/>
      <w:spacing w:before="360"/>
      <w:ind w:left="862" w:hanging="862"/>
      <w:textAlignment w:val="baseline"/>
    </w:pPr>
    <w:rPr>
      <w:rFonts w:eastAsia="Calibri"/>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20"/>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FollowedHyperlink">
    <w:name w:val="FollowedHyperlink"/>
    <w:basedOn w:val="DefaultParagraphFont"/>
    <w:uiPriority w:val="99"/>
    <w:semiHidden/>
    <w:locked/>
    <w:rsid w:val="00B74B67"/>
    <w:rPr>
      <w:color w:val="800080" w:themeColor="followedHyperlink"/>
      <w:u w:val="single"/>
    </w:rPr>
  </w:style>
  <w:style w:type="paragraph" w:styleId="NormalWeb">
    <w:name w:val="Normal (Web)"/>
    <w:basedOn w:val="Normal"/>
    <w:uiPriority w:val="99"/>
    <w:semiHidden/>
    <w:locked/>
    <w:rsid w:val="00B74B67"/>
    <w:rPr>
      <w:rFonts w:ascii="Times New Roman" w:hAnsi="Times New Roman"/>
      <w:sz w:val="24"/>
      <w:szCs w:val="24"/>
    </w:rPr>
  </w:style>
  <w:style w:type="paragraph" w:styleId="NormalIndent">
    <w:name w:val="Normal Indent"/>
    <w:basedOn w:val="Normal"/>
    <w:uiPriority w:val="99"/>
    <w:semiHidden/>
    <w:locked/>
    <w:rsid w:val="00B74B67"/>
    <w:pPr>
      <w:ind w:left="1304"/>
    </w:pPr>
  </w:style>
  <w:style w:type="paragraph" w:styleId="CommentText">
    <w:name w:val="annotation text"/>
    <w:basedOn w:val="Normal"/>
    <w:link w:val="CommentTextChar"/>
    <w:uiPriority w:val="99"/>
    <w:semiHidden/>
    <w:locked/>
    <w:rsid w:val="00B74B67"/>
    <w:rPr>
      <w:szCs w:val="20"/>
    </w:rPr>
  </w:style>
  <w:style w:type="character" w:customStyle="1" w:styleId="CommentTextChar">
    <w:name w:val="Comment Text Char"/>
    <w:basedOn w:val="DefaultParagraphFont"/>
    <w:link w:val="CommentText"/>
    <w:uiPriority w:val="99"/>
    <w:semiHidden/>
    <w:rsid w:val="00B74B67"/>
    <w:rPr>
      <w:rFonts w:eastAsia="Calibri"/>
      <w:lang w:val="en-GB"/>
    </w:rPr>
  </w:style>
  <w:style w:type="paragraph" w:styleId="BodyText">
    <w:name w:val="Body Text"/>
    <w:basedOn w:val="Normal"/>
    <w:link w:val="BodyTextChar"/>
    <w:uiPriority w:val="99"/>
    <w:semiHidden/>
    <w:locked/>
    <w:rsid w:val="00B74B67"/>
    <w:pPr>
      <w:spacing w:after="120"/>
    </w:pPr>
  </w:style>
  <w:style w:type="character" w:customStyle="1" w:styleId="BodyTextChar">
    <w:name w:val="Body Text Char"/>
    <w:basedOn w:val="DefaultParagraphFont"/>
    <w:link w:val="BodyText"/>
    <w:uiPriority w:val="99"/>
    <w:semiHidden/>
    <w:rsid w:val="00B74B67"/>
    <w:rPr>
      <w:rFonts w:eastAsia="Calibri"/>
      <w:szCs w:val="22"/>
      <w:lang w:val="en-GB"/>
    </w:rPr>
  </w:style>
  <w:style w:type="paragraph" w:styleId="CommentSubject">
    <w:name w:val="annotation subject"/>
    <w:basedOn w:val="CommentText"/>
    <w:next w:val="CommentText"/>
    <w:link w:val="CommentSubjectChar"/>
    <w:uiPriority w:val="99"/>
    <w:semiHidden/>
    <w:locked/>
    <w:rsid w:val="00B74B67"/>
    <w:rPr>
      <w:b/>
      <w:bCs/>
    </w:rPr>
  </w:style>
  <w:style w:type="character" w:customStyle="1" w:styleId="CommentSubjectChar">
    <w:name w:val="Comment Subject Char"/>
    <w:basedOn w:val="CommentTextChar"/>
    <w:link w:val="CommentSubject"/>
    <w:uiPriority w:val="99"/>
    <w:semiHidden/>
    <w:rsid w:val="00B74B67"/>
    <w:rPr>
      <w:rFonts w:eastAsia="Calibri"/>
      <w:b/>
      <w:bCs/>
      <w:lang w:val="en-GB"/>
    </w:rPr>
  </w:style>
  <w:style w:type="paragraph" w:styleId="NoSpacing">
    <w:name w:val="No Spacing"/>
    <w:uiPriority w:val="1"/>
    <w:semiHidden/>
    <w:qFormat/>
    <w:locked/>
    <w:rsid w:val="00B74B67"/>
    <w:pPr>
      <w:spacing w:before="0" w:after="0"/>
    </w:pPr>
    <w:rPr>
      <w:rFonts w:eastAsia="Calibri"/>
      <w:szCs w:val="22"/>
      <w:lang w:val="en-GB"/>
    </w:rPr>
  </w:style>
  <w:style w:type="character" w:styleId="CommentReference">
    <w:name w:val="annotation reference"/>
    <w:basedOn w:val="DefaultParagraphFont"/>
    <w:uiPriority w:val="99"/>
    <w:semiHidden/>
    <w:locked/>
    <w:rsid w:val="00B74B67"/>
    <w:rPr>
      <w:sz w:val="16"/>
      <w:szCs w:val="16"/>
    </w:rPr>
  </w:style>
  <w:style w:type="character" w:styleId="PlaceholderText">
    <w:name w:val="Placeholder Text"/>
    <w:basedOn w:val="DefaultParagraphFont"/>
    <w:uiPriority w:val="99"/>
    <w:semiHidden/>
    <w:locked/>
    <w:rsid w:val="00B74B67"/>
    <w:rPr>
      <w:color w:val="808080"/>
    </w:rPr>
  </w:style>
  <w:style w:type="paragraph" w:styleId="Revision">
    <w:name w:val="Revision"/>
    <w:hidden/>
    <w:uiPriority w:val="99"/>
    <w:semiHidden/>
    <w:rsid w:val="00B74B67"/>
    <w:pPr>
      <w:spacing w:before="0" w:after="0"/>
      <w:jc w:val="left"/>
    </w:pPr>
    <w:rPr>
      <w:rFonts w:eastAsia="Calibri"/>
      <w:szCs w:val="22"/>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0" w:defQFormat="0" w:count="267">
    <w:lsdException w:name="Normal" w:locked="0" w:semiHidden="0" w:uiPriority="0" w:qFormat="1"/>
    <w:lsdException w:name="heading 1" w:locked="0" w:semiHidden="0" w:uiPriority="0" w:qFormat="1"/>
    <w:lsdException w:name="heading 2" w:locked="0" w:semiHidden="0" w:uiPriority="0" w:qFormat="1"/>
    <w:lsdException w:name="heading 3" w:locked="0" w:semiHidden="0" w:uiPriority="0" w:qFormat="1"/>
    <w:lsdException w:name="heading 4" w:locked="0"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0"/>
    <w:lsdException w:name="index 2" w:locked="0"/>
    <w:lsdException w:name="index 3" w:locked="0"/>
    <w:lsdException w:name="index 4" w:locked="0"/>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footnote text" w:locked="0" w:uiPriority="0" w:unhideWhenUsed="1" w:qFormat="1"/>
    <w:lsdException w:name="header" w:uiPriority="0" w:unhideWhenUsed="1"/>
    <w:lsdException w:name="footer" w:unhideWhenUsed="1"/>
    <w:lsdException w:name="caption" w:locked="0" w:uiPriority="0" w:unhideWhenUsed="1" w:qFormat="1"/>
    <w:lsdException w:name="footnote reference" w:locked="0" w:uiPriority="0" w:unhideWhenUsed="1"/>
    <w:lsdException w:name="Title" w:uiPriority="10" w:qFormat="1"/>
    <w:lsdException w:name="Signature" w:unhideWhenUsed="1"/>
    <w:lsdException w:name="Default Paragraph Font" w:locked="0" w:uiPriority="1" w:unhideWhenUsed="1"/>
    <w:lsdException w:name="Subtitle" w:uiPriority="11" w:qFormat="1"/>
    <w:lsdException w:name="Date" w:unhideWhenUsed="1"/>
    <w:lsdException w:name="Hyperlink" w:locked="0" w:unhideWhenUsed="1"/>
    <w:lsdException w:name="Strong" w:uiPriority="0" w:qFormat="1"/>
    <w:lsdException w:name="Emphasis" w:locked="0" w:semiHidden="0" w:uiPriority="20" w:qFormat="1"/>
    <w:lsdException w:name="Document Map" w:unhideWhenUsed="1"/>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0"/>
    <w:lsdException w:name="Table Theme" w:unhideWhenUsed="1"/>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locked="0"/>
    <w:lsdException w:name="List Paragraph" w:uiPriority="34" w:qFormat="1"/>
    <w:lsdException w:name="Quote" w:uiPriority="29" w:qFormat="1"/>
    <w:lsdException w:name="Intense Quote"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qFormat="1"/>
    <w:lsdException w:name="Intense Emphasis" w:uiPriority="21" w:qFormat="1"/>
    <w:lsdException w:name="Subtle Reference" w:uiPriority="31" w:qFormat="1"/>
    <w:lsdException w:name="Intense Reference" w:locked="0" w:semiHidden="0" w:uiPriority="0" w:qFormat="1"/>
    <w:lsdException w:name="Book Title" w:uiPriority="33" w:qFormat="1"/>
    <w:lsdException w:name="Bibliography" w:uiPriority="37"/>
    <w:lsdException w:name="TOC Heading" w:uiPriority="39" w:unhideWhenUsed="1" w:qFormat="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Footnote Text Char Char1,Footnote Text Char4 Char Char,Footnote Text Char1 Char1 Char1 Char,Footnote Text Char Char1 Char1 Char Char,Footnote Text Char1 Char1 Char1 Char Char Char1,DNV-"/>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footnote text Char,ALTS FOOTNOTE Char,Footnote Text Char Char1 Char,Footnote Text Char4 Char Char Char,Footnote Text Char1 Char1 Char1 Char Char,Footnote Text Char Char1 Char1 Char Char Char,DNV- Char"/>
    <w:basedOn w:val="DefaultParagraphFont"/>
    <w:link w:val="FootnoteText"/>
    <w:rsid w:val="00CD1F81"/>
    <w:rPr>
      <w:rFonts w:eastAsia="Calibri"/>
      <w:sz w:val="16"/>
      <w:szCs w:val="16"/>
      <w14:cntxtAlts/>
    </w:rPr>
  </w:style>
  <w:style w:type="character" w:styleId="FootnoteReference">
    <w:name w:val="footnote reference"/>
    <w:aliases w:val="ECC Footnote number,Footnote symbol,Appel note de bas de p,Appel note de bas de p + (Asian) Batang,Black,Footnote Reference/,(NECG) Footnote Reference,Nota,Footnote"/>
    <w:basedOn w:val="DefaultParagraphFont"/>
    <w:rsid w:val="00DB17F9"/>
    <w:rPr>
      <w:rFonts w:ascii="Arial" w:hAnsi="Arial"/>
      <w:sz w:val="20"/>
      <w:vertAlign w:val="superscript"/>
    </w:rPr>
  </w:style>
  <w:style w:type="paragraph" w:styleId="Caption">
    <w:name w:val="caption"/>
    <w:aliases w:val="ECC Caption,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uiPriority w:val="99"/>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CE000F"/>
    <w:pPr>
      <w:numPr>
        <w:ilvl w:val="1"/>
        <w:numId w:val="1"/>
      </w:numPr>
      <w:overflowPunct w:val="0"/>
      <w:autoSpaceDE w:val="0"/>
      <w:autoSpaceDN w:val="0"/>
      <w:adjustRightInd w:val="0"/>
      <w:spacing w:before="480" w:after="240"/>
      <w:ind w:left="578" w:hanging="578"/>
      <w:textAlignment w:val="baseline"/>
    </w:pPr>
    <w:rPr>
      <w:b/>
      <w:caps/>
    </w:rPr>
  </w:style>
  <w:style w:type="paragraph" w:customStyle="1" w:styleId="ECCAnnexheading3">
    <w:name w:val="ECC Annex heading3"/>
    <w:next w:val="Normal"/>
    <w:rsid w:val="00CE000F"/>
    <w:pPr>
      <w:numPr>
        <w:ilvl w:val="2"/>
        <w:numId w:val="1"/>
      </w:numPr>
      <w:tabs>
        <w:tab w:val="clear" w:pos="1855"/>
      </w:tabs>
      <w:overflowPunct w:val="0"/>
      <w:autoSpaceDE w:val="0"/>
      <w:autoSpaceDN w:val="0"/>
      <w:adjustRightInd w:val="0"/>
      <w:spacing w:before="360"/>
      <w:ind w:left="720"/>
      <w:textAlignment w:val="baseline"/>
    </w:pPr>
    <w:rPr>
      <w:b/>
    </w:rPr>
  </w:style>
  <w:style w:type="paragraph" w:customStyle="1" w:styleId="ECCAnnexheading4">
    <w:name w:val="ECC Annex heading4"/>
    <w:next w:val="Normal"/>
    <w:rsid w:val="00CE000F"/>
    <w:pPr>
      <w:numPr>
        <w:ilvl w:val="3"/>
        <w:numId w:val="1"/>
      </w:numPr>
      <w:tabs>
        <w:tab w:val="clear" w:pos="2283"/>
      </w:tabs>
      <w:overflowPunct w:val="0"/>
      <w:autoSpaceDE w:val="0"/>
      <w:autoSpaceDN w:val="0"/>
      <w:adjustRightInd w:val="0"/>
      <w:spacing w:before="360"/>
      <w:ind w:left="862" w:hanging="862"/>
      <w:textAlignment w:val="baseline"/>
    </w:pPr>
    <w:rPr>
      <w:rFonts w:eastAsia="Calibri"/>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20"/>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FollowedHyperlink">
    <w:name w:val="FollowedHyperlink"/>
    <w:basedOn w:val="DefaultParagraphFont"/>
    <w:uiPriority w:val="99"/>
    <w:semiHidden/>
    <w:locked/>
    <w:rsid w:val="00B74B67"/>
    <w:rPr>
      <w:color w:val="800080" w:themeColor="followedHyperlink"/>
      <w:u w:val="single"/>
    </w:rPr>
  </w:style>
  <w:style w:type="paragraph" w:styleId="NormalWeb">
    <w:name w:val="Normal (Web)"/>
    <w:basedOn w:val="Normal"/>
    <w:uiPriority w:val="99"/>
    <w:semiHidden/>
    <w:locked/>
    <w:rsid w:val="00B74B67"/>
    <w:rPr>
      <w:rFonts w:ascii="Times New Roman" w:hAnsi="Times New Roman"/>
      <w:sz w:val="24"/>
      <w:szCs w:val="24"/>
    </w:rPr>
  </w:style>
  <w:style w:type="paragraph" w:styleId="NormalIndent">
    <w:name w:val="Normal Indent"/>
    <w:basedOn w:val="Normal"/>
    <w:uiPriority w:val="99"/>
    <w:semiHidden/>
    <w:locked/>
    <w:rsid w:val="00B74B67"/>
    <w:pPr>
      <w:ind w:left="1304"/>
    </w:pPr>
  </w:style>
  <w:style w:type="paragraph" w:styleId="CommentText">
    <w:name w:val="annotation text"/>
    <w:basedOn w:val="Normal"/>
    <w:link w:val="CommentTextChar"/>
    <w:uiPriority w:val="99"/>
    <w:semiHidden/>
    <w:locked/>
    <w:rsid w:val="00B74B67"/>
    <w:rPr>
      <w:szCs w:val="20"/>
    </w:rPr>
  </w:style>
  <w:style w:type="character" w:customStyle="1" w:styleId="CommentTextChar">
    <w:name w:val="Comment Text Char"/>
    <w:basedOn w:val="DefaultParagraphFont"/>
    <w:link w:val="CommentText"/>
    <w:uiPriority w:val="99"/>
    <w:semiHidden/>
    <w:rsid w:val="00B74B67"/>
    <w:rPr>
      <w:rFonts w:eastAsia="Calibri"/>
      <w:lang w:val="en-GB"/>
    </w:rPr>
  </w:style>
  <w:style w:type="paragraph" w:styleId="BodyText">
    <w:name w:val="Body Text"/>
    <w:basedOn w:val="Normal"/>
    <w:link w:val="BodyTextChar"/>
    <w:uiPriority w:val="99"/>
    <w:semiHidden/>
    <w:locked/>
    <w:rsid w:val="00B74B67"/>
    <w:pPr>
      <w:spacing w:after="120"/>
    </w:pPr>
  </w:style>
  <w:style w:type="character" w:customStyle="1" w:styleId="BodyTextChar">
    <w:name w:val="Body Text Char"/>
    <w:basedOn w:val="DefaultParagraphFont"/>
    <w:link w:val="BodyText"/>
    <w:uiPriority w:val="99"/>
    <w:semiHidden/>
    <w:rsid w:val="00B74B67"/>
    <w:rPr>
      <w:rFonts w:eastAsia="Calibri"/>
      <w:szCs w:val="22"/>
      <w:lang w:val="en-GB"/>
    </w:rPr>
  </w:style>
  <w:style w:type="paragraph" w:styleId="CommentSubject">
    <w:name w:val="annotation subject"/>
    <w:basedOn w:val="CommentText"/>
    <w:next w:val="CommentText"/>
    <w:link w:val="CommentSubjectChar"/>
    <w:uiPriority w:val="99"/>
    <w:semiHidden/>
    <w:locked/>
    <w:rsid w:val="00B74B67"/>
    <w:rPr>
      <w:b/>
      <w:bCs/>
    </w:rPr>
  </w:style>
  <w:style w:type="character" w:customStyle="1" w:styleId="CommentSubjectChar">
    <w:name w:val="Comment Subject Char"/>
    <w:basedOn w:val="CommentTextChar"/>
    <w:link w:val="CommentSubject"/>
    <w:uiPriority w:val="99"/>
    <w:semiHidden/>
    <w:rsid w:val="00B74B67"/>
    <w:rPr>
      <w:rFonts w:eastAsia="Calibri"/>
      <w:b/>
      <w:bCs/>
      <w:lang w:val="en-GB"/>
    </w:rPr>
  </w:style>
  <w:style w:type="paragraph" w:styleId="NoSpacing">
    <w:name w:val="No Spacing"/>
    <w:uiPriority w:val="1"/>
    <w:semiHidden/>
    <w:qFormat/>
    <w:locked/>
    <w:rsid w:val="00B74B67"/>
    <w:pPr>
      <w:spacing w:before="0" w:after="0"/>
    </w:pPr>
    <w:rPr>
      <w:rFonts w:eastAsia="Calibri"/>
      <w:szCs w:val="22"/>
      <w:lang w:val="en-GB"/>
    </w:rPr>
  </w:style>
  <w:style w:type="character" w:styleId="CommentReference">
    <w:name w:val="annotation reference"/>
    <w:basedOn w:val="DefaultParagraphFont"/>
    <w:uiPriority w:val="99"/>
    <w:semiHidden/>
    <w:locked/>
    <w:rsid w:val="00B74B67"/>
    <w:rPr>
      <w:sz w:val="16"/>
      <w:szCs w:val="16"/>
    </w:rPr>
  </w:style>
  <w:style w:type="character" w:styleId="PlaceholderText">
    <w:name w:val="Placeholder Text"/>
    <w:basedOn w:val="DefaultParagraphFont"/>
    <w:uiPriority w:val="99"/>
    <w:semiHidden/>
    <w:locked/>
    <w:rsid w:val="00B74B67"/>
    <w:rPr>
      <w:color w:val="808080"/>
    </w:rPr>
  </w:style>
  <w:style w:type="paragraph" w:styleId="Revision">
    <w:name w:val="Revision"/>
    <w:hidden/>
    <w:uiPriority w:val="99"/>
    <w:semiHidden/>
    <w:rsid w:val="00B74B67"/>
    <w:pPr>
      <w:spacing w:before="0" w:after="0"/>
      <w:jc w:val="left"/>
    </w:pPr>
    <w:rPr>
      <w:rFonts w:eastAsia="Calibri"/>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settings" Target="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header" Target="header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png"/><Relationship Id="rId164" Type="http://schemas.openxmlformats.org/officeDocument/2006/relationships/oleObject" Target="embeddings/oleObject1.bin"/><Relationship Id="rId16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s>
</file>

<file path=word/_rels/footnotes.xml.rels><?xml version="1.0" encoding="UTF-8" standalone="yes"?>
<Relationships xmlns="http://schemas.openxmlformats.org/package/2006/relationships"><Relationship Id="rId3" Type="http://schemas.openxmlformats.org/officeDocument/2006/relationships/hyperlink" Target="http://openflights.org/data.html" TargetMode="External"/><Relationship Id="rId2" Type="http://schemas.openxmlformats.org/officeDocument/2006/relationships/hyperlink" Target="http://www.craf.eu" TargetMode="External"/><Relationship Id="rId1" Type="http://schemas.openxmlformats.org/officeDocument/2006/relationships/hyperlink" Target="http://www.efis.dk"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58.emf"/><Relationship Id="rId1" Type="http://schemas.openxmlformats.org/officeDocument/2006/relationships/image" Target="media/image157.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orthe\Downloads\Template%20ECC%20Report%20-%2031.08.2015.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49315C-20EE-4FC7-BE9A-494975C35A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15</TotalTime>
  <Pages>140</Pages>
  <Words>28082</Words>
  <Characters>144904</Characters>
  <Application>Microsoft Office Word</Application>
  <DocSecurity>0</DocSecurity>
  <Lines>3622</Lines>
  <Paragraphs>2436</Paragraphs>
  <ScaleCrop>false</ScaleCrop>
  <HeadingPairs>
    <vt:vector size="6" baseType="variant">
      <vt:variant>
        <vt:lpstr>Title</vt:lpstr>
      </vt:variant>
      <vt:variant>
        <vt:i4>1</vt:i4>
      </vt:variant>
      <vt:variant>
        <vt:lpstr>Titel</vt:lpstr>
      </vt:variant>
      <vt:variant>
        <vt:i4>1</vt:i4>
      </vt:variant>
      <vt:variant>
        <vt:lpstr>Überschriften</vt:lpstr>
      </vt:variant>
      <vt:variant>
        <vt:i4>11</vt:i4>
      </vt:variant>
    </vt:vector>
  </HeadingPairs>
  <TitlesOfParts>
    <vt:vector size="13" baseType="lpstr">
      <vt:lpstr>Draft ECC Report XX</vt:lpstr>
      <vt:lpstr>Draft ECC Report XX</vt:lpstr>
      <vt:lpstr>Executive summary (style: ECC Heading 1)</vt:lpstr>
      <vt:lpstr>Introduction</vt:lpstr>
      <vt:lpstr>Definitions (optional section)</vt:lpstr>
      <vt:lpstr>Heading (style: ECC Heading 1)</vt:lpstr>
      <vt:lpstr>    Heading 2 (style: ECC heading 2)</vt:lpstr>
      <vt:lpstr>        Heading 3 (style: ECC Heading 3)</vt:lpstr>
      <vt:lpstr>    Example of bulleted lists</vt:lpstr>
      <vt:lpstr>    Example of numbered lists</vt:lpstr>
      <vt:lpstr>    Example of lettered lists</vt:lpstr>
      <vt:lpstr>    Examples of figures and tables</vt:lpstr>
      <vt:lpstr>Conclusions</vt:lpstr>
    </vt:vector>
  </TitlesOfParts>
  <Manager>stella.lyubchenko@eco.cept.org</Manager>
  <Company>ECO</Company>
  <LinksUpToDate>false</LinksUpToDate>
  <CharactersWithSpaces>170550</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XX</dc:title>
  <dc:creator>Anne-Dorthe Hjelm Christensen</dc:creator>
  <dc:description>This template is used as guidance to draft ECC Reports</dc:description>
  <cp:lastModifiedBy>ECO</cp:lastModifiedBy>
  <cp:revision>6</cp:revision>
  <cp:lastPrinted>2019-01-30T14:18:00Z</cp:lastPrinted>
  <dcterms:created xsi:type="dcterms:W3CDTF">2019-04-29T08:20:00Z</dcterms:created>
  <dcterms:modified xsi:type="dcterms:W3CDTF">2019-04-29T08:41:00Z</dcterms:modified>
  <cp:category>protected templates</cp:category>
  <cp:contentStatus>Revision 24.10.2014</cp:contentStatus>
</cp:coreProperties>
</file>